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7D1F2E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721DEC9" w14:textId="23826934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505F2">
        <w:rPr>
          <w:b/>
          <w:i/>
        </w:rPr>
        <w:t>Shirk</w:t>
      </w:r>
      <w:r w:rsidR="008505F2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1875D6B" w14:textId="77777777" w:rsidR="008505F2" w:rsidRDefault="008505F2" w:rsidP="00F24EDE"/>
    <w:p w14:paraId="5117BE97" w14:textId="27621A7E" w:rsidR="008505F2" w:rsidRPr="008505F2" w:rsidRDefault="008505F2" w:rsidP="008505F2">
      <w:pPr>
        <w:pStyle w:val="ListParagraph"/>
        <w:numPr>
          <w:ilvl w:val="0"/>
          <w:numId w:val="1"/>
        </w:numPr>
        <w:rPr>
          <w:b/>
        </w:rPr>
      </w:pPr>
      <w:r>
        <w:t>****</w:t>
      </w:r>
      <w:r w:rsidRPr="008505F2">
        <w:rPr>
          <w:i/>
        </w:rPr>
        <w:t xml:space="preserve"> shirked</w:t>
      </w:r>
      <w:r>
        <w:t xml:space="preserve"> *** homework, which lowered *** grade.</w:t>
      </w:r>
    </w:p>
    <w:p w14:paraId="0F721A28" w14:textId="6907C454" w:rsidR="008505F2" w:rsidRPr="008505F2" w:rsidRDefault="008505F2" w:rsidP="008505F2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tends not to respect people who </w:t>
      </w:r>
      <w:r w:rsidRPr="008505F2">
        <w:rPr>
          <w:i/>
        </w:rPr>
        <w:t>shirk</w:t>
      </w:r>
      <w:r>
        <w:t xml:space="preserve"> their responsibilities.</w:t>
      </w:r>
    </w:p>
    <w:p w14:paraId="799F22D2" w14:textId="52D66585" w:rsidR="008505F2" w:rsidRPr="008505F2" w:rsidRDefault="008505F2" w:rsidP="008505F2">
      <w:pPr>
        <w:pStyle w:val="ListParagraph"/>
        <w:numPr>
          <w:ilvl w:val="0"/>
          <w:numId w:val="1"/>
        </w:numPr>
        <w:rPr>
          <w:b/>
        </w:rPr>
      </w:pPr>
      <w:r>
        <w:t xml:space="preserve">*** never </w:t>
      </w:r>
      <w:r w:rsidRPr="008505F2">
        <w:rPr>
          <w:i/>
        </w:rPr>
        <w:t>shirks</w:t>
      </w:r>
      <w:r>
        <w:t xml:space="preserve"> *** duties at home or at school, so *** is respected and successful in both places.</w:t>
      </w:r>
    </w:p>
    <w:p w14:paraId="2B6B6A36" w14:textId="0194A514" w:rsidR="008505F2" w:rsidRPr="008505F2" w:rsidRDefault="008505F2" w:rsidP="008505F2">
      <w:pPr>
        <w:pStyle w:val="ListParagraph"/>
        <w:numPr>
          <w:ilvl w:val="0"/>
          <w:numId w:val="1"/>
        </w:numPr>
        <w:rPr>
          <w:b/>
        </w:rPr>
      </w:pPr>
      <w:r>
        <w:t xml:space="preserve">If you </w:t>
      </w:r>
      <w:r w:rsidRPr="008505F2">
        <w:rPr>
          <w:i/>
        </w:rPr>
        <w:t xml:space="preserve">shirk </w:t>
      </w:r>
      <w:r>
        <w:t>your duties at work, you will probably lose your job.</w:t>
      </w:r>
    </w:p>
    <w:p w14:paraId="0601793C" w14:textId="3E8D9F2C" w:rsidR="008505F2" w:rsidRPr="008505F2" w:rsidRDefault="008505F2" w:rsidP="008505F2">
      <w:pPr>
        <w:pStyle w:val="ListParagraph"/>
        <w:numPr>
          <w:ilvl w:val="0"/>
          <w:numId w:val="1"/>
        </w:numPr>
        <w:rPr>
          <w:b/>
        </w:rPr>
      </w:pPr>
      <w:r>
        <w:t>***</w:t>
      </w:r>
      <w:bookmarkStart w:id="54" w:name="_GoBack"/>
      <w:r w:rsidRPr="008505F2">
        <w:rPr>
          <w:i/>
        </w:rPr>
        <w:t xml:space="preserve"> shirked</w:t>
      </w:r>
      <w:r>
        <w:t xml:space="preserve"> </w:t>
      </w:r>
      <w:bookmarkEnd w:id="54"/>
      <w:r>
        <w:t>the chores *** parents assigned ***, so they were unhappy with *****.</w:t>
      </w:r>
    </w:p>
    <w:p w14:paraId="296C8BE7" w14:textId="77777777" w:rsidR="00F24EDE" w:rsidRDefault="00F24EDE" w:rsidP="00F24EDE"/>
    <w:p w14:paraId="443FF050" w14:textId="7AE580B3" w:rsidR="00B577EA" w:rsidRPr="006B45BA" w:rsidRDefault="008505F2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shirk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EA42D1"/>
    <w:multiLevelType w:val="hybridMultilevel"/>
    <w:tmpl w:val="66983D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F9B"/>
    <w:rsid w:val="001539C9"/>
    <w:rsid w:val="001F20BF"/>
    <w:rsid w:val="002C2733"/>
    <w:rsid w:val="00335A5C"/>
    <w:rsid w:val="00410E3E"/>
    <w:rsid w:val="004E5F9B"/>
    <w:rsid w:val="005A5A20"/>
    <w:rsid w:val="006B45BA"/>
    <w:rsid w:val="008505F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50F2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5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126</Words>
  <Characters>720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2017-12-22T13:55:00Z</dcterms:created>
  <dcterms:modified xsi:type="dcterms:W3CDTF">2017-12-22T14:20:00Z</dcterms:modified>
</cp:coreProperties>
</file>