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9D2AB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17C961B" w14:textId="2F19591C" w:rsidR="00F24EDE" w:rsidRDefault="005A5A20" w:rsidP="00F24EDE">
      <w:r>
        <w:rPr>
          <w:b/>
        </w:rPr>
        <w:t>Focus on One Word Worksheet:</w:t>
      </w:r>
      <w:r w:rsidR="007C15A8">
        <w:rPr>
          <w:b/>
        </w:rPr>
        <w:t xml:space="preserve"> </w:t>
      </w:r>
      <w:r w:rsidR="007C15A8">
        <w:rPr>
          <w:b/>
          <w:i/>
        </w:rPr>
        <w:t>Ruthless</w:t>
      </w:r>
      <w:r w:rsidR="007C15A8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13BAC74" w14:textId="77777777" w:rsidR="007C15A8" w:rsidRDefault="007C15A8" w:rsidP="00F24EDE"/>
    <w:p w14:paraId="1953CDC9" w14:textId="76BD151D" w:rsidR="007C15A8" w:rsidRPr="007C15A8" w:rsidRDefault="007C15A8" w:rsidP="007C15A8">
      <w:pPr>
        <w:pStyle w:val="ListParagraph"/>
        <w:numPr>
          <w:ilvl w:val="0"/>
          <w:numId w:val="1"/>
        </w:numPr>
        <w:rPr>
          <w:b/>
        </w:rPr>
      </w:pPr>
      <w:r>
        <w:t xml:space="preserve">Even people who haven’t studied his career understand that Adolf Hitler was a </w:t>
      </w:r>
      <w:r w:rsidRPr="00C75365">
        <w:rPr>
          <w:i/>
        </w:rPr>
        <w:t xml:space="preserve">ruthless </w:t>
      </w:r>
      <w:r>
        <w:t>dictator.</w:t>
      </w:r>
    </w:p>
    <w:p w14:paraId="3F107DF6" w14:textId="3299AFD3" w:rsidR="007C15A8" w:rsidRPr="007C15A8" w:rsidRDefault="007C15A8" w:rsidP="007C15A8">
      <w:pPr>
        <w:pStyle w:val="ListParagraph"/>
        <w:numPr>
          <w:ilvl w:val="0"/>
          <w:numId w:val="1"/>
        </w:numPr>
        <w:rPr>
          <w:b/>
        </w:rPr>
      </w:pPr>
      <w:r>
        <w:t xml:space="preserve">*** saw *** cat’s </w:t>
      </w:r>
      <w:r w:rsidRPr="00C75365">
        <w:rPr>
          <w:i/>
        </w:rPr>
        <w:t>ruthless</w:t>
      </w:r>
      <w:r>
        <w:t xml:space="preserve"> attack on a mouse in *** kitchen.</w:t>
      </w:r>
    </w:p>
    <w:p w14:paraId="49613E23" w14:textId="56D7C83A" w:rsidR="007C15A8" w:rsidRPr="007C15A8" w:rsidRDefault="007C15A8" w:rsidP="007C15A8">
      <w:pPr>
        <w:pStyle w:val="ListParagraph"/>
        <w:numPr>
          <w:ilvl w:val="0"/>
          <w:numId w:val="1"/>
        </w:numPr>
        <w:rPr>
          <w:b/>
        </w:rPr>
      </w:pPr>
      <w:r>
        <w:t xml:space="preserve">*** understands that bears in general, and grizzly bears in particular, are </w:t>
      </w:r>
      <w:r w:rsidRPr="00C75365">
        <w:rPr>
          <w:i/>
        </w:rPr>
        <w:t>ruthless</w:t>
      </w:r>
      <w:r>
        <w:t xml:space="preserve"> predators.</w:t>
      </w:r>
    </w:p>
    <w:p w14:paraId="4CFB1169" w14:textId="058AD3C2" w:rsidR="007C15A8" w:rsidRPr="00C75365" w:rsidRDefault="007C15A8" w:rsidP="007C15A8">
      <w:pPr>
        <w:pStyle w:val="ListParagraph"/>
        <w:numPr>
          <w:ilvl w:val="0"/>
          <w:numId w:val="1"/>
        </w:numPr>
        <w:rPr>
          <w:b/>
        </w:rPr>
      </w:pPr>
      <w:r>
        <w:t>*** is a</w:t>
      </w:r>
      <w:r w:rsidRPr="00C75365">
        <w:t xml:space="preserve"> </w:t>
      </w:r>
      <w:bookmarkStart w:id="54" w:name="_GoBack"/>
      <w:r w:rsidRPr="00C75365">
        <w:rPr>
          <w:i/>
        </w:rPr>
        <w:t xml:space="preserve">ruthless </w:t>
      </w:r>
      <w:bookmarkEnd w:id="54"/>
      <w:r w:rsidRPr="00C75365">
        <w:t>landlord who evicted **** own grandmother from her apartment.</w:t>
      </w:r>
    </w:p>
    <w:p w14:paraId="2368C644" w14:textId="392C1314" w:rsidR="007C15A8" w:rsidRPr="007C15A8" w:rsidRDefault="007C15A8" w:rsidP="007C15A8">
      <w:pPr>
        <w:pStyle w:val="ListParagraph"/>
        <w:numPr>
          <w:ilvl w:val="0"/>
          <w:numId w:val="1"/>
        </w:numPr>
        <w:rPr>
          <w:b/>
        </w:rPr>
      </w:pPr>
      <w:r w:rsidRPr="00C75365">
        <w:t>Because</w:t>
      </w:r>
      <w:r w:rsidRPr="00C75365">
        <w:rPr>
          <w:i/>
        </w:rPr>
        <w:t xml:space="preserve"> ruthless</w:t>
      </w:r>
      <w:r>
        <w:t xml:space="preserve"> people by definition lack compassion for others, *** doesn’t much care to hang </w:t>
      </w:r>
      <w:proofErr w:type="spellStart"/>
      <w:r>
        <w:t>aound</w:t>
      </w:r>
      <w:proofErr w:type="spellEnd"/>
      <w:r>
        <w:t xml:space="preserve"> with them.</w:t>
      </w:r>
    </w:p>
    <w:p w14:paraId="33976BAB" w14:textId="77777777" w:rsidR="00F24EDE" w:rsidRDefault="00F24EDE" w:rsidP="00F24EDE"/>
    <w:p w14:paraId="530A3B23" w14:textId="5B268EA8" w:rsidR="00B577EA" w:rsidRPr="006B45BA" w:rsidRDefault="007C15A8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ruthless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81100"/>
    <w:multiLevelType w:val="hybridMultilevel"/>
    <w:tmpl w:val="7A1E43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AA4"/>
    <w:rsid w:val="001539C9"/>
    <w:rsid w:val="001F20BF"/>
    <w:rsid w:val="002C2733"/>
    <w:rsid w:val="00335A5C"/>
    <w:rsid w:val="00410E3E"/>
    <w:rsid w:val="005A5A20"/>
    <w:rsid w:val="006B45BA"/>
    <w:rsid w:val="007C15A8"/>
    <w:rsid w:val="009A7AA4"/>
    <w:rsid w:val="00C32881"/>
    <w:rsid w:val="00C75365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B3638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1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138</Words>
  <Characters>793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2018-01-05T18:57:00Z</dcterms:created>
  <dcterms:modified xsi:type="dcterms:W3CDTF">2018-01-05T19:07:00Z</dcterms:modified>
</cp:coreProperties>
</file>