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76B0B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56670F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656CC">
        <w:rPr>
          <w:b/>
          <w:i/>
        </w:rPr>
        <w:t>Riot</w:t>
      </w:r>
      <w:r w:rsidR="004656CC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F655B7" w14:textId="77777777" w:rsidR="003270F1" w:rsidRDefault="003270F1" w:rsidP="00F24EDE"/>
    <w:p w14:paraId="674320E0" w14:textId="4108E485" w:rsidR="003270F1" w:rsidRPr="00107825" w:rsidRDefault="00107825" w:rsidP="003270F1">
      <w:pPr>
        <w:pStyle w:val="ListParagraph"/>
        <w:numPr>
          <w:ilvl w:val="0"/>
          <w:numId w:val="1"/>
        </w:numPr>
        <w:rPr>
          <w:b/>
        </w:rPr>
      </w:pPr>
      <w:r>
        <w:t xml:space="preserve">**** wasn’t sure why the peaceful protest turned into a </w:t>
      </w:r>
      <w:r w:rsidRPr="00107825">
        <w:rPr>
          <w:i/>
        </w:rPr>
        <w:t>riot</w:t>
      </w:r>
      <w:r>
        <w:t>, but as soon as it did, *** went home.</w:t>
      </w:r>
    </w:p>
    <w:p w14:paraId="44F3336E" w14:textId="0D14DD93" w:rsidR="00107825" w:rsidRPr="00107825" w:rsidRDefault="00107825" w:rsidP="003270F1">
      <w:pPr>
        <w:pStyle w:val="ListParagraph"/>
        <w:numPr>
          <w:ilvl w:val="0"/>
          <w:numId w:val="1"/>
        </w:numPr>
        <w:rPr>
          <w:b/>
        </w:rPr>
      </w:pPr>
      <w:r>
        <w:t xml:space="preserve">The Civil Rights protests in the South in the early 1960s were peaceful, though in many cases, local police attacked protestors and turned them into </w:t>
      </w:r>
      <w:r w:rsidRPr="00107825">
        <w:rPr>
          <w:i/>
        </w:rPr>
        <w:t>riots</w:t>
      </w:r>
      <w:r>
        <w:t>.</w:t>
      </w:r>
    </w:p>
    <w:p w14:paraId="0D3388D4" w14:textId="3728F416" w:rsidR="00107825" w:rsidRPr="00107825" w:rsidRDefault="00107825" w:rsidP="003270F1">
      <w:pPr>
        <w:pStyle w:val="ListParagraph"/>
        <w:numPr>
          <w:ilvl w:val="0"/>
          <w:numId w:val="1"/>
        </w:numPr>
        <w:rPr>
          <w:b/>
        </w:rPr>
      </w:pPr>
      <w:r>
        <w:t>***** studies the global economy, and was startled to learn how many protests against the World Bank quickly turned into</w:t>
      </w:r>
      <w:r w:rsidRPr="00107825">
        <w:rPr>
          <w:i/>
        </w:rPr>
        <w:t xml:space="preserve"> riots</w:t>
      </w:r>
      <w:r>
        <w:t>.</w:t>
      </w:r>
    </w:p>
    <w:p w14:paraId="0D3388D4" w14:textId="3728F416" w:rsidR="00107825" w:rsidRPr="00107825" w:rsidRDefault="00107825" w:rsidP="003270F1">
      <w:pPr>
        <w:pStyle w:val="ListParagraph"/>
        <w:numPr>
          <w:ilvl w:val="0"/>
          <w:numId w:val="1"/>
        </w:numPr>
        <w:rPr>
          <w:b/>
        </w:rPr>
      </w:pPr>
      <w:r>
        <w:t>During the</w:t>
      </w:r>
      <w:r w:rsidRPr="00107825">
        <w:rPr>
          <w:i/>
        </w:rPr>
        <w:t xml:space="preserve"> riot</w:t>
      </w:r>
      <w:r>
        <w:t>, a McDonald’s was burned to the ground.</w:t>
      </w:r>
    </w:p>
    <w:p w14:paraId="50F737EA" w14:textId="68CBD07A" w:rsidR="00107825" w:rsidRPr="003270F1" w:rsidRDefault="00107825" w:rsidP="003270F1">
      <w:pPr>
        <w:pStyle w:val="ListParagraph"/>
        <w:numPr>
          <w:ilvl w:val="0"/>
          <w:numId w:val="1"/>
        </w:numPr>
        <w:rPr>
          <w:b/>
        </w:rPr>
      </w:pPr>
      <w:r>
        <w:t>**** is a peaceful person, so at the first hint of</w:t>
      </w:r>
      <w:bookmarkStart w:id="54" w:name="_GoBack"/>
      <w:r w:rsidRPr="00107825">
        <w:rPr>
          <w:i/>
        </w:rPr>
        <w:t xml:space="preserve"> riot</w:t>
      </w:r>
      <w:bookmarkEnd w:id="54"/>
      <w:r>
        <w:t>, **** skipped out of the protest march.</w:t>
      </w:r>
    </w:p>
    <w:p w14:paraId="56097433" w14:textId="77777777" w:rsidR="00F24EDE" w:rsidRDefault="00F24EDE" w:rsidP="00F24EDE"/>
    <w:p w14:paraId="43BB9DA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656CC">
        <w:rPr>
          <w:b/>
          <w:u w:val="single"/>
        </w:rPr>
        <w:t xml:space="preserve">noun </w:t>
      </w:r>
      <w:r w:rsidR="004656CC">
        <w:rPr>
          <w:b/>
          <w:i/>
          <w:u w:val="single"/>
        </w:rPr>
        <w:t>riot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656CC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77C30"/>
    <w:multiLevelType w:val="hybridMultilevel"/>
    <w:tmpl w:val="1B32C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6CC"/>
    <w:rsid w:val="00107825"/>
    <w:rsid w:val="001539C9"/>
    <w:rsid w:val="001F20BF"/>
    <w:rsid w:val="002C2733"/>
    <w:rsid w:val="003270F1"/>
    <w:rsid w:val="00335A5C"/>
    <w:rsid w:val="00410E3E"/>
    <w:rsid w:val="004656CC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631AA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0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149</Words>
  <Characters>855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2017-10-05T18:19:00Z</dcterms:created>
  <dcterms:modified xsi:type="dcterms:W3CDTF">2017-10-10T12:54:00Z</dcterms:modified>
</cp:coreProperties>
</file>