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F4D41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A793CA3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54264">
        <w:rPr>
          <w:b/>
          <w:i/>
        </w:rPr>
        <w:t>Debt</w:t>
      </w:r>
      <w:r w:rsidR="00454264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2CF9480" w14:textId="77777777" w:rsidR="0022544C" w:rsidRDefault="0022544C" w:rsidP="00F24EDE"/>
    <w:p w14:paraId="4080C0A7" w14:textId="0C55103F" w:rsidR="0022544C" w:rsidRPr="0022544C" w:rsidRDefault="0022544C" w:rsidP="0022544C">
      <w:pPr>
        <w:pStyle w:val="ListParagraph"/>
        <w:numPr>
          <w:ilvl w:val="0"/>
          <w:numId w:val="1"/>
        </w:numPr>
        <w:rPr>
          <w:b/>
        </w:rPr>
      </w:pPr>
      <w:r>
        <w:t xml:space="preserve">**** was glad, after ten years, to pay off *** student loans and get out of </w:t>
      </w:r>
      <w:r w:rsidRPr="003410DB">
        <w:rPr>
          <w:i/>
        </w:rPr>
        <w:t>debt</w:t>
      </w:r>
      <w:r>
        <w:t>.</w:t>
      </w:r>
    </w:p>
    <w:p w14:paraId="77F4FB2E" w14:textId="52B5D857" w:rsidR="0022544C" w:rsidRPr="003410DB" w:rsidRDefault="003410DB" w:rsidP="0022544C">
      <w:pPr>
        <w:pStyle w:val="ListParagraph"/>
        <w:numPr>
          <w:ilvl w:val="0"/>
          <w:numId w:val="1"/>
        </w:numPr>
        <w:rPr>
          <w:b/>
        </w:rPr>
      </w:pPr>
      <w:r>
        <w:t xml:space="preserve">Teachers have a </w:t>
      </w:r>
      <w:r w:rsidRPr="003410DB">
        <w:rPr>
          <w:i/>
        </w:rPr>
        <w:t>debt</w:t>
      </w:r>
      <w:r>
        <w:t xml:space="preserve"> to teach students well.</w:t>
      </w:r>
    </w:p>
    <w:p w14:paraId="677A1CF5" w14:textId="0AF27A52" w:rsidR="003410DB" w:rsidRPr="003410DB" w:rsidRDefault="003410DB" w:rsidP="0022544C">
      <w:pPr>
        <w:pStyle w:val="ListParagraph"/>
        <w:numPr>
          <w:ilvl w:val="0"/>
          <w:numId w:val="1"/>
        </w:numPr>
        <w:rPr>
          <w:b/>
        </w:rPr>
      </w:pPr>
      <w:r>
        <w:t xml:space="preserve">*** was glad to pay **** the five dollars he owed her, because *** doesn’t like to be in </w:t>
      </w:r>
      <w:r w:rsidRPr="003410DB">
        <w:rPr>
          <w:i/>
        </w:rPr>
        <w:t>debt</w:t>
      </w:r>
      <w:r>
        <w:t>.</w:t>
      </w:r>
    </w:p>
    <w:p w14:paraId="1717E680" w14:textId="0DD4BA4E" w:rsidR="003410DB" w:rsidRPr="003410DB" w:rsidRDefault="003410DB" w:rsidP="0022544C">
      <w:pPr>
        <w:pStyle w:val="ListParagraph"/>
        <w:numPr>
          <w:ilvl w:val="0"/>
          <w:numId w:val="1"/>
        </w:numPr>
        <w:rPr>
          <w:b/>
        </w:rPr>
      </w:pPr>
      <w:r>
        <w:t xml:space="preserve">*** doesn’t run a balance on **** credit card because *** likes to avoid even short-term </w:t>
      </w:r>
      <w:r w:rsidRPr="003410DB">
        <w:rPr>
          <w:i/>
        </w:rPr>
        <w:t>debt</w:t>
      </w:r>
      <w:r>
        <w:t>.</w:t>
      </w:r>
    </w:p>
    <w:p w14:paraId="768CACF9" w14:textId="4270DF21" w:rsidR="003410DB" w:rsidRPr="0022544C" w:rsidRDefault="003410DB" w:rsidP="0022544C">
      <w:pPr>
        <w:pStyle w:val="ListParagraph"/>
        <w:numPr>
          <w:ilvl w:val="0"/>
          <w:numId w:val="1"/>
        </w:numPr>
        <w:rPr>
          <w:b/>
        </w:rPr>
      </w:pPr>
      <w:r>
        <w:t>After *** fixed ****’s bike, *** felt she had a</w:t>
      </w:r>
      <w:r w:rsidRPr="003410DB">
        <w:rPr>
          <w:i/>
        </w:rPr>
        <w:t xml:space="preserve"> debt</w:t>
      </w:r>
      <w:r>
        <w:t xml:space="preserve"> to him.</w:t>
      </w:r>
    </w:p>
    <w:p w14:paraId="48182197" w14:textId="77777777" w:rsidR="00F24EDE" w:rsidRDefault="00F24EDE" w:rsidP="00F24EDE"/>
    <w:p w14:paraId="60CD78AB" w14:textId="7777777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454264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454264">
        <w:rPr>
          <w:b/>
          <w:i/>
          <w:u w:val="single"/>
        </w:rPr>
        <w:t>debt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F41A203" w14:textId="77777777" w:rsidR="00900138" w:rsidRDefault="00900138" w:rsidP="00F24EDE">
      <w:pPr>
        <w:rPr>
          <w:u w:val="single"/>
        </w:rPr>
      </w:pPr>
    </w:p>
    <w:p w14:paraId="33F119D1" w14:textId="77777777" w:rsidR="00900138" w:rsidRDefault="00900138" w:rsidP="00F24EDE">
      <w:pPr>
        <w:rPr>
          <w:u w:val="single"/>
        </w:rPr>
      </w:pPr>
    </w:p>
    <w:p w14:paraId="437840C4" w14:textId="77777777" w:rsidR="00900138" w:rsidRDefault="00900138" w:rsidP="00F24EDE">
      <w:pPr>
        <w:rPr>
          <w:u w:val="single"/>
        </w:rPr>
      </w:pPr>
    </w:p>
    <w:p w14:paraId="775970DF" w14:textId="77777777" w:rsidR="00900138" w:rsidRDefault="00900138" w:rsidP="00F24EDE">
      <w:pPr>
        <w:rPr>
          <w:u w:val="single"/>
        </w:rPr>
      </w:pPr>
    </w:p>
    <w:p w14:paraId="3D4C1AC4" w14:textId="77777777" w:rsidR="00900138" w:rsidRDefault="00900138" w:rsidP="00F24EDE">
      <w:pPr>
        <w:rPr>
          <w:u w:val="single"/>
        </w:rPr>
      </w:pPr>
    </w:p>
    <w:p w14:paraId="2BAB9F81" w14:textId="77777777" w:rsidR="00900138" w:rsidRDefault="00900138" w:rsidP="00F24EDE">
      <w:pPr>
        <w:rPr>
          <w:u w:val="single"/>
        </w:rPr>
      </w:pPr>
    </w:p>
    <w:p w14:paraId="7212EA95" w14:textId="77777777" w:rsidR="00900138" w:rsidRDefault="00900138" w:rsidP="00F24EDE">
      <w:pPr>
        <w:rPr>
          <w:u w:val="single"/>
        </w:rPr>
      </w:pPr>
    </w:p>
    <w:p w14:paraId="5ABE4459" w14:textId="77777777" w:rsidR="00900138" w:rsidRDefault="00900138" w:rsidP="00F24EDE">
      <w:pPr>
        <w:rPr>
          <w:u w:val="single"/>
        </w:rPr>
      </w:pPr>
    </w:p>
    <w:p w14:paraId="5050EBAA" w14:textId="77777777" w:rsidR="00900138" w:rsidRDefault="00900138" w:rsidP="00F24EDE">
      <w:pPr>
        <w:rPr>
          <w:u w:val="single"/>
        </w:rPr>
      </w:pPr>
    </w:p>
    <w:p w14:paraId="4B6DB0B9" w14:textId="77777777" w:rsidR="00900138" w:rsidRDefault="00900138" w:rsidP="00F24EDE">
      <w:pPr>
        <w:rPr>
          <w:u w:val="single"/>
        </w:rPr>
      </w:pPr>
    </w:p>
    <w:p w14:paraId="4A218C7D" w14:textId="77777777" w:rsidR="00900138" w:rsidRDefault="00900138" w:rsidP="00F24EDE">
      <w:pPr>
        <w:rPr>
          <w:u w:val="single"/>
        </w:rPr>
      </w:pPr>
    </w:p>
    <w:p w14:paraId="041764BD" w14:textId="77777777" w:rsidR="00900138" w:rsidRDefault="00900138" w:rsidP="00F24EDE">
      <w:pPr>
        <w:rPr>
          <w:u w:val="single"/>
        </w:rPr>
      </w:pPr>
    </w:p>
    <w:p w14:paraId="10806B86" w14:textId="77777777" w:rsidR="00900138" w:rsidRDefault="00900138" w:rsidP="00F24EDE">
      <w:pPr>
        <w:rPr>
          <w:u w:val="single"/>
        </w:rPr>
      </w:pPr>
    </w:p>
    <w:p w14:paraId="29A9A463" w14:textId="77777777" w:rsidR="00900138" w:rsidRDefault="00900138" w:rsidP="00F24EDE">
      <w:pPr>
        <w:rPr>
          <w:u w:val="single"/>
        </w:rPr>
      </w:pPr>
    </w:p>
    <w:p w14:paraId="6C141FFC" w14:textId="77777777" w:rsidR="00900138" w:rsidRDefault="00900138" w:rsidP="00F24EDE">
      <w:pPr>
        <w:rPr>
          <w:u w:val="single"/>
        </w:rPr>
      </w:pPr>
    </w:p>
    <w:p w14:paraId="5B1C0553" w14:textId="77777777" w:rsidR="00900138" w:rsidRDefault="00900138" w:rsidP="00F24EDE">
      <w:pPr>
        <w:rPr>
          <w:u w:val="single"/>
        </w:rPr>
      </w:pPr>
    </w:p>
    <w:p w14:paraId="5D0527E1" w14:textId="77777777" w:rsidR="00900138" w:rsidRDefault="00900138" w:rsidP="00F24EDE">
      <w:pPr>
        <w:rPr>
          <w:u w:val="single"/>
        </w:rPr>
      </w:pPr>
    </w:p>
    <w:p w14:paraId="29D7BDB4" w14:textId="77777777" w:rsidR="00900138" w:rsidRDefault="00900138" w:rsidP="00F24EDE">
      <w:pPr>
        <w:rPr>
          <w:u w:val="single"/>
        </w:rPr>
      </w:pPr>
    </w:p>
    <w:p w14:paraId="5495697F" w14:textId="77777777" w:rsidR="00900138" w:rsidRDefault="00900138" w:rsidP="00F24EDE">
      <w:pPr>
        <w:rPr>
          <w:u w:val="single"/>
        </w:rPr>
      </w:pPr>
    </w:p>
    <w:p w14:paraId="02FD1571" w14:textId="77777777" w:rsidR="00900138" w:rsidRDefault="00900138" w:rsidP="00F24EDE">
      <w:pPr>
        <w:rPr>
          <w:u w:val="single"/>
        </w:rPr>
      </w:pPr>
    </w:p>
    <w:p w14:paraId="422C3D88" w14:textId="77777777" w:rsidR="00900138" w:rsidRDefault="00900138" w:rsidP="00F24EDE">
      <w:pPr>
        <w:rPr>
          <w:u w:val="single"/>
        </w:rPr>
      </w:pPr>
    </w:p>
    <w:p w14:paraId="36416E10" w14:textId="77777777" w:rsidR="00900138" w:rsidRDefault="00900138" w:rsidP="00F24EDE">
      <w:pPr>
        <w:rPr>
          <w:u w:val="single"/>
        </w:rPr>
      </w:pPr>
    </w:p>
    <w:p w14:paraId="07283CA0" w14:textId="77777777" w:rsidR="00900138" w:rsidRDefault="00900138" w:rsidP="00F24EDE">
      <w:pPr>
        <w:rPr>
          <w:u w:val="single"/>
        </w:rPr>
      </w:pPr>
    </w:p>
    <w:p w14:paraId="2DAA6D50" w14:textId="77777777" w:rsidR="00900138" w:rsidRDefault="00900138" w:rsidP="00F24EDE">
      <w:pPr>
        <w:rPr>
          <w:u w:val="single"/>
        </w:rPr>
      </w:pPr>
    </w:p>
    <w:p w14:paraId="7E306FD3" w14:textId="77777777" w:rsidR="00900138" w:rsidRDefault="00900138" w:rsidP="00F24EDE">
      <w:pPr>
        <w:rPr>
          <w:u w:val="single"/>
        </w:rPr>
      </w:pPr>
    </w:p>
    <w:p w14:paraId="233EE2B9" w14:textId="77777777" w:rsidR="00900138" w:rsidRDefault="00900138" w:rsidP="00F24EDE">
      <w:pPr>
        <w:rPr>
          <w:u w:val="single"/>
        </w:rPr>
      </w:pPr>
    </w:p>
    <w:p w14:paraId="3E8C8A6E" w14:textId="77777777" w:rsidR="00900138" w:rsidRDefault="00900138" w:rsidP="00F24EDE">
      <w:pPr>
        <w:rPr>
          <w:u w:val="single"/>
        </w:rPr>
      </w:pPr>
    </w:p>
    <w:p w14:paraId="30A772C8" w14:textId="77777777" w:rsidR="00900138" w:rsidRDefault="00900138" w:rsidP="00F24EDE">
      <w:pPr>
        <w:rPr>
          <w:u w:val="single"/>
        </w:rPr>
      </w:pPr>
    </w:p>
    <w:p w14:paraId="22EB2DD0" w14:textId="77777777" w:rsidR="00900138" w:rsidRDefault="00900138" w:rsidP="00F24EDE">
      <w:pPr>
        <w:rPr>
          <w:u w:val="single"/>
        </w:rPr>
      </w:pPr>
    </w:p>
    <w:p w14:paraId="33493F28" w14:textId="77777777" w:rsidR="00900138" w:rsidRDefault="00900138" w:rsidP="00F24EDE">
      <w:pPr>
        <w:rPr>
          <w:u w:val="single"/>
        </w:rPr>
      </w:pPr>
    </w:p>
    <w:p w14:paraId="1C08BD05" w14:textId="77777777" w:rsidR="00900138" w:rsidRDefault="00900138" w:rsidP="00F24EDE">
      <w:pPr>
        <w:rPr>
          <w:u w:val="single"/>
        </w:rPr>
      </w:pPr>
    </w:p>
    <w:p w14:paraId="16483A57" w14:textId="77777777" w:rsidR="00900138" w:rsidRDefault="00900138" w:rsidP="00F24EDE">
      <w:pPr>
        <w:rPr>
          <w:u w:val="single"/>
        </w:rPr>
      </w:pPr>
    </w:p>
    <w:p w14:paraId="6BF2E70E" w14:textId="77777777" w:rsidR="00900138" w:rsidRDefault="00900138" w:rsidP="00F24EDE">
      <w:pPr>
        <w:rPr>
          <w:u w:val="single"/>
        </w:rPr>
      </w:pPr>
    </w:p>
    <w:p w14:paraId="609700EA" w14:textId="77777777" w:rsidR="00900138" w:rsidRDefault="00900138" w:rsidP="00F24EDE">
      <w:pPr>
        <w:rPr>
          <w:u w:val="single"/>
        </w:rPr>
      </w:pPr>
    </w:p>
    <w:p w14:paraId="1C0B0287" w14:textId="77777777" w:rsidR="00900138" w:rsidRDefault="00900138" w:rsidP="00F24EDE">
      <w:pPr>
        <w:rPr>
          <w:u w:val="single"/>
        </w:rPr>
      </w:pPr>
    </w:p>
    <w:p w14:paraId="6D6CAFA2" w14:textId="77777777" w:rsidR="00900138" w:rsidRDefault="00900138" w:rsidP="00F24EDE">
      <w:pPr>
        <w:rPr>
          <w:u w:val="single"/>
        </w:rPr>
      </w:pPr>
    </w:p>
    <w:p w14:paraId="38EB59FD" w14:textId="77777777" w:rsidR="00900138" w:rsidRPr="009E1B18" w:rsidRDefault="00900138" w:rsidP="0090013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E81168" w14:textId="77777777" w:rsidR="00900138" w:rsidRDefault="00900138" w:rsidP="00900138">
      <w:r>
        <w:rPr>
          <w:b/>
        </w:rPr>
        <w:t xml:space="preserve">Focus on One Word Worksheet: </w:t>
      </w:r>
      <w:r>
        <w:rPr>
          <w:b/>
          <w:i/>
        </w:rPr>
        <w:t>Debtor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CF09C18" w14:textId="77777777" w:rsidR="00900138" w:rsidRDefault="00900138" w:rsidP="00900138"/>
    <w:p w14:paraId="15A13257" w14:textId="77777777" w:rsidR="00900138" w:rsidRPr="00CC0E9A" w:rsidRDefault="00900138" w:rsidP="00900138">
      <w:pPr>
        <w:pStyle w:val="ListParagraph"/>
        <w:numPr>
          <w:ilvl w:val="0"/>
          <w:numId w:val="2"/>
        </w:numPr>
        <w:rPr>
          <w:b/>
        </w:rPr>
      </w:pPr>
      <w:r>
        <w:t xml:space="preserve">The minute **** signed the paperwork for *** student loan for *** first year of college, *** became a </w:t>
      </w:r>
      <w:r w:rsidRPr="00953947">
        <w:rPr>
          <w:i/>
        </w:rPr>
        <w:t>debtor</w:t>
      </w:r>
      <w:r>
        <w:t>.</w:t>
      </w:r>
    </w:p>
    <w:p w14:paraId="6415037A" w14:textId="77777777" w:rsidR="00900138" w:rsidRPr="00CC0E9A" w:rsidRDefault="00900138" w:rsidP="00900138">
      <w:pPr>
        <w:pStyle w:val="ListParagraph"/>
        <w:numPr>
          <w:ilvl w:val="0"/>
          <w:numId w:val="2"/>
        </w:numPr>
        <w:rPr>
          <w:b/>
        </w:rPr>
      </w:pPr>
      <w:r>
        <w:t>Many people in the United States, because they use their credit cards to purchase things they really cannot afford, end up</w:t>
      </w:r>
      <w:r w:rsidRPr="00953947">
        <w:rPr>
          <w:i/>
        </w:rPr>
        <w:t xml:space="preserve"> debtors</w:t>
      </w:r>
      <w:r>
        <w:t xml:space="preserve"> for much of their adult lives.</w:t>
      </w:r>
    </w:p>
    <w:p w14:paraId="1533514A" w14:textId="77777777" w:rsidR="00900138" w:rsidRPr="00CC0E9A" w:rsidRDefault="00900138" w:rsidP="00900138">
      <w:pPr>
        <w:pStyle w:val="ListParagraph"/>
        <w:numPr>
          <w:ilvl w:val="0"/>
          <w:numId w:val="2"/>
        </w:numPr>
        <w:rPr>
          <w:b/>
        </w:rPr>
      </w:pPr>
      <w:r>
        <w:t>When nation states become</w:t>
      </w:r>
      <w:r w:rsidRPr="00953947">
        <w:rPr>
          <w:i/>
        </w:rPr>
        <w:t xml:space="preserve"> debtors</w:t>
      </w:r>
      <w:r>
        <w:t xml:space="preserve"> to international banks, it can affect their economies for years if not generations.</w:t>
      </w:r>
    </w:p>
    <w:p w14:paraId="6CC241EC" w14:textId="77777777" w:rsidR="00900138" w:rsidRPr="00CC0E9A" w:rsidRDefault="00900138" w:rsidP="00900138">
      <w:pPr>
        <w:pStyle w:val="ListParagraph"/>
        <w:numPr>
          <w:ilvl w:val="0"/>
          <w:numId w:val="2"/>
        </w:numPr>
        <w:rPr>
          <w:b/>
        </w:rPr>
      </w:pPr>
      <w:r>
        <w:t>***** avoided becoming a</w:t>
      </w:r>
      <w:r w:rsidRPr="00953947">
        <w:rPr>
          <w:i/>
        </w:rPr>
        <w:t xml:space="preserve"> debtor</w:t>
      </w:r>
      <w:r>
        <w:t xml:space="preserve"> by only buying things *** could actually afford.</w:t>
      </w:r>
    </w:p>
    <w:p w14:paraId="7367E3DB" w14:textId="77777777" w:rsidR="00900138" w:rsidRPr="00CC0E9A" w:rsidRDefault="00900138" w:rsidP="00900138">
      <w:pPr>
        <w:pStyle w:val="ListParagraph"/>
        <w:numPr>
          <w:ilvl w:val="0"/>
          <w:numId w:val="2"/>
        </w:numPr>
        <w:rPr>
          <w:b/>
        </w:rPr>
      </w:pPr>
      <w:r>
        <w:t xml:space="preserve">*** studied credit card </w:t>
      </w:r>
      <w:r w:rsidRPr="00953947">
        <w:rPr>
          <w:i/>
        </w:rPr>
        <w:t>debt</w:t>
      </w:r>
      <w:r>
        <w:t xml:space="preserve"> in the United States and discovered that </w:t>
      </w:r>
      <w:r w:rsidRPr="00953947">
        <w:rPr>
          <w:i/>
        </w:rPr>
        <w:t xml:space="preserve">debtors </w:t>
      </w:r>
      <w:r>
        <w:t>often struggle to pay their bills.</w:t>
      </w:r>
    </w:p>
    <w:p w14:paraId="739D42C4" w14:textId="77777777" w:rsidR="00900138" w:rsidRDefault="00900138" w:rsidP="00900138"/>
    <w:p w14:paraId="7D9ADBB3" w14:textId="73173CEE" w:rsidR="00900138" w:rsidRPr="006B45BA" w:rsidRDefault="00900138" w:rsidP="00900138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debtor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900138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88700E"/>
    <w:multiLevelType w:val="hybridMultilevel"/>
    <w:tmpl w:val="810E8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8B03DC"/>
    <w:multiLevelType w:val="hybridMultilevel"/>
    <w:tmpl w:val="0E9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264"/>
    <w:rsid w:val="001539C9"/>
    <w:rsid w:val="001F20BF"/>
    <w:rsid w:val="0022544C"/>
    <w:rsid w:val="002C2733"/>
    <w:rsid w:val="00335A5C"/>
    <w:rsid w:val="003410DB"/>
    <w:rsid w:val="00410E3E"/>
    <w:rsid w:val="00454264"/>
    <w:rsid w:val="005A5A20"/>
    <w:rsid w:val="006B45BA"/>
    <w:rsid w:val="00900138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49B4B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54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2</Pages>
  <Words>288</Words>
  <Characters>1648</Characters>
  <Application>Microsoft Macintosh Word</Application>
  <DocSecurity>0</DocSecurity>
  <Lines>13</Lines>
  <Paragraphs>3</Paragraphs>
  <ScaleCrop>false</ScaleCrop>
  <Company>Mark's Text Terminal</Company>
  <LinksUpToDate>false</LinksUpToDate>
  <CharactersWithSpaces>1933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2017-10-05T18:15:00Z</dcterms:created>
  <dcterms:modified xsi:type="dcterms:W3CDTF">2017-12-13T12:04:00Z</dcterms:modified>
</cp:coreProperties>
</file>