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3A896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AB53917" w14:textId="5F8766F1" w:rsidR="00F24EDE" w:rsidRDefault="00EF714E" w:rsidP="00F24EDE">
      <w:r>
        <w:rPr>
          <w:b/>
        </w:rPr>
        <w:t xml:space="preserve">English Language Arts, </w:t>
      </w:r>
      <w:r>
        <w:rPr>
          <w:b/>
          <w:i/>
        </w:rPr>
        <w:t xml:space="preserve">Arguing Your Case, </w:t>
      </w:r>
      <w:bookmarkStart w:id="54" w:name="_GoBack"/>
      <w:bookmarkEnd w:id="54"/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D00186">
        <w:rPr>
          <w:b/>
          <w:i/>
        </w:rPr>
        <w:t>Discourse</w:t>
      </w:r>
      <w:r w:rsidR="00D00186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5BDB95" w14:textId="77777777" w:rsidR="00D00186" w:rsidRDefault="00D00186" w:rsidP="00F24EDE"/>
    <w:p w14:paraId="2003C4C3" w14:textId="77777777" w:rsidR="00D00186" w:rsidRPr="00D00186" w:rsidRDefault="00D00186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*** is a classicist at Cornell, so *** participates in </w:t>
      </w:r>
      <w:r w:rsidRPr="009127C1">
        <w:rPr>
          <w:i/>
        </w:rPr>
        <w:t>discourses</w:t>
      </w:r>
      <w:r>
        <w:t xml:space="preserve"> on the ancient world at academic conferences and faculty meetings.</w:t>
      </w:r>
    </w:p>
    <w:p w14:paraId="4BA03A51" w14:textId="77777777" w:rsidR="00D00186" w:rsidRPr="00D00186" w:rsidRDefault="00D00186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*** finds much of the </w:t>
      </w:r>
      <w:r w:rsidRPr="009127C1">
        <w:rPr>
          <w:i/>
        </w:rPr>
        <w:t>discourse</w:t>
      </w:r>
      <w:r>
        <w:t xml:space="preserve"> related to immigration in this country is racist.</w:t>
      </w:r>
    </w:p>
    <w:p w14:paraId="5CEA0838" w14:textId="52F5DB87" w:rsidR="00D00186" w:rsidRPr="00AA344F" w:rsidRDefault="00AA344F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In high school, **** became interested in the </w:t>
      </w:r>
      <w:r w:rsidRPr="009127C1">
        <w:rPr>
          <w:i/>
        </w:rPr>
        <w:t>discourse</w:t>
      </w:r>
      <w:r>
        <w:t xml:space="preserve"> surrounding the French Revolution, so *** applied to graduate school and entered a doctoral program in history at Brandeis University.</w:t>
      </w:r>
    </w:p>
    <w:p w14:paraId="0F4130B2" w14:textId="7EC7BE83" w:rsidR="00AA344F" w:rsidRPr="009127C1" w:rsidRDefault="009127C1" w:rsidP="00D00186">
      <w:pPr>
        <w:pStyle w:val="ListParagraph"/>
        <w:numPr>
          <w:ilvl w:val="0"/>
          <w:numId w:val="1"/>
        </w:numPr>
        <w:rPr>
          <w:b/>
        </w:rPr>
      </w:pPr>
      <w:r>
        <w:t xml:space="preserve">What most people don’t understand about scientific theories like that of evolution is that they are ongoing </w:t>
      </w:r>
      <w:r w:rsidRPr="009127C1">
        <w:rPr>
          <w:i/>
        </w:rPr>
        <w:t>discourses</w:t>
      </w:r>
      <w:r>
        <w:t xml:space="preserve"> in search of new evidence to support those theories.</w:t>
      </w:r>
    </w:p>
    <w:p w14:paraId="31ED7C56" w14:textId="50D2BD09" w:rsidR="009127C1" w:rsidRPr="00D00186" w:rsidRDefault="009127C1" w:rsidP="00D00186">
      <w:pPr>
        <w:pStyle w:val="ListParagraph"/>
        <w:numPr>
          <w:ilvl w:val="0"/>
          <w:numId w:val="1"/>
        </w:numPr>
        <w:rPr>
          <w:b/>
        </w:rPr>
      </w:pPr>
      <w:r>
        <w:t>***, ***, and **** met up in a coffee shop in Greenwich Village for a</w:t>
      </w:r>
      <w:r w:rsidRPr="009127C1">
        <w:rPr>
          <w:i/>
        </w:rPr>
        <w:t xml:space="preserve"> discourse</w:t>
      </w:r>
      <w:r>
        <w:t xml:space="preserve"> on Fermat’s Last Theorem, which was finally solved several years ago.</w:t>
      </w:r>
    </w:p>
    <w:p w14:paraId="194A4189" w14:textId="77777777" w:rsidR="00F24EDE" w:rsidRDefault="00F24EDE" w:rsidP="00F24EDE"/>
    <w:p w14:paraId="50C0DB8B" w14:textId="77777777" w:rsidR="00B577EA" w:rsidRPr="006B45BA" w:rsidRDefault="00D00186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discourse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123E5"/>
    <w:multiLevelType w:val="hybridMultilevel"/>
    <w:tmpl w:val="D6D41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186"/>
    <w:rsid w:val="001539C9"/>
    <w:rsid w:val="001F20BF"/>
    <w:rsid w:val="002C2733"/>
    <w:rsid w:val="00335A5C"/>
    <w:rsid w:val="00410E3E"/>
    <w:rsid w:val="005A5A20"/>
    <w:rsid w:val="006B45BA"/>
    <w:rsid w:val="009127C1"/>
    <w:rsid w:val="00AA344F"/>
    <w:rsid w:val="00C32881"/>
    <w:rsid w:val="00CA4835"/>
    <w:rsid w:val="00D00186"/>
    <w:rsid w:val="00E11225"/>
    <w:rsid w:val="00EC6ED9"/>
    <w:rsid w:val="00EF714E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A75D3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41</TotalTime>
  <Pages>1</Pages>
  <Words>186</Words>
  <Characters>1061</Characters>
  <Application>Microsoft Macintosh Word</Application>
  <DocSecurity>0</DocSecurity>
  <Lines>8</Lines>
  <Paragraphs>2</Paragraphs>
  <ScaleCrop>false</ScaleCrop>
  <Company>Mark's Text Terminal</Company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2017-11-22T14:18:00Z</dcterms:created>
  <dcterms:modified xsi:type="dcterms:W3CDTF">2017-11-27T14:12:00Z</dcterms:modified>
</cp:coreProperties>
</file>