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67AA43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6FB8E5A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A642FA" w:rsidRPr="00A642FA">
        <w:rPr>
          <w:b/>
          <w:i/>
        </w:rPr>
        <w:t>Bulwark</w:t>
      </w:r>
      <w:r w:rsidR="00A642FA">
        <w:rPr>
          <w:b/>
        </w:rPr>
        <w:t xml:space="preserve"> 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B90ED82" w14:textId="77777777" w:rsidR="00A642FA" w:rsidRDefault="00A642FA" w:rsidP="00F24EDE"/>
    <w:p w14:paraId="61F473C2" w14:textId="77777777" w:rsidR="00A642FA" w:rsidRPr="00A642FA" w:rsidRDefault="00A642FA" w:rsidP="00A642FA">
      <w:pPr>
        <w:pStyle w:val="ListParagraph"/>
        <w:numPr>
          <w:ilvl w:val="0"/>
          <w:numId w:val="1"/>
        </w:numPr>
        <w:rPr>
          <w:b/>
        </w:rPr>
      </w:pPr>
      <w:r>
        <w:t xml:space="preserve">After Superstorm Sandy, former New York City Mayor Michael Bloomberg proposed building a </w:t>
      </w:r>
      <w:r w:rsidRPr="00A642FA">
        <w:rPr>
          <w:i/>
        </w:rPr>
        <w:t>bulwark</w:t>
      </w:r>
      <w:r>
        <w:t xml:space="preserve"> near the Verrazano Bridge to guard the city against flooding.</w:t>
      </w:r>
    </w:p>
    <w:p w14:paraId="7A09CA04" w14:textId="77777777" w:rsidR="00A642FA" w:rsidRPr="00A642FA" w:rsidRDefault="00A642FA" w:rsidP="00A642FA">
      <w:pPr>
        <w:pStyle w:val="ListParagraph"/>
        <w:numPr>
          <w:ilvl w:val="0"/>
          <w:numId w:val="1"/>
        </w:numPr>
        <w:rPr>
          <w:b/>
        </w:rPr>
      </w:pPr>
      <w:r>
        <w:t xml:space="preserve">The Staten Island Ferry Terminal has a </w:t>
      </w:r>
      <w:r w:rsidRPr="00A642FA">
        <w:rPr>
          <w:i/>
        </w:rPr>
        <w:t>bulwark</w:t>
      </w:r>
      <w:r>
        <w:t xml:space="preserve"> so sea water doesn’t enter the building.</w:t>
      </w:r>
    </w:p>
    <w:p w14:paraId="6497F4E9" w14:textId="77777777" w:rsidR="00A642FA" w:rsidRPr="00A642FA" w:rsidRDefault="00A642FA" w:rsidP="00A642FA">
      <w:pPr>
        <w:pStyle w:val="ListParagraph"/>
        <w:numPr>
          <w:ilvl w:val="0"/>
          <w:numId w:val="1"/>
        </w:numPr>
        <w:rPr>
          <w:b/>
        </w:rPr>
      </w:pPr>
      <w:r>
        <w:t xml:space="preserve">*** considers good study habits and attention to detail a </w:t>
      </w:r>
      <w:r w:rsidRPr="00A642FA">
        <w:rPr>
          <w:i/>
        </w:rPr>
        <w:t>bulwark</w:t>
      </w:r>
      <w:r>
        <w:t xml:space="preserve"> against bad grades.</w:t>
      </w:r>
    </w:p>
    <w:p w14:paraId="349B796B" w14:textId="77777777" w:rsidR="00A642FA" w:rsidRPr="00A642FA" w:rsidRDefault="00A642FA" w:rsidP="00A642FA">
      <w:pPr>
        <w:pStyle w:val="ListParagraph"/>
        <w:numPr>
          <w:ilvl w:val="0"/>
          <w:numId w:val="1"/>
        </w:numPr>
        <w:rPr>
          <w:b/>
        </w:rPr>
      </w:pPr>
      <w:r>
        <w:t>*** listens to music on *** headphones on the train as a</w:t>
      </w:r>
      <w:r w:rsidRPr="00A642FA">
        <w:rPr>
          <w:i/>
        </w:rPr>
        <w:t xml:space="preserve"> bulwark</w:t>
      </w:r>
      <w:r>
        <w:t xml:space="preserve"> against all the stupid things people say on the train.</w:t>
      </w:r>
    </w:p>
    <w:p w14:paraId="4B8DD17E" w14:textId="77777777" w:rsidR="00A642FA" w:rsidRPr="00A642FA" w:rsidRDefault="00A642FA" w:rsidP="00A642FA">
      <w:pPr>
        <w:pStyle w:val="ListParagraph"/>
        <w:numPr>
          <w:ilvl w:val="0"/>
          <w:numId w:val="1"/>
        </w:numPr>
        <w:rPr>
          <w:b/>
        </w:rPr>
      </w:pPr>
      <w:r>
        <w:t xml:space="preserve">On Staten Island, right under the Verrazano Bridge, is Fort Wadsworth, build just before the Civil War as a </w:t>
      </w:r>
      <w:bookmarkStart w:id="54" w:name="_GoBack"/>
      <w:r w:rsidRPr="00A642FA">
        <w:rPr>
          <w:i/>
        </w:rPr>
        <w:t>bulwark</w:t>
      </w:r>
      <w:bookmarkEnd w:id="54"/>
      <w:r>
        <w:t xml:space="preserve"> against invasion by sea of New York City.</w:t>
      </w:r>
    </w:p>
    <w:p w14:paraId="1AAA9D87" w14:textId="77777777" w:rsidR="00F24EDE" w:rsidRDefault="00F24EDE" w:rsidP="00F24EDE"/>
    <w:p w14:paraId="1E69F3D9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A642FA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A642FA">
        <w:rPr>
          <w:b/>
          <w:i/>
          <w:u w:val="single"/>
        </w:rPr>
        <w:t>bulwark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8610F3"/>
    <w:multiLevelType w:val="hybridMultilevel"/>
    <w:tmpl w:val="9BE8AA0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42FA"/>
    <w:rsid w:val="001539C9"/>
    <w:rsid w:val="001F20BF"/>
    <w:rsid w:val="002C2733"/>
    <w:rsid w:val="00335A5C"/>
    <w:rsid w:val="00410E3E"/>
    <w:rsid w:val="005A5A20"/>
    <w:rsid w:val="006B45BA"/>
    <w:rsid w:val="00A642FA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687CB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642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6</TotalTime>
  <Pages>1</Pages>
  <Words>161</Words>
  <Characters>923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</cp:revision>
  <dcterms:created xsi:type="dcterms:W3CDTF">2017-11-30T14:21:00Z</dcterms:created>
  <dcterms:modified xsi:type="dcterms:W3CDTF">2017-11-30T14:31:00Z</dcterms:modified>
</cp:coreProperties>
</file>