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99F6590" w14:textId="77777777" w:rsidR="00B93683" w:rsidRDefault="00B93683" w:rsidP="00B93683">
      <w:pPr>
        <w:rPr>
          <w:b/>
          <w:u w:val="single"/>
        </w:rPr>
      </w:pPr>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p>
    <w:p w14:paraId="230830FD" w14:textId="77777777" w:rsidR="00B93683" w:rsidRDefault="00B93683" w:rsidP="00B93683">
      <w:r>
        <w:rPr>
          <w:b/>
        </w:rPr>
        <w:t xml:space="preserve">Do Now Word Root Worksheet: </w:t>
      </w:r>
      <w:r>
        <w:t xml:space="preserve">The English language is really a collection of words from other languages. About 70% of English words that don’t have their origins in other languages are formed from Greek and Latin roots. Knowing these roots can help you to understand a wide variety of English words This worksheet introduces you to several words grown from one word root, with their definitions. Please read the definitions and find the common word in all of them; from that </w:t>
      </w:r>
      <w:proofErr w:type="gramStart"/>
      <w:r>
        <w:t>word</w:t>
      </w:r>
      <w:proofErr w:type="gramEnd"/>
      <w:r>
        <w:t xml:space="preserve"> you will be able to infer the meaning of this root. </w:t>
      </w:r>
      <w:r>
        <w:rPr>
          <w:b/>
        </w:rPr>
        <w:t xml:space="preserve">The word root and vocabulary words that stem from it were chosen for this worksheet “because they are very likely to appear on the SAT and other college entrance exams.” </w:t>
      </w:r>
    </w:p>
    <w:p w14:paraId="0C4C0E10" w14:textId="77777777" w:rsidR="00B93683" w:rsidRDefault="00B93683" w:rsidP="00B93683"/>
    <w:p w14:paraId="5CC43F79" w14:textId="77777777" w:rsidR="00B93683" w:rsidRPr="001561C4" w:rsidRDefault="00B93683" w:rsidP="00B93683">
      <w:r w:rsidRPr="00EF50E8">
        <w:rPr>
          <w:b/>
        </w:rPr>
        <w:t>Adapted from</w:t>
      </w:r>
      <w:r>
        <w:t xml:space="preserve">: Crutchfield, Roger S. </w:t>
      </w:r>
      <w:r>
        <w:rPr>
          <w:u w:val="single"/>
        </w:rPr>
        <w:t>English Vocabulary Quick Reference: A Comprehensive Dictionary Arranged by Word Roots</w:t>
      </w:r>
      <w:r>
        <w:t xml:space="preserve">. Leesburg, VA: </w:t>
      </w:r>
      <w:proofErr w:type="spellStart"/>
      <w:r>
        <w:t>Lexadyne</w:t>
      </w:r>
      <w:proofErr w:type="spellEnd"/>
      <w:r>
        <w:t xml:space="preserve"> Publishing, 2009.</w:t>
      </w:r>
    </w:p>
    <w:p w14:paraId="6FC3DF9E" w14:textId="77777777" w:rsidR="00B93683" w:rsidRPr="001561C4" w:rsidRDefault="00B93683" w:rsidP="00B93683"/>
    <w:p w14:paraId="4866A85C" w14:textId="611DF447" w:rsidR="00B93683" w:rsidRPr="006E0D77" w:rsidRDefault="00B93683" w:rsidP="00B93683">
      <w:pPr>
        <w:numPr>
          <w:ilvl w:val="0"/>
          <w:numId w:val="1"/>
        </w:numPr>
      </w:pPr>
      <w:r w:rsidRPr="006E0D77">
        <w:t xml:space="preserve">Word Root: </w:t>
      </w:r>
      <w:r w:rsidR="00735B85">
        <w:rPr>
          <w:b/>
        </w:rPr>
        <w:t>C</w:t>
      </w:r>
      <w:r w:rsidR="006437EB">
        <w:rPr>
          <w:b/>
        </w:rPr>
        <w:t>ryo</w:t>
      </w:r>
      <w:bookmarkStart w:id="0" w:name="_GoBack"/>
      <w:bookmarkEnd w:id="0"/>
      <w:r>
        <w:rPr>
          <w:b/>
        </w:rPr>
        <w:t xml:space="preserve"> (Greek)</w:t>
      </w:r>
    </w:p>
    <w:p w14:paraId="2555A3EB" w14:textId="77777777" w:rsidR="00B93683" w:rsidRPr="006E0D77" w:rsidRDefault="00B93683" w:rsidP="00B93683">
      <w:pPr>
        <w:rPr>
          <w:b/>
        </w:rPr>
      </w:pPr>
    </w:p>
    <w:p w14:paraId="617E47AF" w14:textId="36453842" w:rsidR="00B93683" w:rsidRPr="006437EB" w:rsidRDefault="00B93683" w:rsidP="00B93683">
      <w:pPr>
        <w:numPr>
          <w:ilvl w:val="0"/>
          <w:numId w:val="1"/>
        </w:numPr>
        <w:rPr>
          <w:b/>
        </w:rPr>
      </w:pPr>
      <w:r>
        <w:t>Words that grow from this r</w:t>
      </w:r>
      <w:r w:rsidRPr="006E0D77">
        <w:t>oot</w:t>
      </w:r>
      <w:r>
        <w:t xml:space="preserve"> with their definitions</w:t>
      </w:r>
      <w:r w:rsidR="0091419E">
        <w:t>:</w:t>
      </w:r>
    </w:p>
    <w:p w14:paraId="118E3AE7" w14:textId="77777777" w:rsidR="006437EB" w:rsidRDefault="006437EB" w:rsidP="006437EB">
      <w:pPr>
        <w:rPr>
          <w:b/>
        </w:rPr>
      </w:pPr>
    </w:p>
    <w:p w14:paraId="5BD83C4D" w14:textId="2B7D580A" w:rsidR="006437EB" w:rsidRPr="006437EB" w:rsidRDefault="006437EB" w:rsidP="006437EB">
      <w:pPr>
        <w:pStyle w:val="ListParagraph"/>
        <w:numPr>
          <w:ilvl w:val="1"/>
          <w:numId w:val="1"/>
        </w:numPr>
        <w:rPr>
          <w:b/>
        </w:rPr>
      </w:pPr>
      <w:r>
        <w:rPr>
          <w:b/>
        </w:rPr>
        <w:t xml:space="preserve">Cryogenics </w:t>
      </w:r>
      <w:r w:rsidRPr="006437EB">
        <w:t>(noun)</w:t>
      </w:r>
      <w:r>
        <w:t>: The science dealing with very low temperatures.</w:t>
      </w:r>
    </w:p>
    <w:p w14:paraId="02A73108" w14:textId="77777777" w:rsidR="006437EB" w:rsidRPr="006437EB" w:rsidRDefault="006437EB" w:rsidP="006437EB">
      <w:pPr>
        <w:rPr>
          <w:b/>
        </w:rPr>
      </w:pPr>
    </w:p>
    <w:p w14:paraId="4B58DF5A" w14:textId="5864CE65" w:rsidR="006437EB" w:rsidRPr="006437EB" w:rsidRDefault="006437EB" w:rsidP="006437EB">
      <w:pPr>
        <w:pStyle w:val="ListParagraph"/>
        <w:numPr>
          <w:ilvl w:val="1"/>
          <w:numId w:val="1"/>
        </w:numPr>
        <w:rPr>
          <w:b/>
        </w:rPr>
      </w:pPr>
      <w:proofErr w:type="spellStart"/>
      <w:r>
        <w:rPr>
          <w:b/>
        </w:rPr>
        <w:t>Cryolite</w:t>
      </w:r>
      <w:proofErr w:type="spellEnd"/>
      <w:r>
        <w:rPr>
          <w:b/>
        </w:rPr>
        <w:t xml:space="preserve"> </w:t>
      </w:r>
      <w:r>
        <w:t xml:space="preserve">(noun): A vitreous mineral, sodium aluminum fluoride, that is found in Greenland and used in the production of aluminum. </w:t>
      </w:r>
      <w:proofErr w:type="gramStart"/>
      <w:r>
        <w:t>So</w:t>
      </w:r>
      <w:proofErr w:type="gramEnd"/>
      <w:r>
        <w:t xml:space="preserve"> named for its clear, icy appearance.</w:t>
      </w:r>
    </w:p>
    <w:p w14:paraId="2E4ED8AD" w14:textId="77777777" w:rsidR="006437EB" w:rsidRPr="006437EB" w:rsidRDefault="006437EB" w:rsidP="006437EB">
      <w:pPr>
        <w:rPr>
          <w:b/>
        </w:rPr>
      </w:pPr>
    </w:p>
    <w:p w14:paraId="5A646433" w14:textId="0B9F963E" w:rsidR="006437EB" w:rsidRPr="006437EB" w:rsidRDefault="006437EB" w:rsidP="006437EB">
      <w:pPr>
        <w:pStyle w:val="ListParagraph"/>
        <w:numPr>
          <w:ilvl w:val="1"/>
          <w:numId w:val="1"/>
        </w:numPr>
        <w:rPr>
          <w:b/>
        </w:rPr>
      </w:pPr>
      <w:proofErr w:type="spellStart"/>
      <w:r>
        <w:rPr>
          <w:b/>
        </w:rPr>
        <w:t>Cyronics</w:t>
      </w:r>
      <w:proofErr w:type="spellEnd"/>
      <w:r>
        <w:rPr>
          <w:b/>
        </w:rPr>
        <w:t xml:space="preserve"> </w:t>
      </w:r>
      <w:r>
        <w:t>(noun)” The practice of freezing the body of a recently deceased person to preserve it for possible revival by future medical cures.</w:t>
      </w:r>
    </w:p>
    <w:p w14:paraId="04537AA8" w14:textId="77777777" w:rsidR="006437EB" w:rsidRPr="006437EB" w:rsidRDefault="006437EB" w:rsidP="006437EB">
      <w:pPr>
        <w:rPr>
          <w:b/>
        </w:rPr>
      </w:pPr>
    </w:p>
    <w:p w14:paraId="6D770FA1" w14:textId="30F330CB" w:rsidR="006437EB" w:rsidRPr="006437EB" w:rsidRDefault="006437EB" w:rsidP="006437EB">
      <w:pPr>
        <w:pStyle w:val="ListParagraph"/>
        <w:numPr>
          <w:ilvl w:val="1"/>
          <w:numId w:val="1"/>
        </w:numPr>
        <w:rPr>
          <w:b/>
        </w:rPr>
      </w:pPr>
      <w:r>
        <w:rPr>
          <w:b/>
        </w:rPr>
        <w:t xml:space="preserve">Cryosurgery </w:t>
      </w:r>
      <w:r>
        <w:t>(noun): Surgery that uses extreme cold temperatures to destroy abnormal cells or tissue.</w:t>
      </w:r>
    </w:p>
    <w:p w14:paraId="4490F232" w14:textId="77777777" w:rsidR="00B93683" w:rsidRDefault="00B93683" w:rsidP="00B93683">
      <w:pPr>
        <w:rPr>
          <w:b/>
        </w:rPr>
      </w:pPr>
    </w:p>
    <w:p w14:paraId="07A8380B" w14:textId="2F75F8D8" w:rsidR="00B577EA" w:rsidRPr="00B93683" w:rsidRDefault="00B93683" w:rsidP="00B93683">
      <w:pPr>
        <w:numPr>
          <w:ilvl w:val="0"/>
          <w:numId w:val="1"/>
        </w:numPr>
        <w:rPr>
          <w:b/>
        </w:rPr>
      </w:pPr>
      <w:r>
        <w:t xml:space="preserve">The Greek word root </w:t>
      </w:r>
      <w:proofErr w:type="spellStart"/>
      <w:r w:rsidR="006437EB">
        <w:rPr>
          <w:b/>
        </w:rPr>
        <w:t>cryo</w:t>
      </w:r>
      <w:proofErr w:type="spellEnd"/>
      <w:r w:rsidRPr="00B93683">
        <w:rPr>
          <w:b/>
        </w:rPr>
        <w:t xml:space="preserve"> </w:t>
      </w:r>
      <w:r w:rsidRPr="00F50F46">
        <w:t>means:</w:t>
      </w:r>
    </w:p>
    <w:sectPr w:rsidR="00B577EA" w:rsidRPr="00B93683" w:rsidSect="006B45BA">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E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ＭＳ ゴシック">
    <w:charset w:val="80"/>
    <w:family w:val="swiss"/>
    <w:pitch w:val="fixed"/>
    <w:sig w:usb0="E00002FF" w:usb1="6AC7FDFB" w:usb2="08000012" w:usb3="00000000" w:csb0="0002009F" w:csb1="00000000"/>
  </w:font>
  <w:font w:name="Calibri Light">
    <w:panose1 w:val="020F0302020204030204"/>
    <w:charset w:val="00"/>
    <w:family w:val="swiss"/>
    <w:pitch w:val="variable"/>
    <w:sig w:usb0="A00002EF" w:usb1="4000207B" w:usb2="00000000" w:usb3="00000000" w:csb0="0000019F" w:csb1="00000000"/>
  </w:font>
  <w:font w:name="ＭＳ 明朝">
    <w:charset w:val="80"/>
    <w:family w:val="roman"/>
    <w:pitch w:val="fixed"/>
    <w:sig w:usb0="E00002FF" w:usb1="6AC7FDFB" w:usb2="08000012" w:usb3="00000000" w:csb0="000200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55975A6A"/>
    <w:multiLevelType w:val="hybridMultilevel"/>
    <w:tmpl w:val="8EDAA81C"/>
    <w:lvl w:ilvl="0" w:tplc="E5C08466">
      <w:start w:val="1"/>
      <w:numFmt w:val="upperRoman"/>
      <w:lvlText w:val="%1."/>
      <w:lvlJc w:val="left"/>
      <w:pPr>
        <w:tabs>
          <w:tab w:val="num" w:pos="1080"/>
        </w:tabs>
        <w:ind w:left="1080" w:hanging="720"/>
      </w:pPr>
      <w:rPr>
        <w:rFonts w:hint="default"/>
        <w:b/>
      </w:rPr>
    </w:lvl>
    <w:lvl w:ilvl="1" w:tplc="B4FAE108">
      <w:start w:val="1"/>
      <w:numFmt w:val="upperLetter"/>
      <w:lvlText w:val="%2."/>
      <w:lvlJc w:val="left"/>
      <w:pPr>
        <w:tabs>
          <w:tab w:val="num" w:pos="1440"/>
        </w:tabs>
        <w:ind w:left="1440" w:hanging="360"/>
      </w:pPr>
      <w:rPr>
        <w:rFonts w:hint="default"/>
        <w:b/>
      </w:r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attachedTemplate r:id="rId1"/>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93683"/>
    <w:rsid w:val="00410E3E"/>
    <w:rsid w:val="006437EB"/>
    <w:rsid w:val="006B45BA"/>
    <w:rsid w:val="00735B85"/>
    <w:rsid w:val="0091419E"/>
    <w:rsid w:val="00B93683"/>
    <w:rsid w:val="00BD5D4E"/>
    <w:rsid w:val="00F50F46"/>
    <w:rsid w:val="00FD6F2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ecimalSymbol w:val="."/>
  <w:listSeparator w:val=","/>
  <w14:docId w14:val="772744EC"/>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3" w:semiHidden="1" w:unhideWhenUsed="1"/>
    <w:lsdException w:name="Balloon Text" w:semiHidden="1" w:unhideWhenUsed="1"/>
    <w:lsdException w:name="Table Grid" w:uiPriority="39"/>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B93683"/>
    <w:rPr>
      <w:rFonts w:ascii="Times New Roman" w:eastAsia="Times New Roman"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437E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pixelsPerInch w:val="96"/>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markfeltskog/Library/Group%20Containers/UBF8T346G9.Office/User%20Content.localized/Templates.localized/Basic%20Document%20TM.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Basic Document TM.dotx</Template>
  <TotalTime>7</TotalTime>
  <Pages>1</Pages>
  <Words>222</Words>
  <Characters>1266</Characters>
  <Application>Microsoft Macintosh Word</Application>
  <DocSecurity>0</DocSecurity>
  <Lines>10</Lines>
  <Paragraphs>2</Paragraphs>
  <ScaleCrop>false</ScaleCrop>
  <Company>Mark's Text Terminal</Company>
  <LinksUpToDate>false</LinksUpToDate>
  <CharactersWithSpaces>1486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6</cp:revision>
  <dcterms:created xsi:type="dcterms:W3CDTF">2016-06-17T18:29:00Z</dcterms:created>
  <dcterms:modified xsi:type="dcterms:W3CDTF">2017-11-16T11:47:00Z</dcterms:modified>
</cp:coreProperties>
</file>