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404D40" w14:textId="30600AA8" w:rsidR="003D3A5F" w:rsidRPr="00B92028" w:rsidRDefault="003D3A5F" w:rsidP="003D3A5F">
      <w:pPr>
        <w:jc w:val="center"/>
      </w:pPr>
      <w:r>
        <w:rPr>
          <w:b/>
          <w:u w:val="single"/>
        </w:rPr>
        <w:t xml:space="preserve">Parts of Speech Unit 1, </w:t>
      </w:r>
      <w:r w:rsidRPr="00CA2507">
        <w:rPr>
          <w:b/>
          <w:i/>
          <w:u w:val="single"/>
        </w:rPr>
        <w:t>Nouns</w:t>
      </w:r>
      <w:r>
        <w:rPr>
          <w:b/>
          <w:u w:val="single"/>
        </w:rPr>
        <w:t xml:space="preserve">, </w:t>
      </w:r>
      <w:r w:rsidRPr="00B92028">
        <w:rPr>
          <w:b/>
          <w:u w:val="single"/>
        </w:rPr>
        <w:t xml:space="preserve">Lesson </w:t>
      </w:r>
      <w:r>
        <w:rPr>
          <w:b/>
          <w:u w:val="single"/>
        </w:rPr>
        <w:t>8 Learning Support</w:t>
      </w:r>
      <w:r w:rsidRPr="00B92028">
        <w:rPr>
          <w:b/>
          <w:u w:val="single"/>
        </w:rPr>
        <w:t xml:space="preserve">: </w:t>
      </w:r>
      <w:r w:rsidR="001C7812">
        <w:rPr>
          <w:b/>
          <w:i/>
          <w:u w:val="single"/>
        </w:rPr>
        <w:t>Predicate Nouns Word Bank</w:t>
      </w:r>
      <w:r w:rsidRPr="00B92028">
        <w:rPr>
          <w:b/>
          <w:u w:val="single"/>
        </w:rPr>
        <w:t xml:space="preserve">  </w:t>
      </w:r>
    </w:p>
    <w:p w14:paraId="68E048AB" w14:textId="77777777" w:rsidR="00B577EA" w:rsidRDefault="00A84699" w:rsidP="003D3A5F">
      <w:pPr>
        <w:jc w:val="center"/>
      </w:pPr>
    </w:p>
    <w:p w14:paraId="29839912" w14:textId="30EB6EC8" w:rsidR="001C7812" w:rsidRDefault="001C7812" w:rsidP="001C7812">
      <w:r>
        <w:t>s</w:t>
      </w:r>
      <w:r w:rsidRPr="00241A48">
        <w:t>tudent</w:t>
      </w:r>
      <w:r>
        <w:tab/>
      </w:r>
      <w:r>
        <w:tab/>
        <w:t>c</w:t>
      </w:r>
      <w:r w:rsidRPr="00241A48">
        <w:t>ounselor</w:t>
      </w:r>
      <w:r w:rsidR="00816C6F">
        <w:tab/>
        <w:t>u</w:t>
      </w:r>
      <w:r w:rsidR="00816C6F" w:rsidRPr="00241A48">
        <w:t>ncle</w:t>
      </w:r>
      <w:r w:rsidR="00816C6F">
        <w:tab/>
        <w:t xml:space="preserve">     chicken</w:t>
      </w:r>
      <w:r w:rsidR="00816C6F">
        <w:tab/>
        <w:t xml:space="preserve">    </w:t>
      </w:r>
      <w:r w:rsidR="00CC5183">
        <w:t>companion         institution</w:t>
      </w:r>
      <w:r w:rsidR="00CC5183">
        <w:tab/>
      </w:r>
      <w:r w:rsidR="00CC5183">
        <w:tab/>
        <w:t>elevator</w:t>
      </w:r>
    </w:p>
    <w:p w14:paraId="15A6893C" w14:textId="77777777" w:rsidR="00CC5183" w:rsidRDefault="00CC5183" w:rsidP="001C7812"/>
    <w:p w14:paraId="5305BA09" w14:textId="390FE6B1" w:rsidR="00CC5183" w:rsidRDefault="00CC5183" w:rsidP="001C7812">
      <w:r>
        <w:t>attorney</w:t>
      </w:r>
      <w:r>
        <w:tab/>
        <w:t>chalkboard</w:t>
      </w:r>
      <w:r>
        <w:tab/>
        <w:t>bookstore</w:t>
      </w:r>
      <w:r>
        <w:tab/>
        <w:t>hammer</w:t>
      </w:r>
      <w:r>
        <w:tab/>
        <w:t>nurse</w:t>
      </w:r>
      <w:r>
        <w:tab/>
        <w:t xml:space="preserve">      classmate</w:t>
      </w:r>
      <w:r>
        <w:tab/>
      </w:r>
      <w:r>
        <w:tab/>
        <w:t>bodega</w:t>
      </w:r>
    </w:p>
    <w:p w14:paraId="1DBEBAC5" w14:textId="77777777" w:rsidR="00CC5183" w:rsidRDefault="00CC5183" w:rsidP="001C7812"/>
    <w:p w14:paraId="3211E6F3" w14:textId="692D65A2" w:rsidR="00CC5183" w:rsidRDefault="00CC5183" w:rsidP="001C7812">
      <w:r>
        <w:t>zombie</w:t>
      </w:r>
      <w:r>
        <w:tab/>
      </w:r>
      <w:r>
        <w:tab/>
        <w:t>home</w:t>
      </w:r>
      <w:r>
        <w:tab/>
      </w:r>
      <w:r>
        <w:tab/>
        <w:t>peanut butter</w:t>
      </w:r>
      <w:r>
        <w:tab/>
      </w:r>
      <w:r>
        <w:tab/>
        <w:t>principal</w:t>
      </w:r>
      <w:r>
        <w:tab/>
        <w:t xml:space="preserve">      hurry</w:t>
      </w:r>
      <w:r>
        <w:tab/>
      </w:r>
      <w:r>
        <w:tab/>
        <w:t>doctor</w:t>
      </w:r>
    </w:p>
    <w:p w14:paraId="73D5B92A" w14:textId="77777777" w:rsidR="00CC5183" w:rsidRDefault="00CC5183" w:rsidP="001C7812"/>
    <w:p w14:paraId="0DA0EEEA" w14:textId="71FA5288" w:rsidR="00CC5183" w:rsidRDefault="00CC5183" w:rsidP="001C7812">
      <w:r>
        <w:t>Thanksgiving</w:t>
      </w:r>
      <w:r>
        <w:tab/>
      </w:r>
      <w:r>
        <w:tab/>
        <w:t>cell phone</w:t>
      </w:r>
      <w:r>
        <w:tab/>
        <w:t>grandfather</w:t>
      </w:r>
      <w:r>
        <w:tab/>
        <w:t xml:space="preserve">  corn</w:t>
      </w:r>
      <w:r>
        <w:tab/>
      </w:r>
      <w:r>
        <w:tab/>
        <w:t>breakfast</w:t>
      </w:r>
      <w:r>
        <w:tab/>
      </w:r>
      <w:r>
        <w:tab/>
        <w:t>scholar</w:t>
      </w:r>
    </w:p>
    <w:p w14:paraId="42C564AC" w14:textId="77777777" w:rsidR="00A84699" w:rsidRDefault="00A84699" w:rsidP="001C7812"/>
    <w:p w14:paraId="29B3F29A" w14:textId="77777777" w:rsidR="00A84699" w:rsidRDefault="00A84699" w:rsidP="001C7812"/>
    <w:p w14:paraId="776EC8CC" w14:textId="77777777" w:rsidR="00A84699" w:rsidRDefault="00A84699" w:rsidP="001C7812"/>
    <w:p w14:paraId="701A258E" w14:textId="77777777" w:rsidR="00A84699" w:rsidRDefault="00A84699" w:rsidP="001C7812"/>
    <w:p w14:paraId="361FA4B5" w14:textId="77777777" w:rsidR="00A84699" w:rsidRDefault="00A84699" w:rsidP="001C7812"/>
    <w:p w14:paraId="1605CC9B" w14:textId="77777777" w:rsidR="00A84699" w:rsidRDefault="00A84699" w:rsidP="001C7812">
      <w:bookmarkStart w:id="0" w:name="_GoBack"/>
      <w:bookmarkEnd w:id="0"/>
    </w:p>
    <w:p w14:paraId="76FE91C9" w14:textId="77777777" w:rsidR="00A84699" w:rsidRDefault="00A84699" w:rsidP="001C7812"/>
    <w:p w14:paraId="1F2BCAA7" w14:textId="77777777" w:rsidR="00A84699" w:rsidRDefault="00A84699" w:rsidP="001C7812"/>
    <w:p w14:paraId="14C40AAB" w14:textId="77777777" w:rsidR="00A84699" w:rsidRPr="00B92028" w:rsidRDefault="00A84699" w:rsidP="00A84699">
      <w:pPr>
        <w:jc w:val="center"/>
      </w:pPr>
      <w:r>
        <w:rPr>
          <w:b/>
          <w:u w:val="single"/>
        </w:rPr>
        <w:t xml:space="preserve">Parts of Speech Unit 1, </w:t>
      </w:r>
      <w:r w:rsidRPr="00CA2507">
        <w:rPr>
          <w:b/>
          <w:i/>
          <w:u w:val="single"/>
        </w:rPr>
        <w:t>Nouns</w:t>
      </w:r>
      <w:r>
        <w:rPr>
          <w:b/>
          <w:u w:val="single"/>
        </w:rPr>
        <w:t xml:space="preserve">, </w:t>
      </w:r>
      <w:r w:rsidRPr="00B92028">
        <w:rPr>
          <w:b/>
          <w:u w:val="single"/>
        </w:rPr>
        <w:t xml:space="preserve">Lesson </w:t>
      </w:r>
      <w:r>
        <w:rPr>
          <w:b/>
          <w:u w:val="single"/>
        </w:rPr>
        <w:t>8 Learning Support</w:t>
      </w:r>
      <w:r w:rsidRPr="00B92028">
        <w:rPr>
          <w:b/>
          <w:u w:val="single"/>
        </w:rPr>
        <w:t xml:space="preserve">: </w:t>
      </w:r>
      <w:r>
        <w:rPr>
          <w:b/>
          <w:i/>
          <w:u w:val="single"/>
        </w:rPr>
        <w:t>Predicate Nouns Word Bank</w:t>
      </w:r>
      <w:r w:rsidRPr="00B92028">
        <w:rPr>
          <w:b/>
          <w:u w:val="single"/>
        </w:rPr>
        <w:t xml:space="preserve">  </w:t>
      </w:r>
    </w:p>
    <w:p w14:paraId="3FDA0063" w14:textId="77777777" w:rsidR="00A84699" w:rsidRDefault="00A84699" w:rsidP="00A84699">
      <w:pPr>
        <w:jc w:val="center"/>
      </w:pPr>
    </w:p>
    <w:p w14:paraId="294DADA2" w14:textId="77777777" w:rsidR="00A84699" w:rsidRDefault="00A84699" w:rsidP="00A84699">
      <w:r>
        <w:t>s</w:t>
      </w:r>
      <w:r w:rsidRPr="00241A48">
        <w:t>tudent</w:t>
      </w:r>
      <w:r>
        <w:tab/>
      </w:r>
      <w:r>
        <w:tab/>
        <w:t>c</w:t>
      </w:r>
      <w:r w:rsidRPr="00241A48">
        <w:t>ounselor</w:t>
      </w:r>
      <w:r>
        <w:tab/>
        <w:t>u</w:t>
      </w:r>
      <w:r w:rsidRPr="00241A48">
        <w:t>ncle</w:t>
      </w:r>
      <w:r>
        <w:tab/>
        <w:t xml:space="preserve">     chicken</w:t>
      </w:r>
      <w:r>
        <w:tab/>
        <w:t xml:space="preserve">    companion         institution</w:t>
      </w:r>
      <w:r>
        <w:tab/>
      </w:r>
      <w:r>
        <w:tab/>
        <w:t>elevator</w:t>
      </w:r>
    </w:p>
    <w:p w14:paraId="240AE743" w14:textId="77777777" w:rsidR="00A84699" w:rsidRDefault="00A84699" w:rsidP="00A84699"/>
    <w:p w14:paraId="5156ACC9" w14:textId="77777777" w:rsidR="00A84699" w:rsidRDefault="00A84699" w:rsidP="00A84699">
      <w:r>
        <w:t>attorney</w:t>
      </w:r>
      <w:r>
        <w:tab/>
        <w:t>chalkboard</w:t>
      </w:r>
      <w:r>
        <w:tab/>
        <w:t>bookstore</w:t>
      </w:r>
      <w:r>
        <w:tab/>
        <w:t>hammer</w:t>
      </w:r>
      <w:r>
        <w:tab/>
        <w:t>nurse</w:t>
      </w:r>
      <w:r>
        <w:tab/>
        <w:t xml:space="preserve">      classmate</w:t>
      </w:r>
      <w:r>
        <w:tab/>
      </w:r>
      <w:r>
        <w:tab/>
        <w:t>bodega</w:t>
      </w:r>
    </w:p>
    <w:p w14:paraId="052F84BF" w14:textId="77777777" w:rsidR="00A84699" w:rsidRDefault="00A84699" w:rsidP="00A84699"/>
    <w:p w14:paraId="0B04522E" w14:textId="77777777" w:rsidR="00A84699" w:rsidRDefault="00A84699" w:rsidP="00A84699">
      <w:r>
        <w:t>zombie</w:t>
      </w:r>
      <w:r>
        <w:tab/>
      </w:r>
      <w:r>
        <w:tab/>
        <w:t>home</w:t>
      </w:r>
      <w:r>
        <w:tab/>
      </w:r>
      <w:r>
        <w:tab/>
        <w:t>peanut butter</w:t>
      </w:r>
      <w:r>
        <w:tab/>
      </w:r>
      <w:r>
        <w:tab/>
        <w:t>principal</w:t>
      </w:r>
      <w:r>
        <w:tab/>
        <w:t xml:space="preserve">      hurry</w:t>
      </w:r>
      <w:r>
        <w:tab/>
      </w:r>
      <w:r>
        <w:tab/>
        <w:t>doctor</w:t>
      </w:r>
    </w:p>
    <w:p w14:paraId="3FD16A6E" w14:textId="77777777" w:rsidR="00A84699" w:rsidRDefault="00A84699" w:rsidP="00A84699"/>
    <w:p w14:paraId="5FECCEE2" w14:textId="77777777" w:rsidR="00A84699" w:rsidRPr="006B45BA" w:rsidRDefault="00A84699" w:rsidP="00A84699">
      <w:r>
        <w:t>Thanksgiving</w:t>
      </w:r>
      <w:r>
        <w:tab/>
      </w:r>
      <w:r>
        <w:tab/>
        <w:t>cell phone</w:t>
      </w:r>
      <w:r>
        <w:tab/>
        <w:t>grandfather</w:t>
      </w:r>
      <w:r>
        <w:tab/>
        <w:t xml:space="preserve">  corn</w:t>
      </w:r>
      <w:r>
        <w:tab/>
      </w:r>
      <w:r>
        <w:tab/>
        <w:t>breakfast</w:t>
      </w:r>
      <w:r>
        <w:tab/>
      </w:r>
      <w:r>
        <w:tab/>
        <w:t>scholar</w:t>
      </w:r>
    </w:p>
    <w:p w14:paraId="6E0A1B3E" w14:textId="77777777" w:rsidR="00A84699" w:rsidRDefault="00A84699" w:rsidP="001C7812"/>
    <w:p w14:paraId="1AC99489" w14:textId="77777777" w:rsidR="00A84699" w:rsidRDefault="00A84699" w:rsidP="001C7812"/>
    <w:p w14:paraId="42541CD8" w14:textId="77777777" w:rsidR="00A84699" w:rsidRDefault="00A84699" w:rsidP="001C7812"/>
    <w:p w14:paraId="10156C25" w14:textId="77777777" w:rsidR="00A84699" w:rsidRDefault="00A84699" w:rsidP="001C7812"/>
    <w:p w14:paraId="20E28855" w14:textId="77777777" w:rsidR="00A84699" w:rsidRDefault="00A84699" w:rsidP="001C7812"/>
    <w:p w14:paraId="2D94E3E5" w14:textId="77777777" w:rsidR="00A84699" w:rsidRDefault="00A84699" w:rsidP="001C7812"/>
    <w:p w14:paraId="43F798D0" w14:textId="77777777" w:rsidR="00A84699" w:rsidRDefault="00A84699" w:rsidP="001C7812"/>
    <w:p w14:paraId="0CAE4E7D" w14:textId="77777777" w:rsidR="00A84699" w:rsidRDefault="00A84699" w:rsidP="001C7812"/>
    <w:p w14:paraId="1E29A269" w14:textId="77777777" w:rsidR="00A84699" w:rsidRPr="00B92028" w:rsidRDefault="00A84699" w:rsidP="00A84699">
      <w:pPr>
        <w:jc w:val="center"/>
      </w:pPr>
      <w:r>
        <w:rPr>
          <w:b/>
          <w:u w:val="single"/>
        </w:rPr>
        <w:t xml:space="preserve">Parts of Speech Unit 1, </w:t>
      </w:r>
      <w:r w:rsidRPr="00CA2507">
        <w:rPr>
          <w:b/>
          <w:i/>
          <w:u w:val="single"/>
        </w:rPr>
        <w:t>Nouns</w:t>
      </w:r>
      <w:r>
        <w:rPr>
          <w:b/>
          <w:u w:val="single"/>
        </w:rPr>
        <w:t xml:space="preserve">, </w:t>
      </w:r>
      <w:r w:rsidRPr="00B92028">
        <w:rPr>
          <w:b/>
          <w:u w:val="single"/>
        </w:rPr>
        <w:t xml:space="preserve">Lesson </w:t>
      </w:r>
      <w:r>
        <w:rPr>
          <w:b/>
          <w:u w:val="single"/>
        </w:rPr>
        <w:t>8 Learning Support</w:t>
      </w:r>
      <w:r w:rsidRPr="00B92028">
        <w:rPr>
          <w:b/>
          <w:u w:val="single"/>
        </w:rPr>
        <w:t xml:space="preserve">: </w:t>
      </w:r>
      <w:r>
        <w:rPr>
          <w:b/>
          <w:i/>
          <w:u w:val="single"/>
        </w:rPr>
        <w:t>Predicate Nouns Word Bank</w:t>
      </w:r>
      <w:r w:rsidRPr="00B92028">
        <w:rPr>
          <w:b/>
          <w:u w:val="single"/>
        </w:rPr>
        <w:t xml:space="preserve">  </w:t>
      </w:r>
    </w:p>
    <w:p w14:paraId="3E485F33" w14:textId="77777777" w:rsidR="00A84699" w:rsidRDefault="00A84699" w:rsidP="00A84699">
      <w:pPr>
        <w:jc w:val="center"/>
      </w:pPr>
    </w:p>
    <w:p w14:paraId="7979052F" w14:textId="77777777" w:rsidR="00A84699" w:rsidRDefault="00A84699" w:rsidP="00A84699">
      <w:r>
        <w:t>s</w:t>
      </w:r>
      <w:r w:rsidRPr="00241A48">
        <w:t>tudent</w:t>
      </w:r>
      <w:r>
        <w:tab/>
      </w:r>
      <w:r>
        <w:tab/>
        <w:t>c</w:t>
      </w:r>
      <w:r w:rsidRPr="00241A48">
        <w:t>ounselor</w:t>
      </w:r>
      <w:r>
        <w:tab/>
        <w:t>u</w:t>
      </w:r>
      <w:r w:rsidRPr="00241A48">
        <w:t>ncle</w:t>
      </w:r>
      <w:r>
        <w:tab/>
        <w:t xml:space="preserve">     chicken</w:t>
      </w:r>
      <w:r>
        <w:tab/>
        <w:t xml:space="preserve">    companion         institution</w:t>
      </w:r>
      <w:r>
        <w:tab/>
      </w:r>
      <w:r>
        <w:tab/>
        <w:t>elevator</w:t>
      </w:r>
    </w:p>
    <w:p w14:paraId="32C8DE3A" w14:textId="77777777" w:rsidR="00A84699" w:rsidRDefault="00A84699" w:rsidP="00A84699"/>
    <w:p w14:paraId="5F021E2D" w14:textId="77777777" w:rsidR="00A84699" w:rsidRDefault="00A84699" w:rsidP="00A84699">
      <w:r>
        <w:t>attorney</w:t>
      </w:r>
      <w:r>
        <w:tab/>
        <w:t>chalkboard</w:t>
      </w:r>
      <w:r>
        <w:tab/>
        <w:t>bookstore</w:t>
      </w:r>
      <w:r>
        <w:tab/>
        <w:t>hammer</w:t>
      </w:r>
      <w:r>
        <w:tab/>
        <w:t>nurse</w:t>
      </w:r>
      <w:r>
        <w:tab/>
        <w:t xml:space="preserve">      classmate</w:t>
      </w:r>
      <w:r>
        <w:tab/>
      </w:r>
      <w:r>
        <w:tab/>
        <w:t>bodega</w:t>
      </w:r>
    </w:p>
    <w:p w14:paraId="6F4C8CA5" w14:textId="77777777" w:rsidR="00A84699" w:rsidRDefault="00A84699" w:rsidP="00A84699"/>
    <w:p w14:paraId="66BC9026" w14:textId="77777777" w:rsidR="00A84699" w:rsidRDefault="00A84699" w:rsidP="00A84699">
      <w:r>
        <w:t>zombie</w:t>
      </w:r>
      <w:r>
        <w:tab/>
      </w:r>
      <w:r>
        <w:tab/>
        <w:t>home</w:t>
      </w:r>
      <w:r>
        <w:tab/>
      </w:r>
      <w:r>
        <w:tab/>
        <w:t>peanut butter</w:t>
      </w:r>
      <w:r>
        <w:tab/>
      </w:r>
      <w:r>
        <w:tab/>
        <w:t>principal</w:t>
      </w:r>
      <w:r>
        <w:tab/>
        <w:t xml:space="preserve">      hurry</w:t>
      </w:r>
      <w:r>
        <w:tab/>
      </w:r>
      <w:r>
        <w:tab/>
        <w:t>doctor</w:t>
      </w:r>
    </w:p>
    <w:p w14:paraId="6AF2E588" w14:textId="77777777" w:rsidR="00A84699" w:rsidRDefault="00A84699" w:rsidP="00A84699"/>
    <w:p w14:paraId="035C898C" w14:textId="77777777" w:rsidR="00A84699" w:rsidRPr="006B45BA" w:rsidRDefault="00A84699" w:rsidP="00A84699">
      <w:r>
        <w:t>Thanksgiving</w:t>
      </w:r>
      <w:r>
        <w:tab/>
      </w:r>
      <w:r>
        <w:tab/>
        <w:t>cell phone</w:t>
      </w:r>
      <w:r>
        <w:tab/>
        <w:t>grandfather</w:t>
      </w:r>
      <w:r>
        <w:tab/>
        <w:t xml:space="preserve">  corn</w:t>
      </w:r>
      <w:r>
        <w:tab/>
      </w:r>
      <w:r>
        <w:tab/>
        <w:t>breakfast</w:t>
      </w:r>
      <w:r>
        <w:tab/>
      </w:r>
      <w:r>
        <w:tab/>
        <w:t>scholar</w:t>
      </w:r>
    </w:p>
    <w:p w14:paraId="262CC260" w14:textId="77777777" w:rsidR="00A84699" w:rsidRPr="006B45BA" w:rsidRDefault="00A84699" w:rsidP="001C7812"/>
    <w:sectPr w:rsidR="00A84699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A5F"/>
    <w:rsid w:val="000024C9"/>
    <w:rsid w:val="001C7812"/>
    <w:rsid w:val="003D3A5F"/>
    <w:rsid w:val="00410E3E"/>
    <w:rsid w:val="00522C3E"/>
    <w:rsid w:val="006B45BA"/>
    <w:rsid w:val="007C15C6"/>
    <w:rsid w:val="00816C6F"/>
    <w:rsid w:val="00A84699"/>
    <w:rsid w:val="00CC5183"/>
    <w:rsid w:val="00FC0F0C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C6EA1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D3A5F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semiHidden/>
    <w:unhideWhenUsed/>
    <w:rsid w:val="000024C9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BSC%20DCMNT%20TM*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BSC DCMNT TM*.dotx</Template>
  <TotalTime>9</TotalTime>
  <Pages>1</Pages>
  <Words>164</Words>
  <Characters>939</Characters>
  <Application>Microsoft Macintosh Word</Application>
  <DocSecurity>0</DocSecurity>
  <Lines>7</Lines>
  <Paragraphs>2</Paragraphs>
  <ScaleCrop>false</ScaleCrop>
  <Company>Mark's Text Terminal</Company>
  <LinksUpToDate>false</LinksUpToDate>
  <CharactersWithSpaces>1101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2017-06-12T18:52:00Z</dcterms:created>
  <dcterms:modified xsi:type="dcterms:W3CDTF">2017-06-13T18:47:00Z</dcterms:modified>
</cp:coreProperties>
</file>