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60D349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05965424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D39DD">
        <w:rPr>
          <w:b/>
          <w:i/>
        </w:rPr>
        <w:t>Declare</w:t>
      </w:r>
      <w:r w:rsidR="007D39DD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570B732" w14:textId="77777777" w:rsidR="00FE226E" w:rsidRDefault="00FE226E" w:rsidP="00F24EDE"/>
    <w:p w14:paraId="7030B27B" w14:textId="66644CDE" w:rsidR="00FE226E" w:rsidRPr="00FE226E" w:rsidRDefault="00FE226E" w:rsidP="00FE226E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FE226E">
        <w:rPr>
          <w:i/>
        </w:rPr>
        <w:t>declared</w:t>
      </w:r>
      <w:r>
        <w:t xml:space="preserve"> that ** will run for Mayor of New York City in the next election cycle.</w:t>
      </w:r>
    </w:p>
    <w:p w14:paraId="75B421A7" w14:textId="723C0ECB" w:rsidR="00FE226E" w:rsidRPr="00FE226E" w:rsidRDefault="00FE226E" w:rsidP="00FE226E">
      <w:pPr>
        <w:pStyle w:val="ListParagraph"/>
        <w:numPr>
          <w:ilvl w:val="0"/>
          <w:numId w:val="1"/>
        </w:numPr>
        <w:rPr>
          <w:b/>
        </w:rPr>
      </w:pPr>
      <w:r>
        <w:t xml:space="preserve">***, in turn, </w:t>
      </w:r>
      <w:r w:rsidRPr="00FE226E">
        <w:rPr>
          <w:i/>
        </w:rPr>
        <w:t>declared</w:t>
      </w:r>
      <w:r>
        <w:t xml:space="preserve"> *** support for *** in *** quest for the office of Mayor of New York City.</w:t>
      </w:r>
    </w:p>
    <w:p w14:paraId="30E5BD43" w14:textId="288374DB" w:rsidR="00FE226E" w:rsidRPr="00FE226E" w:rsidRDefault="00FE226E" w:rsidP="00FE226E">
      <w:pPr>
        <w:pStyle w:val="ListParagraph"/>
        <w:numPr>
          <w:ilvl w:val="0"/>
          <w:numId w:val="1"/>
        </w:numPr>
        <w:rPr>
          <w:b/>
        </w:rPr>
      </w:pPr>
      <w:r>
        <w:t xml:space="preserve">****’s dog </w:t>
      </w:r>
      <w:r w:rsidRPr="00FE226E">
        <w:rPr>
          <w:i/>
        </w:rPr>
        <w:t xml:space="preserve">declared </w:t>
      </w:r>
      <w:r>
        <w:t>its love</w:t>
      </w:r>
      <w:r w:rsidR="00722C15">
        <w:t xml:space="preserve"> for *** by jumping into *** lap</w:t>
      </w:r>
      <w:bookmarkStart w:id="54" w:name="_GoBack"/>
      <w:bookmarkEnd w:id="54"/>
      <w:r>
        <w:t xml:space="preserve"> while *** was watching TV.</w:t>
      </w:r>
    </w:p>
    <w:p w14:paraId="354EBA25" w14:textId="6B5AB98D" w:rsidR="00FE226E" w:rsidRPr="00FE226E" w:rsidRDefault="00FE226E" w:rsidP="00FE226E">
      <w:pPr>
        <w:pStyle w:val="ListParagraph"/>
        <w:numPr>
          <w:ilvl w:val="0"/>
          <w:numId w:val="1"/>
        </w:numPr>
        <w:rPr>
          <w:b/>
        </w:rPr>
      </w:pPr>
      <w:r>
        <w:t xml:space="preserve">In *** campaign for a seat in the senate, *** </w:t>
      </w:r>
      <w:r w:rsidRPr="00FE226E">
        <w:rPr>
          <w:i/>
        </w:rPr>
        <w:t>declared</w:t>
      </w:r>
      <w:r>
        <w:t xml:space="preserve"> *** support for public school funding.</w:t>
      </w:r>
    </w:p>
    <w:p w14:paraId="69513492" w14:textId="128D4160" w:rsidR="00FE226E" w:rsidRPr="00FE226E" w:rsidRDefault="00FE226E" w:rsidP="00FE226E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FE226E">
        <w:rPr>
          <w:i/>
        </w:rPr>
        <w:t>declared</w:t>
      </w:r>
      <w:r>
        <w:t>, in an editorial in The New York Times, that racism remains alive and well in the United States.</w:t>
      </w:r>
    </w:p>
    <w:p w14:paraId="73269A87" w14:textId="77777777" w:rsidR="00F24EDE" w:rsidRDefault="00F24EDE" w:rsidP="00F24EDE"/>
    <w:p w14:paraId="2B0328C0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D39DD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7D39DD">
        <w:rPr>
          <w:b/>
          <w:i/>
          <w:u w:val="single"/>
        </w:rPr>
        <w:t>declare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D1908"/>
    <w:multiLevelType w:val="hybridMultilevel"/>
    <w:tmpl w:val="1D28D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9DD"/>
    <w:rsid w:val="001539C9"/>
    <w:rsid w:val="001F20BF"/>
    <w:rsid w:val="002C2733"/>
    <w:rsid w:val="00335A5C"/>
    <w:rsid w:val="00410E3E"/>
    <w:rsid w:val="005A5A20"/>
    <w:rsid w:val="006B45BA"/>
    <w:rsid w:val="00722C15"/>
    <w:rsid w:val="007D39DD"/>
    <w:rsid w:val="00C32881"/>
    <w:rsid w:val="00CA4835"/>
    <w:rsid w:val="00E11225"/>
    <w:rsid w:val="00EC6ED9"/>
    <w:rsid w:val="00F24EDE"/>
    <w:rsid w:val="00FD6F2B"/>
    <w:rsid w:val="00FE2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E6F38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22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141</Words>
  <Characters>809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2017-10-17T15:54:00Z</dcterms:created>
  <dcterms:modified xsi:type="dcterms:W3CDTF">2017-10-17T19:24:00Z</dcterms:modified>
</cp:coreProperties>
</file>