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863E59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1F12A384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AC7298">
        <w:rPr>
          <w:b/>
          <w:i/>
        </w:rPr>
        <w:t>Bogus</w:t>
      </w:r>
      <w:r w:rsidR="00F24EDE">
        <w:rPr>
          <w:b/>
        </w:rPr>
        <w:t xml:space="preserve"> (</w:t>
      </w:r>
      <w:r w:rsidR="00AC7298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098D619" w14:textId="77777777" w:rsidR="00673536" w:rsidRDefault="00673536" w:rsidP="00F24EDE"/>
    <w:p w14:paraId="025A3FB3" w14:textId="67B2762C" w:rsidR="00673536" w:rsidRPr="00673536" w:rsidRDefault="00673536" w:rsidP="00673536">
      <w:pPr>
        <w:pStyle w:val="ListParagraph"/>
        <w:numPr>
          <w:ilvl w:val="0"/>
          <w:numId w:val="1"/>
        </w:numPr>
        <w:rPr>
          <w:b/>
        </w:rPr>
      </w:pPr>
      <w:r>
        <w:t xml:space="preserve">**** couldn’t use *** ten-dollar bill at the Key Food because it turned out to be </w:t>
      </w:r>
      <w:r w:rsidRPr="00941648">
        <w:rPr>
          <w:i/>
        </w:rPr>
        <w:t>bogus</w:t>
      </w:r>
      <w:r>
        <w:t>.</w:t>
      </w:r>
    </w:p>
    <w:p w14:paraId="3F1D7230" w14:textId="16437ED2" w:rsidR="00673536" w:rsidRPr="00673536" w:rsidRDefault="00673536" w:rsidP="00673536">
      <w:pPr>
        <w:pStyle w:val="ListParagraph"/>
        <w:numPr>
          <w:ilvl w:val="0"/>
          <w:numId w:val="1"/>
        </w:numPr>
        <w:rPr>
          <w:b/>
        </w:rPr>
      </w:pPr>
      <w:r>
        <w:t xml:space="preserve">**** and *** recognized right away that their teacher, who couldn’t properly pronounce “revolution,” probably had </w:t>
      </w:r>
      <w:r w:rsidRPr="00941648">
        <w:rPr>
          <w:i/>
        </w:rPr>
        <w:t>bogus</w:t>
      </w:r>
      <w:r>
        <w:t xml:space="preserve"> credentials.</w:t>
      </w:r>
    </w:p>
    <w:p w14:paraId="3E7B2B93" w14:textId="5B8A27A1" w:rsidR="00673536" w:rsidRPr="00673536" w:rsidRDefault="00673536" w:rsidP="00673536">
      <w:pPr>
        <w:pStyle w:val="ListParagraph"/>
        <w:numPr>
          <w:ilvl w:val="0"/>
          <w:numId w:val="1"/>
        </w:numPr>
        <w:rPr>
          <w:b/>
        </w:rPr>
      </w:pPr>
      <w:r>
        <w:t>**** looked at some Rolex watches on Canal Street and knew right away that they were</w:t>
      </w:r>
      <w:r w:rsidRPr="00941648">
        <w:rPr>
          <w:i/>
        </w:rPr>
        <w:t xml:space="preserve"> bogus</w:t>
      </w:r>
      <w:r>
        <w:t>.</w:t>
      </w:r>
    </w:p>
    <w:p w14:paraId="3664FEA7" w14:textId="3313FA15" w:rsidR="00673536" w:rsidRPr="00941648" w:rsidRDefault="00941648" w:rsidP="00673536">
      <w:pPr>
        <w:pStyle w:val="ListParagraph"/>
        <w:numPr>
          <w:ilvl w:val="0"/>
          <w:numId w:val="1"/>
        </w:numPr>
        <w:rPr>
          <w:b/>
        </w:rPr>
      </w:pPr>
      <w:r>
        <w:t>The</w:t>
      </w:r>
      <w:r w:rsidRPr="00941648">
        <w:rPr>
          <w:i/>
        </w:rPr>
        <w:t xml:space="preserve"> bogus</w:t>
      </w:r>
      <w:r>
        <w:t xml:space="preserve"> doctor examined ****’s toes, even though **** visited the office with a cold.</w:t>
      </w:r>
    </w:p>
    <w:p w14:paraId="25B1DA64" w14:textId="2A07F667" w:rsidR="00941648" w:rsidRPr="00673536" w:rsidRDefault="005827B9" w:rsidP="00673536">
      <w:pPr>
        <w:pStyle w:val="ListParagraph"/>
        <w:numPr>
          <w:ilvl w:val="0"/>
          <w:numId w:val="1"/>
        </w:numPr>
        <w:rPr>
          <w:b/>
        </w:rPr>
      </w:pPr>
      <w:r>
        <w:t xml:space="preserve">By definition, counterfeit money is </w:t>
      </w:r>
      <w:bookmarkStart w:id="54" w:name="_GoBack"/>
      <w:r w:rsidRPr="00423B6E">
        <w:t>bogus</w:t>
      </w:r>
      <w:bookmarkEnd w:id="54"/>
      <w:r>
        <w:t>.</w:t>
      </w:r>
    </w:p>
    <w:p w14:paraId="2917C7DC" w14:textId="77777777" w:rsidR="00F24EDE" w:rsidRDefault="00F24EDE" w:rsidP="00F24EDE"/>
    <w:p w14:paraId="105B12A6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AC7298">
        <w:rPr>
          <w:b/>
          <w:u w:val="single"/>
        </w:rPr>
        <w:t xml:space="preserve">adjective </w:t>
      </w:r>
      <w:r w:rsidR="00AC7298" w:rsidRPr="00AC7298">
        <w:rPr>
          <w:b/>
          <w:i/>
          <w:u w:val="single"/>
        </w:rPr>
        <w:t>bogus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AC6D90"/>
    <w:multiLevelType w:val="hybridMultilevel"/>
    <w:tmpl w:val="85E4F5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298"/>
    <w:rsid w:val="001539C9"/>
    <w:rsid w:val="001F20BF"/>
    <w:rsid w:val="002C2733"/>
    <w:rsid w:val="00335A5C"/>
    <w:rsid w:val="00410E3E"/>
    <w:rsid w:val="00423B6E"/>
    <w:rsid w:val="005827B9"/>
    <w:rsid w:val="005A5A20"/>
    <w:rsid w:val="00673536"/>
    <w:rsid w:val="006B45BA"/>
    <w:rsid w:val="00941648"/>
    <w:rsid w:val="00AC7298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E7D80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35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7</TotalTime>
  <Pages>1</Pages>
  <Words>137</Words>
  <Characters>787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2017-10-06T13:07:00Z</dcterms:created>
  <dcterms:modified xsi:type="dcterms:W3CDTF">2017-10-10T13:12:00Z</dcterms:modified>
</cp:coreProperties>
</file>