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758A3403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r w:rsidR="006C082F">
        <w:rPr>
          <w:b/>
        </w:rPr>
        <w:t>lip/o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12CE292D" w:rsidR="00B93683" w:rsidRPr="006C082F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631EE2">
        <w:t>:</w:t>
      </w:r>
      <w:bookmarkStart w:id="0" w:name="_GoBack"/>
      <w:bookmarkEnd w:id="0"/>
    </w:p>
    <w:p w14:paraId="6956873C" w14:textId="77777777" w:rsidR="006C082F" w:rsidRDefault="006C082F" w:rsidP="006C082F">
      <w:pPr>
        <w:rPr>
          <w:b/>
        </w:rPr>
      </w:pPr>
    </w:p>
    <w:p w14:paraId="5CF620D6" w14:textId="7E94CC47" w:rsidR="006C082F" w:rsidRPr="006C082F" w:rsidRDefault="006C082F" w:rsidP="006C082F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Lipace</w:t>
      </w:r>
      <w:proofErr w:type="spellEnd"/>
      <w:r>
        <w:rPr>
          <w:b/>
        </w:rPr>
        <w:t xml:space="preserve"> </w:t>
      </w:r>
      <w:r>
        <w:t>(noun): Any of a class of enzymes found in blood, gastric juices, and tissues that break down fats into glycerol and fatty acids.</w:t>
      </w:r>
    </w:p>
    <w:p w14:paraId="2D6DAA1E" w14:textId="77777777" w:rsidR="006C082F" w:rsidRPr="006C082F" w:rsidRDefault="006C082F" w:rsidP="006C082F">
      <w:pPr>
        <w:rPr>
          <w:b/>
        </w:rPr>
      </w:pPr>
    </w:p>
    <w:p w14:paraId="32BC5850" w14:textId="5CAD1E43" w:rsidR="006C082F" w:rsidRPr="006C082F" w:rsidRDefault="006C082F" w:rsidP="006C082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Lipid </w:t>
      </w:r>
      <w:r>
        <w:t>(noun): Any of various fats or fatlike material that together with carbohydrates and proteins constitute the main structural components of a living cell.</w:t>
      </w:r>
    </w:p>
    <w:p w14:paraId="786ED57D" w14:textId="77777777" w:rsidR="006C082F" w:rsidRPr="006C082F" w:rsidRDefault="006C082F" w:rsidP="006C082F">
      <w:pPr>
        <w:rPr>
          <w:b/>
        </w:rPr>
      </w:pPr>
    </w:p>
    <w:p w14:paraId="06F76A13" w14:textId="3A9B43DF" w:rsidR="006C082F" w:rsidRPr="006C082F" w:rsidRDefault="006C082F" w:rsidP="006C082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Lipoid </w:t>
      </w:r>
      <w:r>
        <w:t xml:space="preserve">(noun): </w:t>
      </w:r>
      <w:r>
        <w:rPr>
          <w:b/>
        </w:rPr>
        <w:t xml:space="preserve">1. </w:t>
      </w:r>
      <w:r>
        <w:t xml:space="preserve">Resembling fat. </w:t>
      </w:r>
      <w:r>
        <w:rPr>
          <w:b/>
        </w:rPr>
        <w:t xml:space="preserve">2. </w:t>
      </w:r>
      <w:r>
        <w:t>A lipid.</w:t>
      </w:r>
    </w:p>
    <w:p w14:paraId="71879974" w14:textId="77777777" w:rsidR="006C082F" w:rsidRPr="006C082F" w:rsidRDefault="006C082F" w:rsidP="006C082F">
      <w:pPr>
        <w:rPr>
          <w:b/>
        </w:rPr>
      </w:pPr>
    </w:p>
    <w:p w14:paraId="0179D98A" w14:textId="1BED130E" w:rsidR="006C082F" w:rsidRPr="006C082F" w:rsidRDefault="006C082F" w:rsidP="006C082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Lipoma </w:t>
      </w:r>
      <w:r>
        <w:t>(noun): A benign tumor composed of fatty tissue,</w:t>
      </w:r>
    </w:p>
    <w:p w14:paraId="7100CC83" w14:textId="77777777" w:rsidR="006C082F" w:rsidRPr="006C082F" w:rsidRDefault="006C082F" w:rsidP="006C082F">
      <w:pPr>
        <w:rPr>
          <w:b/>
        </w:rPr>
      </w:pPr>
    </w:p>
    <w:p w14:paraId="68DA5B4A" w14:textId="60932186" w:rsidR="006C082F" w:rsidRPr="006C082F" w:rsidRDefault="006C082F" w:rsidP="006C082F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Lipoprotein </w:t>
      </w:r>
      <w:r>
        <w:t>(noun): Any of a large group of proteins consisting of a simple protein combined with a lipid.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0B0514A8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r w:rsidR="006C082F">
        <w:rPr>
          <w:b/>
        </w:rPr>
        <w:t>lip/o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10E3E"/>
    <w:rsid w:val="00631EE2"/>
    <w:rsid w:val="006B45BA"/>
    <w:rsid w:val="006C082F"/>
    <w:rsid w:val="00B93683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08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6</TotalTime>
  <Pages>1</Pages>
  <Words>226</Words>
  <Characters>1292</Characters>
  <Application>Microsoft Macintosh Word</Application>
  <DocSecurity>0</DocSecurity>
  <Lines>10</Lines>
  <Paragraphs>3</Paragraphs>
  <ScaleCrop>false</ScaleCrop>
  <Company>Mark's Text Terminal</Company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2016-06-21T20:11:00Z</cp:lastPrinted>
  <dcterms:created xsi:type="dcterms:W3CDTF">2016-06-17T18:29:00Z</dcterms:created>
  <dcterms:modified xsi:type="dcterms:W3CDTF">2016-06-21T20:11:00Z</dcterms:modified>
</cp:coreProperties>
</file>