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E791D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1D296EF" w14:textId="3A3AFA2A" w:rsidR="000E5165" w:rsidRDefault="000E5165" w:rsidP="000E5165">
      <w:r>
        <w:rPr>
          <w:b/>
        </w:rPr>
        <w:t xml:space="preserve">Intellectual Devotional Modern Culture Reading: </w:t>
      </w:r>
      <w:r w:rsidR="00440D89">
        <w:rPr>
          <w:b/>
          <w:i/>
        </w:rPr>
        <w:t>Pele</w:t>
      </w:r>
      <w:r>
        <w:rPr>
          <w:b/>
        </w:rPr>
        <w:t xml:space="preserve">. </w:t>
      </w:r>
      <w:r>
        <w:t xml:space="preserve">Please use this reading on </w:t>
      </w:r>
      <w:r w:rsidR="00440D89">
        <w:t xml:space="preserve">legendary Brazilian soccer player </w:t>
      </w:r>
      <w:r w:rsidR="00CE4D7F">
        <w:t xml:space="preserve">Edson </w:t>
      </w:r>
      <w:proofErr w:type="spellStart"/>
      <w:r w:rsidR="00CE4D7F">
        <w:t>Arantes</w:t>
      </w:r>
      <w:proofErr w:type="spellEnd"/>
      <w:r w:rsidR="00CE4D7F">
        <w:t xml:space="preserve"> do </w:t>
      </w:r>
      <w:proofErr w:type="spellStart"/>
      <w:r w:rsidR="00CE4D7F">
        <w:t>Nascimento</w:t>
      </w:r>
      <w:proofErr w:type="spellEnd"/>
      <w:r w:rsidR="00CE4D7F">
        <w:t>, known to the world as Pele,</w:t>
      </w:r>
      <w:r>
        <w:t xml:space="preserve"> to answer the reading comprehension questions on the worksheet that accompanies it.</w:t>
      </w:r>
    </w:p>
    <w:p w14:paraId="2AE762A4" w14:textId="77777777" w:rsidR="00CE4D7F" w:rsidRDefault="00CE4D7F" w:rsidP="000E5165"/>
    <w:p w14:paraId="09BFF2E4" w14:textId="6C42F58C" w:rsidR="00CE4D7F" w:rsidRDefault="00CE4D7F" w:rsidP="000E5165">
      <w:r>
        <w:t xml:space="preserve">Pele (1940-) is widely considered the greatest soccer player of all time. </w:t>
      </w:r>
      <w:r w:rsidR="00CF21DB">
        <w:t xml:space="preserve">He scored an amazing seventy-seven goals in the ninety-two games he played for Brazil’s national team, contributing to the country’s first three World Cup championships. Perhaps most improbably, Pele also helped make soccer a popular </w:t>
      </w:r>
      <w:proofErr w:type="gramStart"/>
      <w:r w:rsidR="00CF21DB">
        <w:t>spectator  sport</w:t>
      </w:r>
      <w:proofErr w:type="gramEnd"/>
      <w:r w:rsidR="00CF21DB">
        <w:t xml:space="preserve"> in the United States when he moved to a New York team in the mid-1970s.</w:t>
      </w:r>
    </w:p>
    <w:p w14:paraId="28FFAA43" w14:textId="77777777" w:rsidR="00CF21DB" w:rsidRDefault="00CF21DB" w:rsidP="000E5165"/>
    <w:p w14:paraId="1AE63926" w14:textId="6FD65A25" w:rsidR="00CF21DB" w:rsidRDefault="00CF21DB" w:rsidP="000E5165">
      <w:r>
        <w:t xml:space="preserve">Born to a poor family, Edson </w:t>
      </w:r>
      <w:proofErr w:type="spellStart"/>
      <w:r>
        <w:t>Arantes</w:t>
      </w:r>
      <w:proofErr w:type="spellEnd"/>
      <w:r>
        <w:t xml:space="preserve"> do </w:t>
      </w:r>
      <w:proofErr w:type="spellStart"/>
      <w:r>
        <w:t>Nascimento</w:t>
      </w:r>
      <w:proofErr w:type="spellEnd"/>
      <w:r>
        <w:t>, or Pele, joined the Brazilian club team Santos in 1956. At age sixteen. He turned it into one of the most famous soccer teams in the world, taking on all comers.</w:t>
      </w:r>
    </w:p>
    <w:p w14:paraId="2245EE5E" w14:textId="77777777" w:rsidR="00CF21DB" w:rsidRDefault="00CF21DB" w:rsidP="000E5165"/>
    <w:p w14:paraId="0D4D4105" w14:textId="388D8CA2" w:rsidR="00CF21DB" w:rsidRDefault="00CF21DB" w:rsidP="000E5165">
      <w:r>
        <w:t xml:space="preserve">But Pele established true global greatness as a member of the Brazilian national squad at the 1958 World Cup. In the elimination </w:t>
      </w:r>
      <w:proofErr w:type="gramStart"/>
      <w:r>
        <w:t>round</w:t>
      </w:r>
      <w:proofErr w:type="gramEnd"/>
      <w:r>
        <w:t>, the seventeen-year-old was spectacular, scoring once in the quarterfinals, three times in the semifinals, and twice more in the final to help Brazil win its first World Cup.</w:t>
      </w:r>
    </w:p>
    <w:p w14:paraId="5FD2E44F" w14:textId="77777777" w:rsidR="00CF21DB" w:rsidRDefault="00CF21DB" w:rsidP="000E5165"/>
    <w:p w14:paraId="2958E5D7" w14:textId="6DC82A67" w:rsidR="00CF21DB" w:rsidRDefault="00CF21DB" w:rsidP="000E5165">
      <w:r>
        <w:t>After two personally disappointing World Cups in 1962 and 1966, the 1970 edition was Pele’s last to prove himself as the greatest player of all time. He did not disappoint, leading arguably the best team ever assembled to another World Cup crown and scoring a goal in the championship game victory over Italy.</w:t>
      </w:r>
    </w:p>
    <w:p w14:paraId="686BE607" w14:textId="77777777" w:rsidR="00CF21DB" w:rsidRDefault="00CF21DB" w:rsidP="000E5165"/>
    <w:p w14:paraId="0E6484B8" w14:textId="5F7E009E" w:rsidR="00CF21DB" w:rsidRDefault="00CF21DB" w:rsidP="000E5165">
      <w:r>
        <w:t>At the height of Pele’s fame, only the boxer Muhammad Ali</w:t>
      </w:r>
      <w:r w:rsidR="00AE6CF4">
        <w:t xml:space="preserve"> (1942-2016) was as popular an athlete around the globe. Pele was known for his acrobatic and graceful moves on the pitch, which seemed to defy both gravity and age.</w:t>
      </w:r>
    </w:p>
    <w:p w14:paraId="5934F3E8" w14:textId="77777777" w:rsidR="00AE6CF4" w:rsidRDefault="00AE6CF4" w:rsidP="000E5165"/>
    <w:p w14:paraId="7FEA9878" w14:textId="688C92C0" w:rsidR="00AE6CF4" w:rsidRDefault="00AE6CF4" w:rsidP="000E5165">
      <w:r>
        <w:t>He retired from Santos in 1974</w:t>
      </w:r>
      <w:r w:rsidR="007E0D53">
        <w:t xml:space="preserve"> but shocked the soccer community when he came out of retirement to sign a three-year contract with the New York Cosmos of the North American Soccer League (NASL). Because of Pele’s arrival, attendance at NASL games increased by 80 percent in 1975. Two years later he left the Cosmos to the league championship before retiring for good.</w:t>
      </w:r>
    </w:p>
    <w:p w14:paraId="7D600AD5" w14:textId="77777777" w:rsidR="007E0D53" w:rsidRDefault="007E0D53" w:rsidP="000E5165"/>
    <w:p w14:paraId="049E6CAD" w14:textId="689432EB" w:rsidR="00AC30CC" w:rsidRDefault="007E0D53">
      <w:pPr>
        <w:rPr>
          <w:b/>
          <w:u w:val="single"/>
        </w:rPr>
      </w:pPr>
      <w:r>
        <w:t xml:space="preserve">Since then, Pele has been a goodwill ambassador for soccer, has served as Brazil’s minister of sport, and has been a global pitchman for various corporations. In 1999, the International Olympic Committee named him Athlete of the Century, and in 200 the Federation </w:t>
      </w:r>
      <w:proofErr w:type="spellStart"/>
      <w:r>
        <w:t>Internationale</w:t>
      </w:r>
      <w:proofErr w:type="spellEnd"/>
      <w:r>
        <w:t xml:space="preserve"> de Football Association, the international soccer governing body, named him Footballer of the Century.</w:t>
      </w:r>
    </w:p>
    <w:p w14:paraId="4CBBE28B" w14:textId="77777777" w:rsidR="00AC30CC" w:rsidRDefault="00AC30CC">
      <w:pPr>
        <w:rPr>
          <w:b/>
          <w:u w:val="single"/>
        </w:rPr>
      </w:pPr>
    </w:p>
    <w:p w14:paraId="5EEEC317" w14:textId="77777777" w:rsidR="00E36D98" w:rsidRDefault="00D81560" w:rsidP="00E36D98">
      <w:pPr>
        <w:rPr>
          <w:b/>
        </w:rPr>
      </w:pPr>
      <w:r>
        <w:rPr>
          <w:b/>
        </w:rPr>
        <w:t>Additional Facts</w:t>
      </w:r>
    </w:p>
    <w:p w14:paraId="18724CE5" w14:textId="77777777" w:rsidR="007E0D53" w:rsidRDefault="007E0D53" w:rsidP="00E36D98">
      <w:pPr>
        <w:rPr>
          <w:b/>
        </w:rPr>
      </w:pPr>
    </w:p>
    <w:p w14:paraId="73FCB9C4" w14:textId="1D60A70F" w:rsidR="007E0D53" w:rsidRPr="007E0D53" w:rsidRDefault="007E0D53" w:rsidP="007E0D53">
      <w:pPr>
        <w:pStyle w:val="ListParagraph"/>
        <w:numPr>
          <w:ilvl w:val="0"/>
          <w:numId w:val="1"/>
        </w:numPr>
        <w:rPr>
          <w:b/>
        </w:rPr>
      </w:pPr>
      <w:r>
        <w:rPr>
          <w:i/>
        </w:rPr>
        <w:t>Pele acquired his nickname as a poor boy playing soccer in southeastern Brazil, though the exact origin of the moniker is not known.</w:t>
      </w:r>
    </w:p>
    <w:p w14:paraId="1FF5A425" w14:textId="77777777" w:rsidR="007E0D53" w:rsidRPr="007E0D53" w:rsidRDefault="007E0D53" w:rsidP="007E0D53">
      <w:pPr>
        <w:rPr>
          <w:b/>
        </w:rPr>
      </w:pPr>
    </w:p>
    <w:p w14:paraId="4BE76710" w14:textId="77777777" w:rsidR="007E0D53" w:rsidRPr="007E0D53" w:rsidRDefault="007E0D53" w:rsidP="007E0D53">
      <w:pPr>
        <w:pStyle w:val="ListParagraph"/>
        <w:numPr>
          <w:ilvl w:val="0"/>
          <w:numId w:val="1"/>
        </w:numPr>
        <w:rPr>
          <w:b/>
        </w:rPr>
      </w:pPr>
      <w:r>
        <w:rPr>
          <w:i/>
        </w:rPr>
        <w:t>Pele was the first major player to contribute to three World Cup championship teams. (He played in two games in 1962 before suffering a leg injury and missing the rest of the tournament.)</w:t>
      </w:r>
    </w:p>
    <w:p w14:paraId="4BE76710" w14:textId="77777777" w:rsidR="007E0D53" w:rsidRPr="007E0D53" w:rsidRDefault="007E0D53" w:rsidP="007E0D53">
      <w:pPr>
        <w:rPr>
          <w:b/>
        </w:rPr>
      </w:pPr>
    </w:p>
    <w:p w14:paraId="20C739CE" w14:textId="287D785D" w:rsidR="00AC30CC" w:rsidRPr="007E0D53" w:rsidRDefault="007E0D53" w:rsidP="00620384">
      <w:pPr>
        <w:pStyle w:val="ListParagraph"/>
        <w:numPr>
          <w:ilvl w:val="0"/>
          <w:numId w:val="1"/>
        </w:numPr>
        <w:rPr>
          <w:b/>
          <w:u w:val="single"/>
        </w:rPr>
      </w:pPr>
      <w:r w:rsidRPr="007E0D53">
        <w:rPr>
          <w:i/>
        </w:rPr>
        <w:t>He finished his World Cup career with twelve goals in the tournament.</w:t>
      </w:r>
      <w:bookmarkStart w:id="0" w:name="_GoBack"/>
      <w:bookmarkEnd w:id="0"/>
    </w:p>
    <w:p w14:paraId="16014704" w14:textId="77777777" w:rsidR="00AC30CC" w:rsidRDefault="00AC30CC">
      <w:pPr>
        <w:rPr>
          <w:b/>
          <w:u w:val="single"/>
        </w:rPr>
      </w:pPr>
    </w:p>
    <w:p w14:paraId="4A0E1A40" w14:textId="77777777" w:rsidR="00076636" w:rsidRPr="00E76189" w:rsidRDefault="00AC30CC" w:rsidP="00076636">
      <w:r>
        <w:rPr>
          <w:b/>
        </w:rPr>
        <w:t xml:space="preserve">Adapted from: </w:t>
      </w:r>
      <w:r w:rsidR="00076636">
        <w:t xml:space="preserve">Kidder, David S, and Noah Oppenheim. </w:t>
      </w:r>
      <w:r w:rsidR="00076636" w:rsidRPr="00E76189">
        <w:rPr>
          <w:color w:val="000000"/>
          <w:u w:val="single"/>
        </w:rPr>
        <w:t>The Intellectual Devotional Modern Culture: Converse Confidently about Society and the Arts</w:t>
      </w:r>
      <w:r w:rsidR="00076636" w:rsidRPr="00E76189">
        <w:rPr>
          <w:color w:val="000000"/>
        </w:rPr>
        <w:t>. Emmaus PA: Modern Times, 2008.</w:t>
      </w:r>
    </w:p>
    <w:p w14:paraId="1A11F320" w14:textId="77777777" w:rsidR="00076636" w:rsidRDefault="00076636" w:rsidP="00076636"/>
    <w:p w14:paraId="3DA8DF5A"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7203D8"/>
    <w:multiLevelType w:val="hybridMultilevel"/>
    <w:tmpl w:val="1B4EE9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D89"/>
    <w:rsid w:val="00076636"/>
    <w:rsid w:val="000E5165"/>
    <w:rsid w:val="00440D89"/>
    <w:rsid w:val="0060575B"/>
    <w:rsid w:val="00637624"/>
    <w:rsid w:val="006A5E5A"/>
    <w:rsid w:val="00792E69"/>
    <w:rsid w:val="007E0D53"/>
    <w:rsid w:val="00944480"/>
    <w:rsid w:val="00AC30CC"/>
    <w:rsid w:val="00AE6CF4"/>
    <w:rsid w:val="00CE4D7F"/>
    <w:rsid w:val="00CF21DB"/>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C20FE7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mc%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ID*mc rdtm.dotx</Template>
  <TotalTime>45</TotalTime>
  <Pages>1</Pages>
  <Words>459</Words>
  <Characters>2621</Characters>
  <Application>Microsoft Macintosh Word</Application>
  <DocSecurity>0</DocSecurity>
  <Lines>21</Lines>
  <Paragraphs>6</Paragraphs>
  <ScaleCrop>false</ScaleCrop>
  <Company>New York City Department of Education</Company>
  <LinksUpToDate>false</LinksUpToDate>
  <CharactersWithSpaces>3074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2016-10-13T11:55:00Z</dcterms:created>
  <dcterms:modified xsi:type="dcterms:W3CDTF">2016-10-13T14:45:00Z</dcterms:modified>
</cp:coreProperties>
</file>