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4438A045" w:rsidR="00B93683" w:rsidRPr="004828DA" w:rsidRDefault="00B93683" w:rsidP="00B93683">
      <w:pPr>
        <w:numPr>
          <w:ilvl w:val="0"/>
          <w:numId w:val="1"/>
        </w:numPr>
      </w:pPr>
      <w:r w:rsidRPr="006E0D77">
        <w:t>Word Root</w:t>
      </w:r>
      <w:r w:rsidR="005B23CF">
        <w:t>s</w:t>
      </w:r>
      <w:r w:rsidRPr="006E0D77">
        <w:t xml:space="preserve">: </w:t>
      </w:r>
      <w:r w:rsidR="00D01D34">
        <w:rPr>
          <w:b/>
        </w:rPr>
        <w:t xml:space="preserve">hect-, </w:t>
      </w:r>
      <w:r w:rsidR="00C50199">
        <w:rPr>
          <w:b/>
        </w:rPr>
        <w:t>hecto</w:t>
      </w:r>
      <w:bookmarkStart w:id="0" w:name="_GoBack"/>
      <w:bookmarkEnd w:id="0"/>
      <w:r w:rsidR="00DC2B3E">
        <w:rPr>
          <w:b/>
        </w:rPr>
        <w:t>-, hecat</w:t>
      </w:r>
      <w:r>
        <w:rPr>
          <w:b/>
        </w:rPr>
        <w:t>, (Greek)</w:t>
      </w:r>
    </w:p>
    <w:p w14:paraId="70C4A72F" w14:textId="77777777" w:rsidR="004828DA" w:rsidRPr="00DC2B3E" w:rsidRDefault="004828DA" w:rsidP="004828DA"/>
    <w:p w14:paraId="3ED96935" w14:textId="3A9A373C" w:rsidR="00DC2B3E" w:rsidRPr="00DC2B3E" w:rsidRDefault="00DC2B3E" w:rsidP="00371F27">
      <w:pPr>
        <w:numPr>
          <w:ilvl w:val="0"/>
          <w:numId w:val="1"/>
        </w:numPr>
      </w:pPr>
      <w:r>
        <w:t>Words that grow from t</w:t>
      </w:r>
      <w:r w:rsidR="004828DA">
        <w:t>his root with their definitions:</w:t>
      </w:r>
    </w:p>
    <w:p w14:paraId="7BEBFBC5" w14:textId="77777777" w:rsidR="00DC2B3E" w:rsidRDefault="00DC2B3E" w:rsidP="00DC2B3E">
      <w:pPr>
        <w:rPr>
          <w:b/>
        </w:rPr>
      </w:pPr>
    </w:p>
    <w:p w14:paraId="2726BE70" w14:textId="632B4836" w:rsidR="00DC2B3E" w:rsidRDefault="00DC2B3E" w:rsidP="00DC2B3E">
      <w:pPr>
        <w:pStyle w:val="ListParagraph"/>
        <w:numPr>
          <w:ilvl w:val="1"/>
          <w:numId w:val="1"/>
        </w:numPr>
      </w:pPr>
      <w:r>
        <w:rPr>
          <w:b/>
        </w:rPr>
        <w:t xml:space="preserve">Hecatomb </w:t>
      </w:r>
      <w:r>
        <w:t xml:space="preserve">(noun): </w:t>
      </w:r>
      <w:r>
        <w:rPr>
          <w:b/>
        </w:rPr>
        <w:t xml:space="preserve">1. </w:t>
      </w:r>
      <w:r>
        <w:t xml:space="preserve">In ancient Greece and Rome, a public sacrifice to the gods of 100 oxen or cattle. </w:t>
      </w:r>
      <w:r>
        <w:rPr>
          <w:b/>
        </w:rPr>
        <w:t xml:space="preserve">2. </w:t>
      </w:r>
      <w:r>
        <w:t>Any large scale slaughter or sacrifice.</w:t>
      </w:r>
    </w:p>
    <w:p w14:paraId="18D11617" w14:textId="77777777" w:rsidR="00DC2B3E" w:rsidRDefault="00DC2B3E" w:rsidP="00DC2B3E"/>
    <w:p w14:paraId="0E7E27FF" w14:textId="0A262F0A" w:rsidR="00DC2B3E" w:rsidRDefault="00DC2B3E" w:rsidP="00DC2B3E">
      <w:pPr>
        <w:pStyle w:val="ListParagraph"/>
        <w:numPr>
          <w:ilvl w:val="1"/>
          <w:numId w:val="1"/>
        </w:numPr>
      </w:pPr>
      <w:r>
        <w:rPr>
          <w:b/>
        </w:rPr>
        <w:t xml:space="preserve">Hectare </w:t>
      </w:r>
      <w:r>
        <w:t>(noun): A metric unit of area equal to 100 ares, 2.471 acres, to 10,000 square meters.</w:t>
      </w:r>
    </w:p>
    <w:p w14:paraId="75E73E03" w14:textId="77777777" w:rsidR="00DC2B3E" w:rsidRDefault="00DC2B3E" w:rsidP="00DC2B3E"/>
    <w:p w14:paraId="6BE6A3C8" w14:textId="14288CB3" w:rsidR="00DC2B3E" w:rsidRDefault="00DC2B3E" w:rsidP="00DC2B3E">
      <w:pPr>
        <w:pStyle w:val="ListParagraph"/>
        <w:numPr>
          <w:ilvl w:val="1"/>
          <w:numId w:val="1"/>
        </w:numPr>
      </w:pPr>
      <w:r>
        <w:rPr>
          <w:b/>
        </w:rPr>
        <w:t xml:space="preserve">Hectogram </w:t>
      </w:r>
      <w:r>
        <w:t>(noun): A metric unit of weight equal to 100 grams.</w:t>
      </w:r>
    </w:p>
    <w:p w14:paraId="72AA6D11" w14:textId="77777777" w:rsidR="00DC2B3E" w:rsidRDefault="00DC2B3E" w:rsidP="00DC2B3E"/>
    <w:p w14:paraId="5B5983F7" w14:textId="21F95062" w:rsidR="00DC2B3E" w:rsidRDefault="00DC2B3E" w:rsidP="00DC2B3E">
      <w:pPr>
        <w:pStyle w:val="ListParagraph"/>
        <w:numPr>
          <w:ilvl w:val="1"/>
          <w:numId w:val="1"/>
        </w:numPr>
      </w:pPr>
      <w:r>
        <w:rPr>
          <w:b/>
        </w:rPr>
        <w:t xml:space="preserve">Hectoliter </w:t>
      </w:r>
      <w:r>
        <w:t>(noun): A metric unit of volume equal to 100 liters</w:t>
      </w:r>
    </w:p>
    <w:p w14:paraId="748D8D4D" w14:textId="77777777" w:rsidR="00DC2B3E" w:rsidRDefault="00DC2B3E" w:rsidP="00DC2B3E"/>
    <w:p w14:paraId="3C1F908D" w14:textId="741D0C80" w:rsidR="00DC2B3E" w:rsidRPr="006E0D77" w:rsidRDefault="00DC2B3E" w:rsidP="00DC2B3E">
      <w:pPr>
        <w:pStyle w:val="ListParagraph"/>
        <w:numPr>
          <w:ilvl w:val="1"/>
          <w:numId w:val="1"/>
        </w:numPr>
      </w:pPr>
      <w:r>
        <w:rPr>
          <w:b/>
        </w:rPr>
        <w:t xml:space="preserve">Hectometer </w:t>
      </w:r>
      <w:r>
        <w:t>(noun): A metric unit of length equal to 100 meters.</w:t>
      </w:r>
    </w:p>
    <w:p w14:paraId="4490F232" w14:textId="77777777" w:rsidR="00B93683" w:rsidRDefault="00B93683" w:rsidP="00B93683">
      <w:pPr>
        <w:rPr>
          <w:b/>
        </w:rPr>
      </w:pPr>
    </w:p>
    <w:p w14:paraId="07A8380B" w14:textId="14148CDF" w:rsidR="00B577EA" w:rsidRPr="00B93683" w:rsidRDefault="00B93683" w:rsidP="00B93683">
      <w:pPr>
        <w:numPr>
          <w:ilvl w:val="0"/>
          <w:numId w:val="1"/>
        </w:numPr>
        <w:rPr>
          <w:b/>
        </w:rPr>
      </w:pPr>
      <w:r>
        <w:t>The Greek word root</w:t>
      </w:r>
      <w:r w:rsidR="00DC2B3E">
        <w:t>s</w:t>
      </w:r>
      <w:r>
        <w:t xml:space="preserve"> </w:t>
      </w:r>
      <w:r w:rsidR="00DC2B3E">
        <w:rPr>
          <w:b/>
        </w:rPr>
        <w:t xml:space="preserve">hect-, hector-, hecat, </w:t>
      </w:r>
      <w:r w:rsidR="00DC2B3E">
        <w:t>mean</w:t>
      </w:r>
      <w:r w:rsidRPr="00F50F46">
        <w:t>:</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4828DA"/>
    <w:rsid w:val="005B23CF"/>
    <w:rsid w:val="006B45BA"/>
    <w:rsid w:val="0076330E"/>
    <w:rsid w:val="00B93683"/>
    <w:rsid w:val="00C50199"/>
    <w:rsid w:val="00D01D34"/>
    <w:rsid w:val="00DC2B3E"/>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2B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13</TotalTime>
  <Pages>1</Pages>
  <Words>220</Words>
  <Characters>1254</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1472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2016-06-17T18:29:00Z</dcterms:created>
  <dcterms:modified xsi:type="dcterms:W3CDTF">2017-07-05T10:41:00Z</dcterms:modified>
</cp:coreProperties>
</file>