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0C744819" w:rsidR="00B93683" w:rsidRPr="006E0D77" w:rsidRDefault="00B93683" w:rsidP="00B93683">
      <w:pPr>
        <w:numPr>
          <w:ilvl w:val="0"/>
          <w:numId w:val="1"/>
        </w:numPr>
      </w:pPr>
      <w:r w:rsidRPr="006E0D77">
        <w:t xml:space="preserve">Word </w:t>
      </w:r>
      <w:r w:rsidR="00986325">
        <w:t>Root: dactyl/o</w:t>
      </w:r>
      <w:r>
        <w:rPr>
          <w:b/>
        </w:rPr>
        <w:t xml:space="preserve"> (Greek)</w:t>
      </w:r>
    </w:p>
    <w:p w14:paraId="2555A3EB" w14:textId="77777777" w:rsidR="00B93683" w:rsidRPr="006E0D77" w:rsidRDefault="00B93683" w:rsidP="00B93683">
      <w:pPr>
        <w:rPr>
          <w:b/>
        </w:rPr>
      </w:pPr>
    </w:p>
    <w:p w14:paraId="617E47AF" w14:textId="31E6399F" w:rsidR="00B93683" w:rsidRPr="00986325" w:rsidRDefault="00B93683" w:rsidP="00B93683">
      <w:pPr>
        <w:numPr>
          <w:ilvl w:val="0"/>
          <w:numId w:val="1"/>
        </w:numPr>
        <w:rPr>
          <w:b/>
        </w:rPr>
      </w:pPr>
      <w:r>
        <w:t>Words that grow from this r</w:t>
      </w:r>
      <w:r w:rsidRPr="006E0D77">
        <w:t>oot</w:t>
      </w:r>
      <w:r>
        <w:t xml:space="preserve"> with their definitions</w:t>
      </w:r>
      <w:r w:rsidR="00AA2B6D">
        <w:t>:</w:t>
      </w:r>
      <w:bookmarkStart w:id="0" w:name="_GoBack"/>
      <w:bookmarkEnd w:id="0"/>
    </w:p>
    <w:p w14:paraId="29DEBC42" w14:textId="77777777" w:rsidR="00986325" w:rsidRDefault="00986325" w:rsidP="00986325">
      <w:pPr>
        <w:rPr>
          <w:b/>
        </w:rPr>
      </w:pPr>
    </w:p>
    <w:p w14:paraId="5100E1AE" w14:textId="4FB923F1" w:rsidR="00986325" w:rsidRPr="00986325" w:rsidRDefault="00986325" w:rsidP="00986325">
      <w:pPr>
        <w:pStyle w:val="ListParagraph"/>
        <w:numPr>
          <w:ilvl w:val="1"/>
          <w:numId w:val="1"/>
        </w:numPr>
        <w:rPr>
          <w:b/>
        </w:rPr>
      </w:pPr>
      <w:r>
        <w:rPr>
          <w:b/>
        </w:rPr>
        <w:t xml:space="preserve">Artiodactyl </w:t>
      </w:r>
      <w:r>
        <w:t>(noun): Any of various herbivorous hoofed mammals with an even number of toes on each foot.</w:t>
      </w:r>
    </w:p>
    <w:p w14:paraId="0CA4BA9B" w14:textId="77777777" w:rsidR="00986325" w:rsidRPr="00986325" w:rsidRDefault="00986325" w:rsidP="00986325">
      <w:pPr>
        <w:rPr>
          <w:b/>
        </w:rPr>
      </w:pPr>
    </w:p>
    <w:p w14:paraId="10455ACD" w14:textId="00FCA803" w:rsidR="00986325" w:rsidRPr="00986325" w:rsidRDefault="00986325" w:rsidP="00986325">
      <w:pPr>
        <w:pStyle w:val="ListParagraph"/>
        <w:numPr>
          <w:ilvl w:val="1"/>
          <w:numId w:val="1"/>
        </w:numPr>
        <w:rPr>
          <w:b/>
        </w:rPr>
      </w:pPr>
      <w:r>
        <w:rPr>
          <w:b/>
        </w:rPr>
        <w:t xml:space="preserve">Dactyl </w:t>
      </w:r>
      <w:r>
        <w:t xml:space="preserve">(noun): </w:t>
      </w:r>
      <w:r>
        <w:rPr>
          <w:b/>
        </w:rPr>
        <w:t xml:space="preserve">1. </w:t>
      </w:r>
      <w:r>
        <w:t xml:space="preserve">A finger or toe. </w:t>
      </w:r>
      <w:r>
        <w:rPr>
          <w:b/>
        </w:rPr>
        <w:t xml:space="preserve">2. </w:t>
      </w:r>
      <w:r>
        <w:t>A metrical foot consisting of one long syllable followed by two short syllables, or one stressed syllable followed by two unstressed syllables. So named from the three joints of the finger, the first of which is the longest.</w:t>
      </w:r>
    </w:p>
    <w:p w14:paraId="77C61B28" w14:textId="77777777" w:rsidR="00986325" w:rsidRPr="00986325" w:rsidRDefault="00986325" w:rsidP="00986325">
      <w:pPr>
        <w:rPr>
          <w:b/>
        </w:rPr>
      </w:pPr>
    </w:p>
    <w:p w14:paraId="1DB34221" w14:textId="17F54B6C" w:rsidR="00986325" w:rsidRPr="00986325" w:rsidRDefault="00986325" w:rsidP="00986325">
      <w:pPr>
        <w:pStyle w:val="ListParagraph"/>
        <w:numPr>
          <w:ilvl w:val="1"/>
          <w:numId w:val="1"/>
        </w:numPr>
        <w:rPr>
          <w:b/>
        </w:rPr>
      </w:pPr>
      <w:r>
        <w:rPr>
          <w:b/>
        </w:rPr>
        <w:t xml:space="preserve">Perissodactyl </w:t>
      </w:r>
      <w:r>
        <w:t>(noun): Any of various herbivorous hoofed mammals with an uneven number of toes on each foot.</w:t>
      </w:r>
    </w:p>
    <w:p w14:paraId="385B399D" w14:textId="77777777" w:rsidR="00986325" w:rsidRPr="00986325" w:rsidRDefault="00986325" w:rsidP="00986325">
      <w:pPr>
        <w:rPr>
          <w:b/>
        </w:rPr>
      </w:pPr>
    </w:p>
    <w:p w14:paraId="3C1F4DB7" w14:textId="6875B8C2" w:rsidR="00986325" w:rsidRPr="00986325" w:rsidRDefault="00986325" w:rsidP="00986325">
      <w:pPr>
        <w:pStyle w:val="ListParagraph"/>
        <w:numPr>
          <w:ilvl w:val="1"/>
          <w:numId w:val="1"/>
        </w:numPr>
        <w:rPr>
          <w:b/>
        </w:rPr>
      </w:pPr>
      <w:r>
        <w:rPr>
          <w:b/>
        </w:rPr>
        <w:t xml:space="preserve">Polydactyl </w:t>
      </w:r>
      <w:r>
        <w:t>(noun): Having more than the normal numbers of fingers or toes.</w:t>
      </w:r>
    </w:p>
    <w:p w14:paraId="073DE91C" w14:textId="77777777" w:rsidR="00986325" w:rsidRPr="00986325" w:rsidRDefault="00986325" w:rsidP="00986325">
      <w:pPr>
        <w:rPr>
          <w:b/>
        </w:rPr>
      </w:pPr>
    </w:p>
    <w:p w14:paraId="25A5E603" w14:textId="1CE56914" w:rsidR="00986325" w:rsidRPr="00986325" w:rsidRDefault="00986325" w:rsidP="00986325">
      <w:pPr>
        <w:pStyle w:val="ListParagraph"/>
        <w:numPr>
          <w:ilvl w:val="1"/>
          <w:numId w:val="1"/>
        </w:numPr>
        <w:rPr>
          <w:b/>
        </w:rPr>
      </w:pPr>
      <w:r>
        <w:rPr>
          <w:b/>
        </w:rPr>
        <w:t xml:space="preserve">Pterodactyl </w:t>
      </w:r>
      <w:r>
        <w:t>(noun): Any of an order of extinct flying reptiles with featherless wings or skin extending from the elongated fourth digit, along the forelimb to the back of the body.</w:t>
      </w:r>
    </w:p>
    <w:p w14:paraId="4490F232" w14:textId="77777777" w:rsidR="00B93683" w:rsidRDefault="00B93683" w:rsidP="00B93683">
      <w:pPr>
        <w:rPr>
          <w:b/>
        </w:rPr>
      </w:pPr>
    </w:p>
    <w:p w14:paraId="07A8380B" w14:textId="3FF2645C" w:rsidR="00B577EA" w:rsidRPr="00B93683" w:rsidRDefault="00B93683" w:rsidP="00B93683">
      <w:pPr>
        <w:numPr>
          <w:ilvl w:val="0"/>
          <w:numId w:val="1"/>
        </w:numPr>
        <w:rPr>
          <w:b/>
        </w:rPr>
      </w:pPr>
      <w:r>
        <w:t xml:space="preserve">The Greek word root </w:t>
      </w:r>
      <w:r w:rsidR="00986325">
        <w:rPr>
          <w:b/>
        </w:rPr>
        <w:t>dactyl/o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986325"/>
    <w:rsid w:val="00AA2B6D"/>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63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9</TotalTime>
  <Pages>1</Pages>
  <Words>260</Words>
  <Characters>1488</Characters>
  <Application>Microsoft Macintosh Word</Application>
  <DocSecurity>0</DocSecurity>
  <Lines>12</Lines>
  <Paragraphs>3</Paragraphs>
  <ScaleCrop>false</ScaleCrop>
  <Company>Mark's Text Terminal</Company>
  <LinksUpToDate>false</LinksUpToDate>
  <CharactersWithSpaces>1745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2016-06-21T20:04:00Z</dcterms:modified>
</cp:coreProperties>
</file>