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49DB263E" w:rsidR="00B93683" w:rsidRPr="006E0D77" w:rsidRDefault="00B93683" w:rsidP="00B93683">
      <w:pPr>
        <w:numPr>
          <w:ilvl w:val="0"/>
          <w:numId w:val="1"/>
        </w:numPr>
      </w:pPr>
      <w:r w:rsidRPr="006E0D77">
        <w:t xml:space="preserve">Word Root: </w:t>
      </w:r>
      <w:r w:rsidR="00675AAE">
        <w:rPr>
          <w:b/>
        </w:rPr>
        <w:t>cyan/o</w:t>
      </w:r>
      <w:r>
        <w:rPr>
          <w:b/>
        </w:rPr>
        <w:t>, (Greek)</w:t>
      </w:r>
    </w:p>
    <w:p w14:paraId="2555A3EB" w14:textId="77777777" w:rsidR="00B93683" w:rsidRPr="006E0D77" w:rsidRDefault="00B93683" w:rsidP="00B93683">
      <w:pPr>
        <w:rPr>
          <w:b/>
        </w:rPr>
      </w:pPr>
    </w:p>
    <w:p w14:paraId="617E47AF" w14:textId="7904D32E" w:rsidR="00B93683" w:rsidRPr="00110608" w:rsidRDefault="00B93683" w:rsidP="00B93683">
      <w:pPr>
        <w:numPr>
          <w:ilvl w:val="0"/>
          <w:numId w:val="1"/>
        </w:numPr>
        <w:rPr>
          <w:b/>
        </w:rPr>
      </w:pPr>
      <w:r>
        <w:t>Words that grow from this r</w:t>
      </w:r>
      <w:r w:rsidRPr="006E0D77">
        <w:t>oot</w:t>
      </w:r>
      <w:r>
        <w:t xml:space="preserve"> with their definitions</w:t>
      </w:r>
      <w:r w:rsidR="00451382">
        <w:t>:</w:t>
      </w:r>
      <w:bookmarkStart w:id="0" w:name="_GoBack"/>
      <w:bookmarkEnd w:id="0"/>
    </w:p>
    <w:p w14:paraId="1FED0411" w14:textId="77777777" w:rsidR="00110608" w:rsidRDefault="00110608" w:rsidP="00110608">
      <w:pPr>
        <w:rPr>
          <w:b/>
        </w:rPr>
      </w:pPr>
    </w:p>
    <w:p w14:paraId="1D2141FB" w14:textId="0EB92511" w:rsidR="00110608" w:rsidRPr="00110608" w:rsidRDefault="00110608" w:rsidP="00110608">
      <w:pPr>
        <w:pStyle w:val="ListParagraph"/>
        <w:numPr>
          <w:ilvl w:val="1"/>
          <w:numId w:val="1"/>
        </w:numPr>
        <w:rPr>
          <w:b/>
        </w:rPr>
      </w:pPr>
      <w:r>
        <w:rPr>
          <w:b/>
        </w:rPr>
        <w:t xml:space="preserve">Anthocyanin </w:t>
      </w:r>
      <w:r>
        <w:t>(noun): A water-soluble, blue to red pigment found in plants, some insects, and especially flowers.</w:t>
      </w:r>
    </w:p>
    <w:p w14:paraId="6FCFC182" w14:textId="77777777" w:rsidR="00110608" w:rsidRPr="00110608" w:rsidRDefault="00110608" w:rsidP="00110608">
      <w:pPr>
        <w:rPr>
          <w:b/>
        </w:rPr>
      </w:pPr>
    </w:p>
    <w:p w14:paraId="69A58A57" w14:textId="3AE2A7FF" w:rsidR="00110608" w:rsidRPr="00110608" w:rsidRDefault="00110608" w:rsidP="00110608">
      <w:pPr>
        <w:pStyle w:val="ListParagraph"/>
        <w:numPr>
          <w:ilvl w:val="1"/>
          <w:numId w:val="1"/>
        </w:numPr>
        <w:rPr>
          <w:b/>
        </w:rPr>
      </w:pPr>
      <w:r>
        <w:rPr>
          <w:b/>
        </w:rPr>
        <w:t xml:space="preserve">Cyan </w:t>
      </w:r>
      <w:r>
        <w:t>(noun): A moderate greenish-blue color.</w:t>
      </w:r>
    </w:p>
    <w:p w14:paraId="2453C4B2" w14:textId="77777777" w:rsidR="00110608" w:rsidRPr="00110608" w:rsidRDefault="00110608" w:rsidP="00110608">
      <w:pPr>
        <w:rPr>
          <w:b/>
        </w:rPr>
      </w:pPr>
    </w:p>
    <w:p w14:paraId="11C12CDC" w14:textId="1B8FDCA8" w:rsidR="00110608" w:rsidRPr="00110608" w:rsidRDefault="00110608" w:rsidP="00110608">
      <w:pPr>
        <w:pStyle w:val="ListParagraph"/>
        <w:numPr>
          <w:ilvl w:val="1"/>
          <w:numId w:val="1"/>
        </w:numPr>
        <w:rPr>
          <w:b/>
        </w:rPr>
      </w:pPr>
      <w:r>
        <w:rPr>
          <w:b/>
        </w:rPr>
        <w:t xml:space="preserve">Cyanic </w:t>
      </w:r>
      <w:r>
        <w:t>(adjective): Blue or bluish in color.</w:t>
      </w:r>
    </w:p>
    <w:p w14:paraId="7910D0A0" w14:textId="77777777" w:rsidR="00110608" w:rsidRPr="00110608" w:rsidRDefault="00110608" w:rsidP="00110608">
      <w:pPr>
        <w:rPr>
          <w:b/>
        </w:rPr>
      </w:pPr>
    </w:p>
    <w:p w14:paraId="067D9A29" w14:textId="4C653137" w:rsidR="00110608" w:rsidRPr="00110608" w:rsidRDefault="00110608" w:rsidP="00110608">
      <w:pPr>
        <w:pStyle w:val="ListParagraph"/>
        <w:numPr>
          <w:ilvl w:val="1"/>
          <w:numId w:val="1"/>
        </w:numPr>
        <w:rPr>
          <w:b/>
        </w:rPr>
      </w:pPr>
      <w:r>
        <w:rPr>
          <w:b/>
        </w:rPr>
        <w:t xml:space="preserve">Cyanosis </w:t>
      </w:r>
      <w:r>
        <w:t>(noun): A bluish or purplish coloration of the skin caused by insufficient oxygenation of the blood.</w:t>
      </w:r>
    </w:p>
    <w:p w14:paraId="611DFB4C" w14:textId="77777777" w:rsidR="00110608" w:rsidRPr="00110608" w:rsidRDefault="00110608" w:rsidP="00110608">
      <w:pPr>
        <w:rPr>
          <w:b/>
        </w:rPr>
      </w:pPr>
    </w:p>
    <w:p w14:paraId="73317BBF" w14:textId="0C5F6591" w:rsidR="00110608" w:rsidRPr="00110608" w:rsidRDefault="00110608" w:rsidP="00110608">
      <w:pPr>
        <w:pStyle w:val="ListParagraph"/>
        <w:numPr>
          <w:ilvl w:val="1"/>
          <w:numId w:val="1"/>
        </w:numPr>
        <w:rPr>
          <w:b/>
        </w:rPr>
      </w:pPr>
      <w:r>
        <w:rPr>
          <w:b/>
        </w:rPr>
        <w:t xml:space="preserve">Hemocyanin </w:t>
      </w:r>
      <w:r>
        <w:t xml:space="preserve">(noun): A blue respiratory pigment similar to hemoglobin, found in the blood of many arthropods and mollusks. </w:t>
      </w:r>
    </w:p>
    <w:p w14:paraId="4490F232" w14:textId="77777777" w:rsidR="00B93683" w:rsidRDefault="00B93683" w:rsidP="00B93683">
      <w:pPr>
        <w:rPr>
          <w:b/>
        </w:rPr>
      </w:pPr>
    </w:p>
    <w:p w14:paraId="07A8380B" w14:textId="5BCDE047" w:rsidR="00B577EA" w:rsidRPr="00B93683" w:rsidRDefault="00B93683" w:rsidP="00B93683">
      <w:pPr>
        <w:numPr>
          <w:ilvl w:val="0"/>
          <w:numId w:val="1"/>
        </w:numPr>
        <w:rPr>
          <w:b/>
        </w:rPr>
      </w:pPr>
      <w:r>
        <w:t xml:space="preserve">The Greek word root </w:t>
      </w:r>
      <w:r w:rsidR="00675AAE">
        <w:rPr>
          <w:b/>
        </w:rPr>
        <w:t>cyan/o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110608"/>
    <w:rsid w:val="00410E3E"/>
    <w:rsid w:val="00451382"/>
    <w:rsid w:val="00675AAE"/>
    <w:rsid w:val="006B45BA"/>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6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5</TotalTime>
  <Pages>1</Pages>
  <Words>216</Words>
  <Characters>1232</Characters>
  <Application>Microsoft Macintosh Word</Application>
  <DocSecurity>0</DocSecurity>
  <Lines>10</Lines>
  <Paragraphs>2</Paragraphs>
  <ScaleCrop>false</ScaleCrop>
  <Company>Mark's Text Terminal</Company>
  <LinksUpToDate>false</LinksUpToDate>
  <CharactersWithSpaces>1446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2016-06-17T18:29:00Z</dcterms:created>
  <dcterms:modified xsi:type="dcterms:W3CDTF">2016-06-21T20:03:00Z</dcterms:modified>
</cp:coreProperties>
</file>