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99F6590" w14:textId="77777777" w:rsidR="00B93683" w:rsidRDefault="00B93683" w:rsidP="00B93683">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230830FD" w14:textId="77777777" w:rsidR="00B93683" w:rsidRDefault="00B93683" w:rsidP="00B93683">
      <w:r>
        <w:rPr>
          <w:b/>
        </w:rPr>
        <w:t xml:space="preserve">Do Now Word Root Worksheet: </w:t>
      </w:r>
      <w:r>
        <w:t xml:space="preserve">The English language is really a collection of words from other languages. About 70% of English words that don’t have their origins in other languages are formed from Greek and Latin roots. Knowing these roots can help you to understand a wide variety of English words This worksheet introduces you to several words grown from one word root, with their definitions. Please read the definitions and find the common word in all of them; from that word you will be able to infer the meaning of this root. </w:t>
      </w:r>
      <w:r>
        <w:rPr>
          <w:b/>
        </w:rPr>
        <w:t xml:space="preserve">The word root and vocabulary words that stem from it were chosen for this worksheet “because they are very likely to appear on the SAT and other college entrance exams.” </w:t>
      </w:r>
    </w:p>
    <w:p w14:paraId="0C4C0E10" w14:textId="77777777" w:rsidR="00B93683" w:rsidRDefault="00B93683" w:rsidP="00B93683"/>
    <w:p w14:paraId="5CC43F79" w14:textId="77777777" w:rsidR="00B93683" w:rsidRPr="001561C4" w:rsidRDefault="00B93683" w:rsidP="00B93683">
      <w:r w:rsidRPr="00EF50E8">
        <w:rPr>
          <w:b/>
        </w:rPr>
        <w:t>Adapted from</w:t>
      </w:r>
      <w:r>
        <w:t xml:space="preserve">: Crutchfield, Roger S. </w:t>
      </w:r>
      <w:r>
        <w:rPr>
          <w:u w:val="single"/>
        </w:rPr>
        <w:t>English Vocabulary Quick Reference: A Comprehensive Dictionary Arranged by Word Roots</w:t>
      </w:r>
      <w:r>
        <w:t>. Leesburg, VA: Lexadyne Publishing, 2009.</w:t>
      </w:r>
    </w:p>
    <w:p w14:paraId="6FC3DF9E" w14:textId="77777777" w:rsidR="00B93683" w:rsidRPr="001561C4" w:rsidRDefault="00B93683" w:rsidP="00B93683"/>
    <w:p w14:paraId="4866A85C" w14:textId="703382D6" w:rsidR="00B93683" w:rsidRPr="006E0D77" w:rsidRDefault="00B93683" w:rsidP="00B93683">
      <w:pPr>
        <w:numPr>
          <w:ilvl w:val="0"/>
          <w:numId w:val="1"/>
        </w:numPr>
      </w:pPr>
      <w:r w:rsidRPr="006E0D77">
        <w:t xml:space="preserve">Word Root: </w:t>
      </w:r>
      <w:r w:rsidR="00AE28E4">
        <w:rPr>
          <w:b/>
        </w:rPr>
        <w:t>crani/o</w:t>
      </w:r>
      <w:r>
        <w:rPr>
          <w:b/>
        </w:rPr>
        <w:t>, (Greek)</w:t>
      </w:r>
    </w:p>
    <w:p w14:paraId="2555A3EB" w14:textId="77777777" w:rsidR="00B93683" w:rsidRPr="006E0D77" w:rsidRDefault="00B93683" w:rsidP="00B93683">
      <w:pPr>
        <w:rPr>
          <w:b/>
        </w:rPr>
      </w:pPr>
    </w:p>
    <w:p w14:paraId="617E47AF" w14:textId="25D5C673" w:rsidR="00B93683" w:rsidRPr="00AE28E4" w:rsidRDefault="00B93683" w:rsidP="00B93683">
      <w:pPr>
        <w:numPr>
          <w:ilvl w:val="0"/>
          <w:numId w:val="1"/>
        </w:numPr>
        <w:rPr>
          <w:b/>
        </w:rPr>
      </w:pPr>
      <w:r>
        <w:t>Words that grow from this r</w:t>
      </w:r>
      <w:r w:rsidRPr="006E0D77">
        <w:t>oot</w:t>
      </w:r>
      <w:r>
        <w:t xml:space="preserve"> with their definitions</w:t>
      </w:r>
      <w:r w:rsidR="00C764CB">
        <w:t>:</w:t>
      </w:r>
      <w:bookmarkStart w:id="0" w:name="_GoBack"/>
      <w:bookmarkEnd w:id="0"/>
    </w:p>
    <w:p w14:paraId="7BDE8DB3" w14:textId="77777777" w:rsidR="00AE28E4" w:rsidRDefault="00AE28E4" w:rsidP="00AE28E4">
      <w:pPr>
        <w:rPr>
          <w:b/>
        </w:rPr>
      </w:pPr>
    </w:p>
    <w:p w14:paraId="402F911B" w14:textId="59DA537F" w:rsidR="00AE28E4" w:rsidRPr="00AE28E4" w:rsidRDefault="00AE28E4" w:rsidP="00AE28E4">
      <w:pPr>
        <w:pStyle w:val="ListParagraph"/>
        <w:numPr>
          <w:ilvl w:val="1"/>
          <w:numId w:val="1"/>
        </w:numPr>
        <w:rPr>
          <w:b/>
        </w:rPr>
      </w:pPr>
      <w:r>
        <w:rPr>
          <w:b/>
        </w:rPr>
        <w:t xml:space="preserve">Cranial </w:t>
      </w:r>
      <w:r>
        <w:t>(adjective): Pertaining to the skull.</w:t>
      </w:r>
    </w:p>
    <w:p w14:paraId="27C2206E" w14:textId="77777777" w:rsidR="00AE28E4" w:rsidRPr="00AE28E4" w:rsidRDefault="00AE28E4" w:rsidP="00AE28E4">
      <w:pPr>
        <w:rPr>
          <w:b/>
        </w:rPr>
      </w:pPr>
    </w:p>
    <w:p w14:paraId="58769FB9" w14:textId="179E781E" w:rsidR="00AE28E4" w:rsidRPr="00F833A7" w:rsidRDefault="00AE28E4" w:rsidP="00AE28E4">
      <w:pPr>
        <w:pStyle w:val="ListParagraph"/>
        <w:numPr>
          <w:ilvl w:val="1"/>
          <w:numId w:val="1"/>
        </w:numPr>
        <w:rPr>
          <w:b/>
        </w:rPr>
      </w:pPr>
      <w:r>
        <w:rPr>
          <w:b/>
        </w:rPr>
        <w:t xml:space="preserve">Craniology </w:t>
      </w:r>
      <w:r>
        <w:t xml:space="preserve">(noun): </w:t>
      </w:r>
      <w:r w:rsidR="00F833A7">
        <w:t>The branch of anatomy dealing with the study of skull characteristics, especially human skulls.</w:t>
      </w:r>
    </w:p>
    <w:p w14:paraId="3572D743" w14:textId="77777777" w:rsidR="00F833A7" w:rsidRPr="00F833A7" w:rsidRDefault="00F833A7" w:rsidP="00F833A7">
      <w:pPr>
        <w:rPr>
          <w:b/>
        </w:rPr>
      </w:pPr>
    </w:p>
    <w:p w14:paraId="538E5D4F" w14:textId="42E65235" w:rsidR="00F833A7" w:rsidRPr="00F833A7" w:rsidRDefault="00F833A7" w:rsidP="00AE28E4">
      <w:pPr>
        <w:pStyle w:val="ListParagraph"/>
        <w:numPr>
          <w:ilvl w:val="1"/>
          <w:numId w:val="1"/>
        </w:numPr>
        <w:rPr>
          <w:b/>
        </w:rPr>
      </w:pPr>
      <w:r>
        <w:rPr>
          <w:b/>
        </w:rPr>
        <w:t xml:space="preserve">Craniometry </w:t>
      </w:r>
      <w:r>
        <w:t>(noun): The scientific measurement of the dimensions of skulls.</w:t>
      </w:r>
    </w:p>
    <w:p w14:paraId="18EC903A" w14:textId="77777777" w:rsidR="00F833A7" w:rsidRPr="00F833A7" w:rsidRDefault="00F833A7" w:rsidP="00F833A7">
      <w:pPr>
        <w:rPr>
          <w:b/>
        </w:rPr>
      </w:pPr>
    </w:p>
    <w:p w14:paraId="468DA456" w14:textId="2ADF5871" w:rsidR="00F833A7" w:rsidRPr="00F833A7" w:rsidRDefault="00F833A7" w:rsidP="00AE28E4">
      <w:pPr>
        <w:pStyle w:val="ListParagraph"/>
        <w:numPr>
          <w:ilvl w:val="1"/>
          <w:numId w:val="1"/>
        </w:numPr>
        <w:rPr>
          <w:b/>
        </w:rPr>
      </w:pPr>
      <w:r>
        <w:rPr>
          <w:b/>
        </w:rPr>
        <w:t xml:space="preserve">Cranium </w:t>
      </w:r>
      <w:r>
        <w:t>(noun): The vertebrate skull.</w:t>
      </w:r>
    </w:p>
    <w:p w14:paraId="4962767E" w14:textId="77777777" w:rsidR="00F833A7" w:rsidRPr="00F833A7" w:rsidRDefault="00F833A7" w:rsidP="00F833A7">
      <w:pPr>
        <w:rPr>
          <w:b/>
        </w:rPr>
      </w:pPr>
    </w:p>
    <w:p w14:paraId="3C5FE860" w14:textId="2B6C44C7" w:rsidR="00F833A7" w:rsidRPr="00AE28E4" w:rsidRDefault="00F833A7" w:rsidP="00AE28E4">
      <w:pPr>
        <w:pStyle w:val="ListParagraph"/>
        <w:numPr>
          <w:ilvl w:val="1"/>
          <w:numId w:val="1"/>
        </w:numPr>
        <w:rPr>
          <w:b/>
        </w:rPr>
      </w:pPr>
      <w:r>
        <w:rPr>
          <w:b/>
        </w:rPr>
        <w:t xml:space="preserve">Intracranial </w:t>
      </w:r>
      <w:r>
        <w:t>(adjective): Occurring or located within the cranium.</w:t>
      </w:r>
    </w:p>
    <w:p w14:paraId="4490F232" w14:textId="77777777" w:rsidR="00B93683" w:rsidRDefault="00B93683" w:rsidP="00B93683">
      <w:pPr>
        <w:rPr>
          <w:b/>
        </w:rPr>
      </w:pPr>
    </w:p>
    <w:p w14:paraId="07A8380B" w14:textId="093E9039" w:rsidR="00B577EA" w:rsidRPr="00B93683" w:rsidRDefault="00B93683" w:rsidP="00B93683">
      <w:pPr>
        <w:numPr>
          <w:ilvl w:val="0"/>
          <w:numId w:val="1"/>
        </w:numPr>
        <w:rPr>
          <w:b/>
        </w:rPr>
      </w:pPr>
      <w:r>
        <w:t xml:space="preserve">The Greek word root </w:t>
      </w:r>
      <w:r w:rsidR="00AE28E4">
        <w:rPr>
          <w:b/>
        </w:rPr>
        <w:t>crani/o</w:t>
      </w:r>
      <w:r w:rsidRPr="00B93683">
        <w:rPr>
          <w:b/>
        </w:rPr>
        <w:t xml:space="preserve"> </w:t>
      </w:r>
      <w:r w:rsidRPr="00F50F46">
        <w:t>means:</w:t>
      </w:r>
    </w:p>
    <w:sectPr w:rsidR="00B577EA" w:rsidRPr="00B93683"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Light">
    <w:panose1 w:val="020F0302020204030204"/>
    <w:charset w:val="00"/>
    <w:family w:val="auto"/>
    <w:pitch w:val="variable"/>
    <w:sig w:usb0="A00002EF" w:usb1="4000207B" w:usb2="00000000" w:usb3="00000000" w:csb0="0000019F" w:csb1="00000000"/>
  </w:font>
  <w:font w:name="ＭＳ 明朝">
    <w:charset w:val="80"/>
    <w:family w:val="auto"/>
    <w:pitch w:val="variable"/>
    <w:sig w:usb0="E00002FF" w:usb1="6AC7FDFB" w:usb2="08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5975A6A"/>
    <w:multiLevelType w:val="hybridMultilevel"/>
    <w:tmpl w:val="8EDAA81C"/>
    <w:lvl w:ilvl="0" w:tplc="E5C08466">
      <w:start w:val="1"/>
      <w:numFmt w:val="upperRoman"/>
      <w:lvlText w:val="%1."/>
      <w:lvlJc w:val="left"/>
      <w:pPr>
        <w:tabs>
          <w:tab w:val="num" w:pos="1080"/>
        </w:tabs>
        <w:ind w:left="1080" w:hanging="720"/>
      </w:pPr>
      <w:rPr>
        <w:rFonts w:hint="default"/>
        <w:b/>
      </w:rPr>
    </w:lvl>
    <w:lvl w:ilvl="1" w:tplc="B4FAE10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3683"/>
    <w:rsid w:val="00410E3E"/>
    <w:rsid w:val="006B45BA"/>
    <w:rsid w:val="00AE28E4"/>
    <w:rsid w:val="00B93683"/>
    <w:rsid w:val="00C764CB"/>
    <w:rsid w:val="00F50F46"/>
    <w:rsid w:val="00F833A7"/>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772744EC"/>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93683"/>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E28E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localhost/Users/markfeltskog/Library/Group%20Containers/UBF8T346G9.Office/User%20Content.localized/Templates.localized/Basic%20Document%20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Basic Document TM.dotx</Template>
  <TotalTime>4</TotalTime>
  <Pages>1</Pages>
  <Words>202</Words>
  <Characters>1156</Characters>
  <Application>Microsoft Macintosh Word</Application>
  <DocSecurity>0</DocSecurity>
  <Lines>9</Lines>
  <Paragraphs>2</Paragraphs>
  <ScaleCrop>false</ScaleCrop>
  <Company>Mark's Text Terminal</Company>
  <LinksUpToDate>false</LinksUpToDate>
  <CharactersWithSpaces>1356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5</cp:revision>
  <dcterms:created xsi:type="dcterms:W3CDTF">2016-06-17T18:29:00Z</dcterms:created>
  <dcterms:modified xsi:type="dcterms:W3CDTF">2016-06-21T20:02:00Z</dcterms:modified>
</cp:coreProperties>
</file>