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F6590" w14:textId="77777777" w:rsidR="00B93683" w:rsidRDefault="00B93683" w:rsidP="00B9368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0830FD" w14:textId="77777777" w:rsidR="00B93683" w:rsidRDefault="00B93683" w:rsidP="00B93683">
      <w:r>
        <w:rPr>
          <w:b/>
        </w:rPr>
        <w:t xml:space="preserve">Do Now Word Root Worksheet: </w:t>
      </w:r>
      <w:r>
        <w:t xml:space="preserve">The English language is really a collection of words from other languages. About 70% of English words that don’t have their origins in other languages are formed from Greek and Latin roots. Knowing these roots can help you to understand a wide variety of English words This worksheet introduces you to several words grown from one word root, with their definitions. Please read the definitions and find the common word in all of them; from that word you will be able to infer the meaning of this root. </w:t>
      </w:r>
      <w:r>
        <w:rPr>
          <w:b/>
        </w:rPr>
        <w:t xml:space="preserve">The word root and vocabulary words that stem from it were chosen for this worksheet “because they are very likely to appear on the SAT and other college entrance exams.” </w:t>
      </w:r>
    </w:p>
    <w:p w14:paraId="0C4C0E10" w14:textId="77777777" w:rsidR="00B93683" w:rsidRDefault="00B93683" w:rsidP="00B93683"/>
    <w:p w14:paraId="5CC43F79" w14:textId="77777777" w:rsidR="00B93683" w:rsidRPr="001561C4" w:rsidRDefault="00B93683" w:rsidP="00B93683">
      <w:r w:rsidRPr="00EF50E8">
        <w:rPr>
          <w:b/>
        </w:rPr>
        <w:t>Adapted from</w:t>
      </w:r>
      <w:r>
        <w:t xml:space="preserve">: Crutchfield, Roger S. </w:t>
      </w:r>
      <w:r>
        <w:rPr>
          <w:u w:val="single"/>
        </w:rPr>
        <w:t>English Vocabulary Quick Reference: A Comprehensive Dictionary Arranged by Word Roots</w:t>
      </w:r>
      <w:r>
        <w:t>. Leesburg, VA: Lexadyne Publishing, 2009.</w:t>
      </w:r>
    </w:p>
    <w:p w14:paraId="6FC3DF9E" w14:textId="77777777" w:rsidR="00B93683" w:rsidRPr="001561C4" w:rsidRDefault="00B93683" w:rsidP="00B93683"/>
    <w:p w14:paraId="4866A85C" w14:textId="1255C26D" w:rsidR="00B93683" w:rsidRPr="006E0D77" w:rsidRDefault="00B93683" w:rsidP="00B93683">
      <w:pPr>
        <w:numPr>
          <w:ilvl w:val="0"/>
          <w:numId w:val="1"/>
        </w:numPr>
      </w:pPr>
      <w:r w:rsidRPr="006E0D77">
        <w:t xml:space="preserve">Word Root: </w:t>
      </w:r>
      <w:r w:rsidR="00D56E54">
        <w:rPr>
          <w:b/>
        </w:rPr>
        <w:t>xen/o</w:t>
      </w:r>
      <w:r>
        <w:rPr>
          <w:b/>
        </w:rPr>
        <w:t>, (Greek)</w:t>
      </w:r>
    </w:p>
    <w:p w14:paraId="2555A3EB" w14:textId="77777777" w:rsidR="00B93683" w:rsidRPr="006E0D77" w:rsidRDefault="00B93683" w:rsidP="00B93683">
      <w:pPr>
        <w:rPr>
          <w:b/>
        </w:rPr>
      </w:pPr>
    </w:p>
    <w:p w14:paraId="617E47AF" w14:textId="4651D56C" w:rsidR="00B93683" w:rsidRPr="00D56E54" w:rsidRDefault="00B93683" w:rsidP="00B93683">
      <w:pPr>
        <w:numPr>
          <w:ilvl w:val="0"/>
          <w:numId w:val="1"/>
        </w:numPr>
        <w:rPr>
          <w:b/>
        </w:rPr>
      </w:pPr>
      <w:r>
        <w:t>Words that grow from this r</w:t>
      </w:r>
      <w:r w:rsidRPr="006E0D77">
        <w:t>oot</w:t>
      </w:r>
      <w:r>
        <w:t xml:space="preserve"> with their definitions</w:t>
      </w:r>
      <w:r w:rsidR="0086125A">
        <w:t>:</w:t>
      </w:r>
      <w:bookmarkStart w:id="0" w:name="_GoBack"/>
      <w:bookmarkEnd w:id="0"/>
    </w:p>
    <w:p w14:paraId="3F953C5F" w14:textId="77777777" w:rsidR="00D56E54" w:rsidRDefault="00D56E54" w:rsidP="00D56E54">
      <w:pPr>
        <w:rPr>
          <w:b/>
        </w:rPr>
      </w:pPr>
    </w:p>
    <w:p w14:paraId="33AAEEBB" w14:textId="3FDF8E0A" w:rsidR="00D56E54" w:rsidRPr="00D56E54" w:rsidRDefault="00D56E54" w:rsidP="00D56E54">
      <w:pPr>
        <w:pStyle w:val="ListParagraph"/>
        <w:numPr>
          <w:ilvl w:val="1"/>
          <w:numId w:val="1"/>
        </w:numPr>
        <w:rPr>
          <w:b/>
        </w:rPr>
      </w:pPr>
      <w:r>
        <w:rPr>
          <w:b/>
        </w:rPr>
        <w:t xml:space="preserve">Pyroxene </w:t>
      </w:r>
      <w:r>
        <w:t>(noun): Any of a group of crystalline mineral silicates that do not contain the hydroxyl radical and are important constituents of igneous and some metamorphic rocks. So named for its being foreign to igneous rocks.</w:t>
      </w:r>
    </w:p>
    <w:p w14:paraId="337ED6CE" w14:textId="77777777" w:rsidR="00D56E54" w:rsidRPr="00D56E54" w:rsidRDefault="00D56E54" w:rsidP="00D56E54">
      <w:pPr>
        <w:rPr>
          <w:b/>
        </w:rPr>
      </w:pPr>
    </w:p>
    <w:p w14:paraId="03D8E967" w14:textId="5C096B80" w:rsidR="00D56E54" w:rsidRPr="00D56E54" w:rsidRDefault="00D56E54" w:rsidP="00D56E54">
      <w:pPr>
        <w:pStyle w:val="ListParagraph"/>
        <w:numPr>
          <w:ilvl w:val="1"/>
          <w:numId w:val="1"/>
        </w:numPr>
        <w:rPr>
          <w:b/>
        </w:rPr>
      </w:pPr>
      <w:r>
        <w:rPr>
          <w:b/>
        </w:rPr>
        <w:t xml:space="preserve">Xenogenesis </w:t>
      </w:r>
      <w:r>
        <w:t>(noun): The supposed generation of offspring completely different from either parent.</w:t>
      </w:r>
    </w:p>
    <w:p w14:paraId="706DFE1D" w14:textId="77777777" w:rsidR="00D56E54" w:rsidRPr="00D56E54" w:rsidRDefault="00D56E54" w:rsidP="00D56E54">
      <w:pPr>
        <w:rPr>
          <w:b/>
        </w:rPr>
      </w:pPr>
    </w:p>
    <w:p w14:paraId="46A8FD47" w14:textId="6A7A5D4E" w:rsidR="00D56E54" w:rsidRPr="00D56E54" w:rsidRDefault="00D56E54" w:rsidP="00D56E54">
      <w:pPr>
        <w:pStyle w:val="ListParagraph"/>
        <w:numPr>
          <w:ilvl w:val="1"/>
          <w:numId w:val="1"/>
        </w:numPr>
        <w:rPr>
          <w:b/>
        </w:rPr>
      </w:pPr>
      <w:r>
        <w:rPr>
          <w:b/>
        </w:rPr>
        <w:t xml:space="preserve">Xenophile </w:t>
      </w:r>
      <w:r>
        <w:t>(noun): One who is attracted to foreigners or foreign things.</w:t>
      </w:r>
    </w:p>
    <w:p w14:paraId="7E58FC49" w14:textId="77777777" w:rsidR="00D56E54" w:rsidRPr="00D56E54" w:rsidRDefault="00D56E54" w:rsidP="00D56E54">
      <w:pPr>
        <w:rPr>
          <w:b/>
        </w:rPr>
      </w:pPr>
    </w:p>
    <w:p w14:paraId="02E90132" w14:textId="1FF53637" w:rsidR="00D56E54" w:rsidRPr="00D56E54" w:rsidRDefault="00D56E54" w:rsidP="00D56E54">
      <w:pPr>
        <w:pStyle w:val="ListParagraph"/>
        <w:numPr>
          <w:ilvl w:val="1"/>
          <w:numId w:val="1"/>
        </w:numPr>
        <w:rPr>
          <w:b/>
        </w:rPr>
      </w:pPr>
      <w:r>
        <w:rPr>
          <w:b/>
        </w:rPr>
        <w:t xml:space="preserve">Xenophobia </w:t>
      </w:r>
      <w:r>
        <w:t>(noun): Abnormal fear of foreigners or strangers.</w:t>
      </w:r>
    </w:p>
    <w:p w14:paraId="03FD1AAE" w14:textId="77777777" w:rsidR="00D56E54" w:rsidRPr="00D56E54" w:rsidRDefault="00D56E54" w:rsidP="00D56E54">
      <w:pPr>
        <w:rPr>
          <w:b/>
        </w:rPr>
      </w:pPr>
    </w:p>
    <w:p w14:paraId="4490F232" w14:textId="77777777" w:rsidR="00B93683" w:rsidRDefault="00B93683" w:rsidP="00B93683">
      <w:pPr>
        <w:rPr>
          <w:b/>
        </w:rPr>
      </w:pPr>
    </w:p>
    <w:p w14:paraId="07A8380B" w14:textId="38085B7F" w:rsidR="00B577EA" w:rsidRPr="00B93683" w:rsidRDefault="00B93683" w:rsidP="00B93683">
      <w:pPr>
        <w:numPr>
          <w:ilvl w:val="0"/>
          <w:numId w:val="1"/>
        </w:numPr>
        <w:rPr>
          <w:b/>
        </w:rPr>
      </w:pPr>
      <w:r>
        <w:t xml:space="preserve">The Greek word root </w:t>
      </w:r>
      <w:r w:rsidR="00D56E54">
        <w:rPr>
          <w:b/>
        </w:rPr>
        <w:t>xen/o</w:t>
      </w:r>
      <w:r w:rsidRPr="00B93683">
        <w:rPr>
          <w:b/>
        </w:rPr>
        <w:t xml:space="preserve"> </w:t>
      </w:r>
      <w:r w:rsidRPr="00F50F46">
        <w:t>means:</w:t>
      </w:r>
    </w:p>
    <w:sectPr w:rsidR="00B577EA" w:rsidRPr="00B93683"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83"/>
    <w:rsid w:val="00410E3E"/>
    <w:rsid w:val="006B45BA"/>
    <w:rsid w:val="0086125A"/>
    <w:rsid w:val="00B93683"/>
    <w:rsid w:val="00D56E54"/>
    <w:rsid w:val="00F50F46"/>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72744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68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6E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5</TotalTime>
  <Pages>1</Pages>
  <Words>219</Words>
  <Characters>1249</Characters>
  <Application>Microsoft Macintosh Word</Application>
  <DocSecurity>0</DocSecurity>
  <Lines>10</Lines>
  <Paragraphs>2</Paragraphs>
  <ScaleCrop>false</ScaleCrop>
  <Company>Mark's Text Terminal</Company>
  <LinksUpToDate>false</LinksUpToDate>
  <CharactersWithSpaces>1466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2016-06-17T18:29:00Z</dcterms:created>
  <dcterms:modified xsi:type="dcterms:W3CDTF">2016-06-21T21:02:00Z</dcterms:modified>
</cp:coreProperties>
</file>