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15BDEDF6" w:rsidR="00B93683" w:rsidRPr="006E0D77" w:rsidRDefault="00B93683" w:rsidP="00B93683">
      <w:pPr>
        <w:numPr>
          <w:ilvl w:val="0"/>
          <w:numId w:val="1"/>
        </w:numPr>
      </w:pPr>
      <w:r w:rsidRPr="006E0D77">
        <w:t xml:space="preserve">Word Root: </w:t>
      </w:r>
      <w:r w:rsidR="00740CF8">
        <w:rPr>
          <w:b/>
        </w:rPr>
        <w:t>-mancy</w:t>
      </w:r>
      <w:r>
        <w:rPr>
          <w:b/>
        </w:rPr>
        <w:t>, (Greek)</w:t>
      </w:r>
    </w:p>
    <w:p w14:paraId="2555A3EB" w14:textId="77777777" w:rsidR="00B93683" w:rsidRPr="006E0D77" w:rsidRDefault="00B93683" w:rsidP="00B93683">
      <w:pPr>
        <w:rPr>
          <w:b/>
        </w:rPr>
      </w:pPr>
    </w:p>
    <w:p w14:paraId="617E47AF" w14:textId="5620D55A" w:rsidR="00B93683" w:rsidRPr="00740CF8" w:rsidRDefault="00B93683" w:rsidP="00B93683">
      <w:pPr>
        <w:numPr>
          <w:ilvl w:val="0"/>
          <w:numId w:val="1"/>
        </w:numPr>
        <w:rPr>
          <w:b/>
        </w:rPr>
      </w:pPr>
      <w:r>
        <w:t>Words that grow from this r</w:t>
      </w:r>
      <w:r w:rsidRPr="006E0D77">
        <w:t>oot</w:t>
      </w:r>
      <w:r>
        <w:t xml:space="preserve"> with their definitions</w:t>
      </w:r>
      <w:r w:rsidR="001E5DA1">
        <w:t>:</w:t>
      </w:r>
    </w:p>
    <w:p w14:paraId="21729784" w14:textId="77777777" w:rsidR="00740CF8" w:rsidRDefault="00740CF8" w:rsidP="00740CF8">
      <w:pPr>
        <w:rPr>
          <w:b/>
        </w:rPr>
      </w:pPr>
    </w:p>
    <w:p w14:paraId="3AEC973B" w14:textId="1EB7BCAD" w:rsidR="00740CF8" w:rsidRPr="00740CF8" w:rsidRDefault="00740CF8" w:rsidP="00740CF8">
      <w:pPr>
        <w:pStyle w:val="ListParagraph"/>
        <w:numPr>
          <w:ilvl w:val="1"/>
          <w:numId w:val="1"/>
        </w:numPr>
        <w:rPr>
          <w:b/>
        </w:rPr>
      </w:pPr>
      <w:r>
        <w:rPr>
          <w:b/>
        </w:rPr>
        <w:t xml:space="preserve">Bibliomancy </w:t>
      </w:r>
      <w:r>
        <w:t>(noun): Divination by means of a book, especially a randomly chosen Bible verse or literary passage.</w:t>
      </w:r>
    </w:p>
    <w:p w14:paraId="09CDE86E" w14:textId="77777777" w:rsidR="00740CF8" w:rsidRPr="00740CF8" w:rsidRDefault="00740CF8" w:rsidP="00740CF8">
      <w:pPr>
        <w:rPr>
          <w:b/>
        </w:rPr>
      </w:pPr>
    </w:p>
    <w:p w14:paraId="48E89C0F" w14:textId="1AEEBF24" w:rsidR="00740CF8" w:rsidRPr="00740CF8" w:rsidRDefault="00740CF8" w:rsidP="00740CF8">
      <w:pPr>
        <w:pStyle w:val="ListParagraph"/>
        <w:numPr>
          <w:ilvl w:val="1"/>
          <w:numId w:val="1"/>
        </w:numPr>
        <w:rPr>
          <w:b/>
        </w:rPr>
      </w:pPr>
      <w:r>
        <w:rPr>
          <w:b/>
        </w:rPr>
        <w:t xml:space="preserve">Geomancy </w:t>
      </w:r>
      <w:r>
        <w:t>(noun): Divination by means of a figure formed by throwing down an handful of earth or by means of geographical features.</w:t>
      </w:r>
    </w:p>
    <w:p w14:paraId="5427787B" w14:textId="77777777" w:rsidR="00740CF8" w:rsidRPr="00740CF8" w:rsidRDefault="00740CF8" w:rsidP="00740CF8">
      <w:pPr>
        <w:rPr>
          <w:b/>
        </w:rPr>
      </w:pPr>
    </w:p>
    <w:p w14:paraId="69130D36" w14:textId="6A9C7B04" w:rsidR="00740CF8" w:rsidRPr="00740CF8" w:rsidRDefault="00740CF8" w:rsidP="00740CF8">
      <w:pPr>
        <w:pStyle w:val="ListParagraph"/>
        <w:numPr>
          <w:ilvl w:val="1"/>
          <w:numId w:val="1"/>
        </w:numPr>
        <w:rPr>
          <w:b/>
        </w:rPr>
      </w:pPr>
      <w:r>
        <w:rPr>
          <w:b/>
        </w:rPr>
        <w:t xml:space="preserve">Hydromancy </w:t>
      </w:r>
      <w:r>
        <w:t>(noun): Divination by observing the motion of water.</w:t>
      </w:r>
    </w:p>
    <w:p w14:paraId="102839AC" w14:textId="77777777" w:rsidR="00740CF8" w:rsidRPr="00740CF8" w:rsidRDefault="00740CF8" w:rsidP="00740CF8">
      <w:pPr>
        <w:rPr>
          <w:b/>
        </w:rPr>
      </w:pPr>
    </w:p>
    <w:p w14:paraId="6FCB7034" w14:textId="3A0BD0F0" w:rsidR="00740CF8" w:rsidRPr="00740CF8" w:rsidRDefault="00740CF8" w:rsidP="00740CF8">
      <w:pPr>
        <w:pStyle w:val="ListParagraph"/>
        <w:numPr>
          <w:ilvl w:val="1"/>
          <w:numId w:val="1"/>
        </w:numPr>
        <w:rPr>
          <w:b/>
        </w:rPr>
      </w:pPr>
      <w:r>
        <w:rPr>
          <w:b/>
        </w:rPr>
        <w:t xml:space="preserve">Necromancy </w:t>
      </w:r>
      <w:r>
        <w:t>(noun): Divination through communication with the dead.</w:t>
      </w:r>
    </w:p>
    <w:p w14:paraId="4490F232" w14:textId="77777777" w:rsidR="00B93683" w:rsidRDefault="00B93683" w:rsidP="00B93683">
      <w:pPr>
        <w:rPr>
          <w:b/>
        </w:rPr>
      </w:pPr>
    </w:p>
    <w:p w14:paraId="07A8380B" w14:textId="78C8658C" w:rsidR="00B577EA" w:rsidRPr="00920E61" w:rsidRDefault="00B93683" w:rsidP="00B93683">
      <w:pPr>
        <w:numPr>
          <w:ilvl w:val="0"/>
          <w:numId w:val="1"/>
        </w:numPr>
        <w:rPr>
          <w:b/>
        </w:rPr>
      </w:pPr>
      <w:r>
        <w:t xml:space="preserve">The Greek word root </w:t>
      </w:r>
      <w:r w:rsidR="00740CF8">
        <w:rPr>
          <w:b/>
        </w:rPr>
        <w:t>-mancy</w:t>
      </w:r>
      <w:r w:rsidRPr="00B93683">
        <w:rPr>
          <w:b/>
        </w:rPr>
        <w:t xml:space="preserve"> </w:t>
      </w:r>
      <w:r w:rsidRPr="00F50F46">
        <w:t>means:</w:t>
      </w:r>
    </w:p>
    <w:p w14:paraId="0F8821EF" w14:textId="77777777" w:rsidR="00920E61" w:rsidRDefault="00920E61" w:rsidP="00920E61"/>
    <w:p w14:paraId="748A83FF" w14:textId="77777777" w:rsidR="00920E61" w:rsidRDefault="00920E61" w:rsidP="00920E61"/>
    <w:p w14:paraId="00F6B3FE" w14:textId="77777777" w:rsidR="00920E61" w:rsidRDefault="00920E61" w:rsidP="00920E61"/>
    <w:p w14:paraId="1363CF8C" w14:textId="77777777" w:rsidR="00920E61" w:rsidRPr="00920E61" w:rsidRDefault="00920E61" w:rsidP="00920E61">
      <w:pPr>
        <w:rPr>
          <w:b/>
        </w:rPr>
      </w:pPr>
    </w:p>
    <w:p w14:paraId="2330505F" w14:textId="0D0E8B59" w:rsidR="00920E61" w:rsidRDefault="00920E61" w:rsidP="00B93683">
      <w:pPr>
        <w:numPr>
          <w:ilvl w:val="0"/>
          <w:numId w:val="1"/>
        </w:numPr>
        <w:rPr>
          <w:b/>
        </w:rPr>
      </w:pPr>
      <w:r w:rsidRPr="00920E61">
        <w:rPr>
          <w:b/>
        </w:rPr>
        <w:t>Divination</w:t>
      </w:r>
      <w:r>
        <w:rPr>
          <w:b/>
        </w:rPr>
        <w:t xml:space="preserve"> Context Clues Exercise</w:t>
      </w:r>
    </w:p>
    <w:p w14:paraId="52B90221" w14:textId="77777777" w:rsidR="00920E61" w:rsidRDefault="00920E61" w:rsidP="00920E61">
      <w:pPr>
        <w:rPr>
          <w:b/>
        </w:rPr>
      </w:pPr>
    </w:p>
    <w:p w14:paraId="1E937A97" w14:textId="0AF342E8" w:rsidR="00920E61" w:rsidRPr="00920E61" w:rsidRDefault="00920E61" w:rsidP="00920E61">
      <w:pPr>
        <w:pStyle w:val="ListParagraph"/>
        <w:numPr>
          <w:ilvl w:val="1"/>
          <w:numId w:val="1"/>
        </w:numPr>
        <w:rPr>
          <w:b/>
        </w:rPr>
      </w:pPr>
      <w:r>
        <w:t xml:space="preserve">****, used </w:t>
      </w:r>
      <w:r w:rsidRPr="00920E61">
        <w:rPr>
          <w:i/>
        </w:rPr>
        <w:t>divination</w:t>
      </w:r>
      <w:r>
        <w:t>—simply asking *** teacher—what ** third marking period grade would be in global studies.</w:t>
      </w:r>
    </w:p>
    <w:p w14:paraId="355EA52B" w14:textId="7823B61E" w:rsidR="00920E61" w:rsidRPr="00920E61" w:rsidRDefault="00920E61" w:rsidP="00920E61">
      <w:pPr>
        <w:pStyle w:val="ListParagraph"/>
        <w:numPr>
          <w:ilvl w:val="1"/>
          <w:numId w:val="1"/>
        </w:numPr>
        <w:rPr>
          <w:b/>
        </w:rPr>
      </w:pPr>
      <w:r>
        <w:t xml:space="preserve">*** had to explain to *** that </w:t>
      </w:r>
      <w:r w:rsidRPr="00920E61">
        <w:rPr>
          <w:i/>
        </w:rPr>
        <w:t>divination</w:t>
      </w:r>
      <w:r>
        <w:t>, which *** was attempting by using fish bones to tell the future, was nonsense.</w:t>
      </w:r>
    </w:p>
    <w:p w14:paraId="315A816B" w14:textId="1AF67ACC" w:rsidR="00920E61" w:rsidRPr="00920E61" w:rsidRDefault="00920E61" w:rsidP="00920E61">
      <w:pPr>
        <w:pStyle w:val="ListParagraph"/>
        <w:numPr>
          <w:ilvl w:val="1"/>
          <w:numId w:val="1"/>
        </w:numPr>
        <w:rPr>
          <w:b/>
        </w:rPr>
      </w:pPr>
      <w:r>
        <w:t xml:space="preserve">Psychics use methods of </w:t>
      </w:r>
      <w:r w:rsidRPr="00920E61">
        <w:rPr>
          <w:i/>
        </w:rPr>
        <w:t>divination</w:t>
      </w:r>
      <w:r>
        <w:t xml:space="preserve"> like palm reading and crystal balls to forecast future events in people’s live.</w:t>
      </w:r>
    </w:p>
    <w:p w14:paraId="2E695BE0" w14:textId="3D636DF0" w:rsidR="00920E61" w:rsidRPr="00920E61" w:rsidRDefault="00920E61" w:rsidP="00920E61">
      <w:pPr>
        <w:pStyle w:val="ListParagraph"/>
        <w:numPr>
          <w:ilvl w:val="1"/>
          <w:numId w:val="1"/>
        </w:numPr>
        <w:rPr>
          <w:b/>
        </w:rPr>
      </w:pPr>
      <w:r>
        <w:t xml:space="preserve">**** understands that having *** Tarot cards read is a form of </w:t>
      </w:r>
      <w:r w:rsidRPr="00920E61">
        <w:rPr>
          <w:i/>
        </w:rPr>
        <w:t>divination</w:t>
      </w:r>
      <w:r>
        <w:t>.</w:t>
      </w:r>
    </w:p>
    <w:p w14:paraId="6EF4B8D3" w14:textId="295654D6" w:rsidR="00920E61" w:rsidRPr="00920E61" w:rsidRDefault="00920E61" w:rsidP="00920E61">
      <w:pPr>
        <w:pStyle w:val="ListParagraph"/>
        <w:numPr>
          <w:ilvl w:val="1"/>
          <w:numId w:val="1"/>
        </w:numPr>
        <w:rPr>
          <w:b/>
        </w:rPr>
      </w:pPr>
      <w:r>
        <w:t xml:space="preserve">Many people believe Bible verses are a form of </w:t>
      </w:r>
      <w:r w:rsidRPr="00920E61">
        <w:rPr>
          <w:i/>
        </w:rPr>
        <w:t>divination</w:t>
      </w:r>
      <w:r>
        <w:t>, and even explain, as in the book of Revelations, when and how the world will end.</w:t>
      </w:r>
    </w:p>
    <w:p w14:paraId="2A7D709F" w14:textId="77777777" w:rsidR="00920E61" w:rsidRDefault="00920E61" w:rsidP="00920E61">
      <w:pPr>
        <w:rPr>
          <w:b/>
        </w:rPr>
      </w:pPr>
    </w:p>
    <w:p w14:paraId="681EC3F9" w14:textId="1A7243D9" w:rsidR="00920E61" w:rsidRPr="00920E61" w:rsidRDefault="00920E61" w:rsidP="00920E61">
      <w:pPr>
        <w:rPr>
          <w:b/>
        </w:rPr>
      </w:pPr>
      <w:r w:rsidRPr="00523677">
        <w:rPr>
          <w:b/>
          <w:u w:val="single"/>
        </w:rPr>
        <w:t xml:space="preserve">The </w:t>
      </w:r>
      <w:r>
        <w:rPr>
          <w:b/>
          <w:u w:val="single"/>
        </w:rPr>
        <w:t>noun</w:t>
      </w:r>
      <w:r w:rsidRPr="00523677">
        <w:rPr>
          <w:b/>
          <w:u w:val="single"/>
        </w:rPr>
        <w:t xml:space="preserve"> </w:t>
      </w:r>
      <w:r>
        <w:rPr>
          <w:b/>
          <w:i/>
          <w:u w:val="single"/>
        </w:rPr>
        <w:t>divination</w:t>
      </w:r>
      <w:bookmarkStart w:id="0" w:name="_GoBack"/>
      <w:bookmarkEnd w:id="0"/>
      <w:r w:rsidRPr="00523677">
        <w:rPr>
          <w:b/>
          <w:i/>
          <w:u w:val="single"/>
        </w:rPr>
        <w:t xml:space="preserve"> </w:t>
      </w:r>
      <w:r w:rsidRPr="00523677">
        <w:rPr>
          <w:b/>
          <w:u w:val="single"/>
        </w:rPr>
        <w:t>means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ectPr w:rsidR="00920E61" w:rsidRPr="00920E61"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1E5DA1"/>
    <w:rsid w:val="00410E3E"/>
    <w:rsid w:val="006B45BA"/>
    <w:rsid w:val="00740CF8"/>
    <w:rsid w:val="00920E61"/>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0C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12</TotalTime>
  <Pages>1</Pages>
  <Words>309</Words>
  <Characters>1766</Characters>
  <Application>Microsoft Macintosh Word</Application>
  <DocSecurity>0</DocSecurity>
  <Lines>14</Lines>
  <Paragraphs>4</Paragraphs>
  <ScaleCrop>false</ScaleCrop>
  <Company>Mark's Text Terminal</Company>
  <LinksUpToDate>false</LinksUpToDate>
  <CharactersWithSpaces>2071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2016-06-17T18:29:00Z</dcterms:created>
  <dcterms:modified xsi:type="dcterms:W3CDTF">2017-06-12T14:38:00Z</dcterms:modified>
</cp:coreProperties>
</file>