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9F6590" w14:textId="77777777" w:rsidR="00B93683" w:rsidRDefault="00B93683" w:rsidP="00B9368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30830FD" w14:textId="77777777" w:rsidR="00B93683" w:rsidRDefault="00B93683" w:rsidP="00B93683">
      <w:r>
        <w:rPr>
          <w:b/>
        </w:rPr>
        <w:t xml:space="preserve">Do Now Word Root Worksheet: </w:t>
      </w:r>
      <w:r>
        <w:t xml:space="preserve">The English language is really a collection of words from other languages. About 70% of English words that don’t have their origins in other languages are formed from Greek and Latin roots. Knowing these roots can help you to understand a wide variety of English words This worksheet introduces you to several words grown from one word root, with their definitions. Please read the definitions and find the common word in all of them; from that word you will be able to infer the meaning of this root. </w:t>
      </w:r>
      <w:r>
        <w:rPr>
          <w:b/>
        </w:rPr>
        <w:t xml:space="preserve">The word root and vocabulary words that stem from it were chosen for this worksheet “because they are very likely to appear on the SAT and other college entrance exams.” </w:t>
      </w:r>
    </w:p>
    <w:p w14:paraId="0C4C0E10" w14:textId="77777777" w:rsidR="00B93683" w:rsidRDefault="00B93683" w:rsidP="00B93683"/>
    <w:p w14:paraId="5CC43F79" w14:textId="77777777" w:rsidR="00B93683" w:rsidRPr="001561C4" w:rsidRDefault="00B93683" w:rsidP="00B93683">
      <w:r w:rsidRPr="00EF50E8">
        <w:rPr>
          <w:b/>
        </w:rPr>
        <w:t>Adapted from</w:t>
      </w:r>
      <w:r>
        <w:t xml:space="preserve">: Crutchfield, Roger S. </w:t>
      </w:r>
      <w:r>
        <w:rPr>
          <w:u w:val="single"/>
        </w:rPr>
        <w:t>English Vocabulary Quick Reference: A Comprehensive Dictionary Arranged by Word Roots</w:t>
      </w:r>
      <w:r>
        <w:t>. Leesburg, VA: Lexadyne Publishing, 2009.</w:t>
      </w:r>
    </w:p>
    <w:p w14:paraId="6FC3DF9E" w14:textId="77777777" w:rsidR="00B93683" w:rsidRPr="001561C4" w:rsidRDefault="00B93683" w:rsidP="00B93683"/>
    <w:p w14:paraId="4866A85C" w14:textId="47F0EE34" w:rsidR="00B93683" w:rsidRPr="006E0D77" w:rsidRDefault="00B93683" w:rsidP="00B93683">
      <w:pPr>
        <w:numPr>
          <w:ilvl w:val="0"/>
          <w:numId w:val="1"/>
        </w:numPr>
      </w:pPr>
      <w:r w:rsidRPr="006E0D77">
        <w:t xml:space="preserve">Word Root: </w:t>
      </w:r>
      <w:r w:rsidR="00FA1F91">
        <w:rPr>
          <w:b/>
        </w:rPr>
        <w:t>xer/o</w:t>
      </w:r>
      <w:r>
        <w:rPr>
          <w:b/>
        </w:rPr>
        <w:t>,</w:t>
      </w:r>
      <w:r w:rsidR="00FA1F91">
        <w:rPr>
          <w:b/>
        </w:rPr>
        <w:t xml:space="preserve"> xeri</w:t>
      </w:r>
      <w:r>
        <w:rPr>
          <w:b/>
        </w:rPr>
        <w:t xml:space="preserve"> (Greek)</w:t>
      </w:r>
    </w:p>
    <w:p w14:paraId="2555A3EB" w14:textId="77777777" w:rsidR="00B93683" w:rsidRPr="006E0D77" w:rsidRDefault="00B93683" w:rsidP="00B93683">
      <w:pPr>
        <w:rPr>
          <w:b/>
        </w:rPr>
      </w:pPr>
    </w:p>
    <w:p w14:paraId="617E47AF" w14:textId="4F32E1F3" w:rsidR="00B93683" w:rsidRPr="00FA1F91" w:rsidRDefault="00B93683" w:rsidP="00B93683">
      <w:pPr>
        <w:numPr>
          <w:ilvl w:val="0"/>
          <w:numId w:val="1"/>
        </w:numPr>
        <w:rPr>
          <w:b/>
        </w:rPr>
      </w:pPr>
      <w:r>
        <w:t>Words that grow from this r</w:t>
      </w:r>
      <w:r w:rsidRPr="006E0D77">
        <w:t>oot</w:t>
      </w:r>
      <w:r>
        <w:t xml:space="preserve"> with their definitions</w:t>
      </w:r>
      <w:r w:rsidR="00FA1F91">
        <w:t>:</w:t>
      </w:r>
    </w:p>
    <w:p w14:paraId="6E13162B" w14:textId="77777777" w:rsidR="00FA1F91" w:rsidRDefault="00FA1F91" w:rsidP="00FA1F91">
      <w:pPr>
        <w:rPr>
          <w:b/>
        </w:rPr>
      </w:pPr>
    </w:p>
    <w:p w14:paraId="03E6FADF" w14:textId="015DE97C" w:rsidR="00FA1F91" w:rsidRPr="00FA1F91" w:rsidRDefault="00FA1F91" w:rsidP="00FA1F91">
      <w:pPr>
        <w:pStyle w:val="ListParagraph"/>
        <w:numPr>
          <w:ilvl w:val="1"/>
          <w:numId w:val="1"/>
        </w:numPr>
        <w:rPr>
          <w:b/>
        </w:rPr>
      </w:pPr>
      <w:r>
        <w:rPr>
          <w:b/>
        </w:rPr>
        <w:t xml:space="preserve">Phylloxera </w:t>
      </w:r>
      <w:r>
        <w:t>(noun): Any of carious small insects that attack the roots and leaves of certain plants, especially the grapevine.</w:t>
      </w:r>
    </w:p>
    <w:p w14:paraId="0AD2DB52" w14:textId="77777777" w:rsidR="00FA1F91" w:rsidRPr="00FA1F91" w:rsidRDefault="00FA1F91" w:rsidP="00FA1F91">
      <w:pPr>
        <w:rPr>
          <w:b/>
        </w:rPr>
      </w:pPr>
    </w:p>
    <w:p w14:paraId="69446EDC" w14:textId="1591B047" w:rsidR="00FA1F91" w:rsidRPr="00FA1F91" w:rsidRDefault="00FA1F91" w:rsidP="00FA1F91">
      <w:pPr>
        <w:pStyle w:val="ListParagraph"/>
        <w:numPr>
          <w:ilvl w:val="1"/>
          <w:numId w:val="1"/>
        </w:numPr>
        <w:rPr>
          <w:b/>
        </w:rPr>
      </w:pPr>
      <w:r>
        <w:rPr>
          <w:b/>
        </w:rPr>
        <w:t xml:space="preserve">Xeric </w:t>
      </w:r>
      <w:r>
        <w:t xml:space="preserve">(adjective): </w:t>
      </w:r>
      <w:r>
        <w:rPr>
          <w:b/>
        </w:rPr>
        <w:t xml:space="preserve">1. </w:t>
      </w:r>
      <w:r>
        <w:t xml:space="preserve">Characterized by or requiring a small amount of moisture. </w:t>
      </w:r>
      <w:r>
        <w:rPr>
          <w:b/>
        </w:rPr>
        <w:t xml:space="preserve">2. </w:t>
      </w:r>
      <w:r>
        <w:t>Pertaining to or adapted to a very dry claimate.</w:t>
      </w:r>
    </w:p>
    <w:p w14:paraId="11245BE1" w14:textId="77777777" w:rsidR="00FA1F91" w:rsidRPr="00FA1F91" w:rsidRDefault="00FA1F91" w:rsidP="00FA1F91">
      <w:pPr>
        <w:rPr>
          <w:b/>
        </w:rPr>
      </w:pPr>
    </w:p>
    <w:p w14:paraId="21B771B3" w14:textId="7B5811C8" w:rsidR="00FA1F91" w:rsidRPr="00FA1F91" w:rsidRDefault="00FA1F91" w:rsidP="00FA1F91">
      <w:pPr>
        <w:pStyle w:val="ListParagraph"/>
        <w:numPr>
          <w:ilvl w:val="1"/>
          <w:numId w:val="1"/>
        </w:numPr>
        <w:rPr>
          <w:b/>
        </w:rPr>
      </w:pPr>
      <w:r>
        <w:rPr>
          <w:b/>
        </w:rPr>
        <w:t xml:space="preserve">Xerography </w:t>
      </w:r>
      <w:r>
        <w:t>(noun): A dry photocopying process in which areas on a sheet of plain paper corresponding to areas on the original are sensitized by static electricity and sprinkled with colored resin that adheres and is permanently fused to the paper.</w:t>
      </w:r>
    </w:p>
    <w:p w14:paraId="7CAF2D7F" w14:textId="77777777" w:rsidR="00FA1F91" w:rsidRPr="00FA1F91" w:rsidRDefault="00FA1F91" w:rsidP="00FA1F91">
      <w:pPr>
        <w:rPr>
          <w:b/>
        </w:rPr>
      </w:pPr>
    </w:p>
    <w:p w14:paraId="348C0993" w14:textId="3C927C63" w:rsidR="00FA1F91" w:rsidRPr="00FA1F91" w:rsidRDefault="00FA1F91" w:rsidP="00FA1F91">
      <w:pPr>
        <w:pStyle w:val="ListParagraph"/>
        <w:numPr>
          <w:ilvl w:val="1"/>
          <w:numId w:val="1"/>
        </w:numPr>
        <w:rPr>
          <w:b/>
        </w:rPr>
      </w:pPr>
      <w:r>
        <w:rPr>
          <w:b/>
        </w:rPr>
        <w:t xml:space="preserve">Xerophthalmia </w:t>
      </w:r>
      <w:r>
        <w:t>(noun): Abnormal dryness of the conjunctiva and cornea of the eyeball due to vitamin A deficiency.</w:t>
      </w:r>
    </w:p>
    <w:p w14:paraId="5ABAAED7" w14:textId="77777777" w:rsidR="00FA1F91" w:rsidRPr="00FA1F91" w:rsidRDefault="00FA1F91" w:rsidP="00FA1F91">
      <w:pPr>
        <w:rPr>
          <w:b/>
        </w:rPr>
      </w:pPr>
    </w:p>
    <w:p w14:paraId="68C7303D" w14:textId="169E4B9C" w:rsidR="00FA1F91" w:rsidRPr="00FA1F91" w:rsidRDefault="00FA1F91" w:rsidP="00FA1F91">
      <w:pPr>
        <w:pStyle w:val="ListParagraph"/>
        <w:numPr>
          <w:ilvl w:val="1"/>
          <w:numId w:val="1"/>
        </w:numPr>
        <w:rPr>
          <w:b/>
        </w:rPr>
      </w:pPr>
      <w:r>
        <w:rPr>
          <w:b/>
        </w:rPr>
        <w:t xml:space="preserve">Xerophyte </w:t>
      </w:r>
      <w:r>
        <w:t>(noun): A plant that grows only in a dry climate.</w:t>
      </w:r>
      <w:bookmarkStart w:id="0" w:name="_GoBack"/>
      <w:bookmarkEnd w:id="0"/>
    </w:p>
    <w:p w14:paraId="4490F232" w14:textId="77777777" w:rsidR="00B93683" w:rsidRDefault="00B93683" w:rsidP="00B93683">
      <w:pPr>
        <w:rPr>
          <w:b/>
        </w:rPr>
      </w:pPr>
    </w:p>
    <w:p w14:paraId="07A8380B" w14:textId="2ABD980B" w:rsidR="00B577EA" w:rsidRPr="00B93683" w:rsidRDefault="00B93683" w:rsidP="00B93683">
      <w:pPr>
        <w:numPr>
          <w:ilvl w:val="0"/>
          <w:numId w:val="1"/>
        </w:numPr>
        <w:rPr>
          <w:b/>
        </w:rPr>
      </w:pPr>
      <w:r>
        <w:t>The Greek word root</w:t>
      </w:r>
      <w:r w:rsidR="00FA1F91">
        <w:t>s</w:t>
      </w:r>
      <w:r>
        <w:t xml:space="preserve"> </w:t>
      </w:r>
      <w:r w:rsidR="00FA1F91">
        <w:rPr>
          <w:b/>
        </w:rPr>
        <w:t>xer/o</w:t>
      </w:r>
      <w:r w:rsidR="00FA1F91" w:rsidRPr="00FA1F91">
        <w:t xml:space="preserve"> and</w:t>
      </w:r>
      <w:r w:rsidR="00FA1F91">
        <w:rPr>
          <w:b/>
        </w:rPr>
        <w:t xml:space="preserve"> xeri</w:t>
      </w:r>
      <w:r w:rsidRPr="00B93683">
        <w:rPr>
          <w:b/>
        </w:rPr>
        <w:t xml:space="preserve"> </w:t>
      </w:r>
      <w:r w:rsidR="00FA1F91">
        <w:t>mean</w:t>
      </w:r>
      <w:r w:rsidRPr="00F50F46">
        <w:t>:</w:t>
      </w:r>
    </w:p>
    <w:sectPr w:rsidR="00B577EA" w:rsidRPr="00B93683"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683"/>
    <w:rsid w:val="00410E3E"/>
    <w:rsid w:val="006B45BA"/>
    <w:rsid w:val="00B93683"/>
    <w:rsid w:val="00F50F46"/>
    <w:rsid w:val="00FA1F9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72744E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368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1F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6</TotalTime>
  <Pages>1</Pages>
  <Words>254</Words>
  <Characters>1451</Characters>
  <Application>Microsoft Macintosh Word</Application>
  <DocSecurity>0</DocSecurity>
  <Lines>12</Lines>
  <Paragraphs>3</Paragraphs>
  <ScaleCrop>false</ScaleCrop>
  <Company>Mark's Text Terminal</Company>
  <LinksUpToDate>false</LinksUpToDate>
  <CharactersWithSpaces>1702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3</cp:revision>
  <dcterms:created xsi:type="dcterms:W3CDTF">2016-06-17T18:29:00Z</dcterms:created>
  <dcterms:modified xsi:type="dcterms:W3CDTF">2016-06-21T19:55:00Z</dcterms:modified>
</cp:coreProperties>
</file>