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F6590" w14:textId="77777777" w:rsidR="00B93683" w:rsidRDefault="00B93683" w:rsidP="00B9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30830FD" w14:textId="77777777" w:rsidR="00B93683" w:rsidRDefault="00B93683" w:rsidP="00B93683">
      <w:r>
        <w:rPr>
          <w:b/>
        </w:rPr>
        <w:t xml:space="preserve">Do Now Word Root Worksheet: </w:t>
      </w:r>
      <w:r>
        <w:t xml:space="preserve">The English language is really a collection of words from other languages. About 70% of English words that don’t have their origins in other languages are formed from Greek and Latin roots. Knowing these roots can help you to understand a wide variety of English words This worksheet introduces you to several words grown from </w:t>
      </w:r>
      <w:proofErr w:type="gramStart"/>
      <w:r>
        <w:t>one word</w:t>
      </w:r>
      <w:proofErr w:type="gramEnd"/>
      <w:r>
        <w:t xml:space="preserve"> root, with their definitions. Please read the definitions and find the common word in all of them; from that word you will be able to infer the meaning of this root. </w:t>
      </w: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C4C0E10" w14:textId="77777777" w:rsidR="00B93683" w:rsidRDefault="00B93683" w:rsidP="00B93683"/>
    <w:p w14:paraId="5CC43F79" w14:textId="77777777" w:rsidR="00B93683" w:rsidRPr="001561C4" w:rsidRDefault="00B93683" w:rsidP="00B93683">
      <w:r w:rsidRPr="00EF50E8">
        <w:rPr>
          <w:b/>
        </w:rPr>
        <w:t>Adapted from</w:t>
      </w:r>
      <w:r>
        <w:t xml:space="preserve">: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6FC3DF9E" w14:textId="77777777" w:rsidR="00B93683" w:rsidRPr="001561C4" w:rsidRDefault="00B93683" w:rsidP="00B93683"/>
    <w:p w14:paraId="4866A85C" w14:textId="5BF8DADF" w:rsidR="00B93683" w:rsidRPr="006E0D77" w:rsidRDefault="00B93683" w:rsidP="00B93683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CE0E9B">
        <w:rPr>
          <w:b/>
        </w:rPr>
        <w:t>mis</w:t>
      </w:r>
      <w:proofErr w:type="spellEnd"/>
      <w:r w:rsidR="00CE0E9B">
        <w:rPr>
          <w:b/>
        </w:rPr>
        <w:t>/o</w:t>
      </w:r>
      <w:r>
        <w:rPr>
          <w:b/>
        </w:rPr>
        <w:t>, (Greek)</w:t>
      </w:r>
    </w:p>
    <w:p w14:paraId="2555A3EB" w14:textId="77777777" w:rsidR="00B93683" w:rsidRPr="006E0D77" w:rsidRDefault="00B93683" w:rsidP="00B93683">
      <w:pPr>
        <w:rPr>
          <w:b/>
        </w:rPr>
      </w:pPr>
    </w:p>
    <w:p w14:paraId="617E47AF" w14:textId="20A18851" w:rsidR="00B93683" w:rsidRPr="00CE0E9B" w:rsidRDefault="00B93683" w:rsidP="00B93683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>oot</w:t>
      </w:r>
      <w:r>
        <w:t xml:space="preserve"> with their definitions</w:t>
      </w:r>
      <w:r w:rsidR="00B44AAD">
        <w:t>:</w:t>
      </w:r>
      <w:bookmarkStart w:id="0" w:name="_GoBack"/>
      <w:bookmarkEnd w:id="0"/>
    </w:p>
    <w:p w14:paraId="711C2C58" w14:textId="77777777" w:rsidR="00CE0E9B" w:rsidRDefault="00CE0E9B" w:rsidP="00CE0E9B">
      <w:pPr>
        <w:rPr>
          <w:b/>
        </w:rPr>
      </w:pPr>
    </w:p>
    <w:p w14:paraId="7D884DC3" w14:textId="14123150" w:rsidR="00CE0E9B" w:rsidRPr="00CE0E9B" w:rsidRDefault="00CE0E9B" w:rsidP="00CE0E9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Misandry </w:t>
      </w:r>
      <w:r>
        <w:t>(noun): Hatred of, or animosity toward, men.</w:t>
      </w:r>
    </w:p>
    <w:p w14:paraId="18FA882E" w14:textId="77777777" w:rsidR="00CE0E9B" w:rsidRPr="00CE0E9B" w:rsidRDefault="00CE0E9B" w:rsidP="00CE0E9B">
      <w:pPr>
        <w:rPr>
          <w:b/>
        </w:rPr>
      </w:pPr>
    </w:p>
    <w:p w14:paraId="31368828" w14:textId="5C047F60" w:rsidR="00CE0E9B" w:rsidRPr="00CE0E9B" w:rsidRDefault="00CE0E9B" w:rsidP="00CE0E9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Misanthrope </w:t>
      </w:r>
      <w:r>
        <w:t>(noun): One who hates or distrusts mankind.</w:t>
      </w:r>
    </w:p>
    <w:p w14:paraId="406BCB9E" w14:textId="77777777" w:rsidR="00CE0E9B" w:rsidRPr="00CE0E9B" w:rsidRDefault="00CE0E9B" w:rsidP="00CE0E9B">
      <w:pPr>
        <w:rPr>
          <w:b/>
        </w:rPr>
      </w:pPr>
    </w:p>
    <w:p w14:paraId="0E21C413" w14:textId="0F766C37" w:rsidR="00CE0E9B" w:rsidRPr="00CE0E9B" w:rsidRDefault="00CE0E9B" w:rsidP="00CE0E9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Misanthropy </w:t>
      </w:r>
      <w:r>
        <w:t>(noun): Hatred of disgust of mankind.</w:t>
      </w:r>
    </w:p>
    <w:p w14:paraId="33976675" w14:textId="77777777" w:rsidR="00CE0E9B" w:rsidRPr="00CE0E9B" w:rsidRDefault="00CE0E9B" w:rsidP="00CE0E9B">
      <w:pPr>
        <w:rPr>
          <w:b/>
        </w:rPr>
      </w:pPr>
    </w:p>
    <w:p w14:paraId="34EBFAE2" w14:textId="19482852" w:rsidR="00CE0E9B" w:rsidRPr="00CE0E9B" w:rsidRDefault="00CE0E9B" w:rsidP="00CE0E9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Misogamist </w:t>
      </w:r>
      <w:r>
        <w:t>(noun): One who hates marriage.</w:t>
      </w:r>
    </w:p>
    <w:p w14:paraId="31051331" w14:textId="77777777" w:rsidR="00CE0E9B" w:rsidRPr="00CE0E9B" w:rsidRDefault="00CE0E9B" w:rsidP="00CE0E9B">
      <w:pPr>
        <w:rPr>
          <w:b/>
        </w:rPr>
      </w:pPr>
    </w:p>
    <w:p w14:paraId="3955F0D6" w14:textId="4382DB3E" w:rsidR="00CE0E9B" w:rsidRPr="00CE0E9B" w:rsidRDefault="00CE0E9B" w:rsidP="00CE0E9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Misogamy </w:t>
      </w:r>
      <w:r>
        <w:t>(noun): Hatred of marriage</w:t>
      </w:r>
    </w:p>
    <w:p w14:paraId="003F9BD3" w14:textId="77777777" w:rsidR="00CE0E9B" w:rsidRPr="00CE0E9B" w:rsidRDefault="00CE0E9B" w:rsidP="00CE0E9B">
      <w:pPr>
        <w:rPr>
          <w:b/>
        </w:rPr>
      </w:pPr>
    </w:p>
    <w:p w14:paraId="59E74B7F" w14:textId="359B6A84" w:rsidR="00CE0E9B" w:rsidRPr="00CE0E9B" w:rsidRDefault="00CE0E9B" w:rsidP="00CE0E9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Misogynist </w:t>
      </w:r>
      <w:r>
        <w:t>(noun): One who hates women.</w:t>
      </w:r>
    </w:p>
    <w:p w14:paraId="26522CB6" w14:textId="77777777" w:rsidR="00CE0E9B" w:rsidRPr="00CE0E9B" w:rsidRDefault="00CE0E9B" w:rsidP="00CE0E9B">
      <w:pPr>
        <w:rPr>
          <w:b/>
        </w:rPr>
      </w:pPr>
    </w:p>
    <w:p w14:paraId="0DBD6369" w14:textId="27D433DA" w:rsidR="00CE0E9B" w:rsidRPr="00CE0E9B" w:rsidRDefault="00CE0E9B" w:rsidP="00CE0E9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Misogyny </w:t>
      </w:r>
      <w:r>
        <w:t>(noun): Hatred of, or animosity toward, women.</w:t>
      </w:r>
    </w:p>
    <w:p w14:paraId="4490F232" w14:textId="77777777" w:rsidR="00B93683" w:rsidRDefault="00B93683" w:rsidP="00B93683">
      <w:pPr>
        <w:rPr>
          <w:b/>
        </w:rPr>
      </w:pPr>
    </w:p>
    <w:p w14:paraId="07A8380B" w14:textId="72C4A8B0" w:rsidR="00B577EA" w:rsidRPr="00B93683" w:rsidRDefault="00B93683" w:rsidP="00B93683">
      <w:pPr>
        <w:numPr>
          <w:ilvl w:val="0"/>
          <w:numId w:val="1"/>
        </w:numPr>
        <w:rPr>
          <w:b/>
        </w:rPr>
      </w:pPr>
      <w:r>
        <w:t xml:space="preserve">The Greek word root </w:t>
      </w:r>
      <w:proofErr w:type="spellStart"/>
      <w:r w:rsidR="00CE0E9B">
        <w:rPr>
          <w:b/>
        </w:rPr>
        <w:t>mis</w:t>
      </w:r>
      <w:proofErr w:type="spellEnd"/>
      <w:r w:rsidR="00CE0E9B">
        <w:rPr>
          <w:b/>
        </w:rPr>
        <w:t>/o</w:t>
      </w:r>
      <w:r w:rsidRPr="00B93683">
        <w:rPr>
          <w:b/>
        </w:rPr>
        <w:t xml:space="preserve"> </w:t>
      </w:r>
      <w:r w:rsidRPr="00F50F46">
        <w:t>means:</w:t>
      </w:r>
    </w:p>
    <w:sectPr w:rsidR="00B577EA" w:rsidRPr="00B9368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683"/>
    <w:rsid w:val="00410E3E"/>
    <w:rsid w:val="006B45BA"/>
    <w:rsid w:val="00B44AAD"/>
    <w:rsid w:val="00B93683"/>
    <w:rsid w:val="00CE0E9B"/>
    <w:rsid w:val="00F50F4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744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68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0E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8</TotalTime>
  <Pages>1</Pages>
  <Words>201</Words>
  <Characters>1148</Characters>
  <Application>Microsoft Macintosh Word</Application>
  <DocSecurity>0</DocSecurity>
  <Lines>9</Lines>
  <Paragraphs>2</Paragraphs>
  <ScaleCrop>false</ScaleCrop>
  <Company>Mark's Text Terminal</Company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cp:lastPrinted>2016-06-21T20:11:00Z</cp:lastPrinted>
  <dcterms:created xsi:type="dcterms:W3CDTF">2016-06-17T18:29:00Z</dcterms:created>
  <dcterms:modified xsi:type="dcterms:W3CDTF">2016-06-21T20:11:00Z</dcterms:modified>
</cp:coreProperties>
</file>