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63A9D8B1" w:rsidR="00B93683" w:rsidRPr="00CA4926" w:rsidRDefault="00B93683" w:rsidP="00B93683">
      <w:pPr>
        <w:numPr>
          <w:ilvl w:val="0"/>
          <w:numId w:val="1"/>
        </w:numPr>
      </w:pPr>
      <w:r w:rsidRPr="006E0D77">
        <w:t xml:space="preserve">Word Root: </w:t>
      </w:r>
      <w:r w:rsidR="00CA4926">
        <w:rPr>
          <w:b/>
        </w:rPr>
        <w:t>-latry</w:t>
      </w:r>
      <w:r>
        <w:rPr>
          <w:b/>
        </w:rPr>
        <w:t>, (Greek)</w:t>
      </w:r>
    </w:p>
    <w:p w14:paraId="1011D068" w14:textId="77777777" w:rsidR="00CA4926" w:rsidRDefault="00CA4926" w:rsidP="00CA4926">
      <w:pPr>
        <w:rPr>
          <w:b/>
        </w:rPr>
      </w:pPr>
    </w:p>
    <w:p w14:paraId="617E47AF" w14:textId="5A98366B" w:rsidR="00B93683" w:rsidRPr="00CA4926" w:rsidRDefault="00B93683" w:rsidP="00B93683">
      <w:pPr>
        <w:numPr>
          <w:ilvl w:val="0"/>
          <w:numId w:val="1"/>
        </w:numPr>
        <w:rPr>
          <w:b/>
        </w:rPr>
      </w:pPr>
      <w:r>
        <w:t>Words that grow from this r</w:t>
      </w:r>
      <w:r w:rsidRPr="006E0D77">
        <w:t>oot</w:t>
      </w:r>
      <w:r>
        <w:t xml:space="preserve"> with their definitions</w:t>
      </w:r>
      <w:r w:rsidR="000F4216">
        <w:t>:</w:t>
      </w:r>
      <w:bookmarkStart w:id="0" w:name="_GoBack"/>
      <w:bookmarkEnd w:id="0"/>
    </w:p>
    <w:p w14:paraId="154F97A9" w14:textId="77777777" w:rsidR="00CA4926" w:rsidRDefault="00CA4926" w:rsidP="00CA4926">
      <w:pPr>
        <w:rPr>
          <w:b/>
        </w:rPr>
      </w:pPr>
    </w:p>
    <w:p w14:paraId="61304EE5" w14:textId="38619F1A" w:rsidR="00CA4926" w:rsidRPr="00CA4926" w:rsidRDefault="00CA4926" w:rsidP="00CA4926">
      <w:pPr>
        <w:pStyle w:val="ListParagraph"/>
        <w:numPr>
          <w:ilvl w:val="1"/>
          <w:numId w:val="1"/>
        </w:numPr>
        <w:rPr>
          <w:b/>
        </w:rPr>
      </w:pPr>
      <w:r>
        <w:rPr>
          <w:b/>
        </w:rPr>
        <w:t xml:space="preserve">Demonolatry </w:t>
      </w:r>
      <w:r>
        <w:t>(noun): Worship of demons.</w:t>
      </w:r>
    </w:p>
    <w:p w14:paraId="75D3CF6B" w14:textId="77777777" w:rsidR="00CA4926" w:rsidRPr="00CA4926" w:rsidRDefault="00CA4926" w:rsidP="00CA4926">
      <w:pPr>
        <w:rPr>
          <w:b/>
        </w:rPr>
      </w:pPr>
    </w:p>
    <w:p w14:paraId="37D40466" w14:textId="3C20FF9E" w:rsidR="00CA4926" w:rsidRPr="00CA4926" w:rsidRDefault="00CA4926" w:rsidP="00CA4926">
      <w:pPr>
        <w:pStyle w:val="ListParagraph"/>
        <w:numPr>
          <w:ilvl w:val="1"/>
          <w:numId w:val="1"/>
        </w:numPr>
        <w:rPr>
          <w:b/>
        </w:rPr>
      </w:pPr>
      <w:r>
        <w:rPr>
          <w:b/>
        </w:rPr>
        <w:t xml:space="preserve">Idolatry </w:t>
      </w:r>
      <w:r>
        <w:t xml:space="preserve">(noun): </w:t>
      </w:r>
      <w:r>
        <w:rPr>
          <w:b/>
        </w:rPr>
        <w:t xml:space="preserve">1. </w:t>
      </w:r>
      <w:r>
        <w:t xml:space="preserve">Worship of idols. </w:t>
      </w:r>
      <w:r>
        <w:rPr>
          <w:b/>
        </w:rPr>
        <w:t xml:space="preserve">2. </w:t>
      </w:r>
      <w:r>
        <w:t>Excessive devotion to a person or thing.</w:t>
      </w:r>
    </w:p>
    <w:p w14:paraId="58FB1B40" w14:textId="77777777" w:rsidR="00CA4926" w:rsidRPr="00CA4926" w:rsidRDefault="00CA4926" w:rsidP="00CA4926">
      <w:pPr>
        <w:rPr>
          <w:b/>
        </w:rPr>
      </w:pPr>
    </w:p>
    <w:p w14:paraId="45E34D80" w14:textId="59454538" w:rsidR="00CA4926" w:rsidRPr="00CA4926" w:rsidRDefault="00CA4926" w:rsidP="00CA4926">
      <w:pPr>
        <w:pStyle w:val="ListParagraph"/>
        <w:numPr>
          <w:ilvl w:val="1"/>
          <w:numId w:val="1"/>
        </w:numPr>
        <w:rPr>
          <w:b/>
        </w:rPr>
      </w:pPr>
      <w:r>
        <w:rPr>
          <w:b/>
        </w:rPr>
        <w:t xml:space="preserve">Mariolatry </w:t>
      </w:r>
      <w:r>
        <w:t>(noun): Worship of the Virgin Mary to an excessive degree.</w:t>
      </w:r>
    </w:p>
    <w:p w14:paraId="517D6D61" w14:textId="77777777" w:rsidR="00CA4926" w:rsidRPr="00CA4926" w:rsidRDefault="00CA4926" w:rsidP="00CA4926">
      <w:pPr>
        <w:rPr>
          <w:b/>
        </w:rPr>
      </w:pPr>
    </w:p>
    <w:p w14:paraId="67D45EC9" w14:textId="62A0E47D" w:rsidR="00CA4926" w:rsidRPr="00CA4926" w:rsidRDefault="00CA4926" w:rsidP="00CA4926">
      <w:pPr>
        <w:pStyle w:val="ListParagraph"/>
        <w:numPr>
          <w:ilvl w:val="1"/>
          <w:numId w:val="1"/>
        </w:numPr>
        <w:rPr>
          <w:b/>
        </w:rPr>
      </w:pPr>
      <w:r>
        <w:rPr>
          <w:b/>
        </w:rPr>
        <w:t xml:space="preserve">Necrolatry </w:t>
      </w:r>
      <w:r>
        <w:t>(noun): Worship of the dead.</w:t>
      </w:r>
    </w:p>
    <w:p w14:paraId="516A82A6" w14:textId="77777777" w:rsidR="00CA4926" w:rsidRPr="00CA4926" w:rsidRDefault="00CA4926" w:rsidP="00CA4926">
      <w:pPr>
        <w:rPr>
          <w:b/>
        </w:rPr>
      </w:pPr>
    </w:p>
    <w:p w14:paraId="052B2115" w14:textId="23EA6C76" w:rsidR="00CA4926" w:rsidRPr="00CA4926" w:rsidRDefault="00CA4926" w:rsidP="00CA4926">
      <w:pPr>
        <w:pStyle w:val="ListParagraph"/>
        <w:numPr>
          <w:ilvl w:val="1"/>
          <w:numId w:val="1"/>
        </w:numPr>
        <w:rPr>
          <w:b/>
        </w:rPr>
      </w:pPr>
      <w:r>
        <w:rPr>
          <w:b/>
        </w:rPr>
        <w:t xml:space="preserve">Zoolatry </w:t>
      </w:r>
      <w:r>
        <w:t>(noun): Worship of animals.</w:t>
      </w:r>
    </w:p>
    <w:p w14:paraId="4490F232" w14:textId="77777777" w:rsidR="00B93683" w:rsidRDefault="00B93683" w:rsidP="00B93683">
      <w:pPr>
        <w:rPr>
          <w:b/>
        </w:rPr>
      </w:pPr>
    </w:p>
    <w:p w14:paraId="07A8380B" w14:textId="2138834C" w:rsidR="00B577EA" w:rsidRPr="00B93683" w:rsidRDefault="00B93683" w:rsidP="00B93683">
      <w:pPr>
        <w:numPr>
          <w:ilvl w:val="0"/>
          <w:numId w:val="1"/>
        </w:numPr>
        <w:rPr>
          <w:b/>
        </w:rPr>
      </w:pPr>
      <w:r>
        <w:t xml:space="preserve">The Greek word root </w:t>
      </w:r>
      <w:r w:rsidR="00CA4926">
        <w:rPr>
          <w:b/>
        </w:rPr>
        <w:t>-latry</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0F4216"/>
    <w:rsid w:val="00410E3E"/>
    <w:rsid w:val="006B45BA"/>
    <w:rsid w:val="00B93683"/>
    <w:rsid w:val="00CA4926"/>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9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7</TotalTime>
  <Pages>1</Pages>
  <Words>191</Words>
  <Characters>1091</Characters>
  <Application>Microsoft Macintosh Word</Application>
  <DocSecurity>0</DocSecurity>
  <Lines>9</Lines>
  <Paragraphs>2</Paragraphs>
  <ScaleCrop>false</ScaleCrop>
  <Company>Mark's Text Terminal</Company>
  <LinksUpToDate>false</LinksUpToDate>
  <CharactersWithSpaces>1280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2016-06-17T18:29:00Z</dcterms:created>
  <dcterms:modified xsi:type="dcterms:W3CDTF">2016-06-21T19:58:00Z</dcterms:modified>
</cp:coreProperties>
</file>