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4C32B" w14:textId="77777777" w:rsidR="0026154B" w:rsidRDefault="0026154B" w:rsidP="0026154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A9FFDE6" w14:textId="77777777" w:rsidR="0026154B" w:rsidRDefault="0026154B" w:rsidP="0026154B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6DC19A7" w14:textId="77777777" w:rsidR="0026154B" w:rsidRDefault="0026154B" w:rsidP="0026154B"/>
    <w:p w14:paraId="44D0DEE1" w14:textId="77777777" w:rsidR="0026154B" w:rsidRPr="001561C4" w:rsidRDefault="0026154B" w:rsidP="0026154B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1C0334F5" w14:textId="77777777" w:rsidR="0026154B" w:rsidRPr="001561C4" w:rsidRDefault="0026154B" w:rsidP="0026154B"/>
    <w:p w14:paraId="42135EF7" w14:textId="77777777" w:rsidR="0026154B" w:rsidRPr="006E0D77" w:rsidRDefault="0026154B" w:rsidP="0026154B">
      <w:pPr>
        <w:numPr>
          <w:ilvl w:val="0"/>
          <w:numId w:val="1"/>
        </w:numPr>
      </w:pPr>
      <w:r w:rsidRPr="006E0D77">
        <w:t xml:space="preserve">Word Root: </w:t>
      </w:r>
      <w:proofErr w:type="spellStart"/>
      <w:r>
        <w:rPr>
          <w:b/>
        </w:rPr>
        <w:t>alg</w:t>
      </w:r>
      <w:proofErr w:type="spellEnd"/>
      <w:r>
        <w:rPr>
          <w:b/>
        </w:rPr>
        <w:t>/o, (Greek)</w:t>
      </w:r>
    </w:p>
    <w:p w14:paraId="7C2EF9E7" w14:textId="77777777" w:rsidR="0026154B" w:rsidRPr="006E0D77" w:rsidRDefault="0026154B" w:rsidP="0026154B">
      <w:pPr>
        <w:rPr>
          <w:b/>
        </w:rPr>
      </w:pPr>
    </w:p>
    <w:p w14:paraId="3135FA65" w14:textId="77777777" w:rsidR="0026154B" w:rsidRPr="000204C9" w:rsidRDefault="0026154B" w:rsidP="0026154B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Pr="006E0D77">
        <w:t>.</w:t>
      </w:r>
    </w:p>
    <w:p w14:paraId="7ED3C8AF" w14:textId="77777777" w:rsidR="0026154B" w:rsidRDefault="0026154B" w:rsidP="0026154B">
      <w:pPr>
        <w:rPr>
          <w:b/>
        </w:rPr>
      </w:pPr>
    </w:p>
    <w:p w14:paraId="1DC6D32B" w14:textId="5F4FA16C" w:rsidR="0026154B" w:rsidRPr="00B127BF" w:rsidRDefault="0026154B" w:rsidP="0026154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Analgesia </w:t>
      </w:r>
      <w:r w:rsidRPr="00B127BF">
        <w:t>(noun):</w:t>
      </w:r>
      <w:r>
        <w:rPr>
          <w:b/>
        </w:rPr>
        <w:t xml:space="preserve"> </w:t>
      </w:r>
      <w:r>
        <w:t>Absence of sensitivity to pain while in a fully conscious state</w:t>
      </w:r>
      <w:r w:rsidR="00025332">
        <w:t>:</w:t>
      </w:r>
      <w:bookmarkStart w:id="0" w:name="_GoBack"/>
      <w:bookmarkEnd w:id="0"/>
    </w:p>
    <w:p w14:paraId="6F9FDA2E" w14:textId="77777777" w:rsidR="0026154B" w:rsidRPr="00B127BF" w:rsidRDefault="0026154B" w:rsidP="0026154B">
      <w:pPr>
        <w:rPr>
          <w:b/>
        </w:rPr>
      </w:pPr>
    </w:p>
    <w:p w14:paraId="62821470" w14:textId="77777777" w:rsidR="0026154B" w:rsidRPr="00B127BF" w:rsidRDefault="0026154B" w:rsidP="0026154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Analgesic </w:t>
      </w:r>
      <w:r w:rsidRPr="00B127BF">
        <w:t>(noun/adjective)</w:t>
      </w:r>
      <w:r>
        <w:t>: A drug or remedy that relieves pain, as aspiring</w:t>
      </w:r>
    </w:p>
    <w:p w14:paraId="33570519" w14:textId="77777777" w:rsidR="0026154B" w:rsidRPr="00B127BF" w:rsidRDefault="0026154B" w:rsidP="0026154B">
      <w:pPr>
        <w:rPr>
          <w:b/>
        </w:rPr>
      </w:pPr>
    </w:p>
    <w:p w14:paraId="2C6B65F4" w14:textId="77777777" w:rsidR="0026154B" w:rsidRPr="00B127BF" w:rsidRDefault="0026154B" w:rsidP="0026154B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Neuralgia </w:t>
      </w:r>
      <w:r>
        <w:t>(noun): Intense pain along the course of one or more nerves.</w:t>
      </w:r>
    </w:p>
    <w:p w14:paraId="2F32FB43" w14:textId="77777777" w:rsidR="0026154B" w:rsidRPr="00B127BF" w:rsidRDefault="0026154B" w:rsidP="0026154B">
      <w:pPr>
        <w:rPr>
          <w:b/>
        </w:rPr>
      </w:pPr>
    </w:p>
    <w:p w14:paraId="51DE06F7" w14:textId="77777777" w:rsidR="0026154B" w:rsidRPr="00B127BF" w:rsidRDefault="0026154B" w:rsidP="0026154B">
      <w:pPr>
        <w:pStyle w:val="ListParagraph"/>
        <w:numPr>
          <w:ilvl w:val="1"/>
          <w:numId w:val="1"/>
        </w:numPr>
        <w:rPr>
          <w:b/>
        </w:rPr>
      </w:pPr>
      <w:r w:rsidRPr="00B127BF">
        <w:rPr>
          <w:b/>
        </w:rPr>
        <w:t xml:space="preserve">Nostalgia </w:t>
      </w:r>
      <w:r>
        <w:t xml:space="preserve">(noun): </w:t>
      </w:r>
      <w:r w:rsidRPr="00B127BF">
        <w:rPr>
          <w:b/>
        </w:rPr>
        <w:t xml:space="preserve">1. </w:t>
      </w:r>
      <w:r>
        <w:t xml:space="preserve">Pathological homesickness. </w:t>
      </w:r>
      <w:r w:rsidRPr="00B127BF">
        <w:rPr>
          <w:b/>
        </w:rPr>
        <w:t xml:space="preserve">2. </w:t>
      </w:r>
      <w:r>
        <w:t>A painful longing for persons, things, conditions, or situations of the past.</w:t>
      </w:r>
    </w:p>
    <w:p w14:paraId="4DBE1276" w14:textId="77777777" w:rsidR="0026154B" w:rsidRPr="006E0D77" w:rsidRDefault="0026154B" w:rsidP="0026154B">
      <w:pPr>
        <w:rPr>
          <w:b/>
        </w:rPr>
      </w:pPr>
    </w:p>
    <w:p w14:paraId="0FD725D1" w14:textId="77777777" w:rsidR="0026154B" w:rsidRPr="006E0D77" w:rsidRDefault="0026154B" w:rsidP="0026154B">
      <w:pPr>
        <w:ind w:left="360"/>
        <w:rPr>
          <w:b/>
        </w:rPr>
      </w:pPr>
    </w:p>
    <w:p w14:paraId="4BD27A72" w14:textId="77777777" w:rsidR="0026154B" w:rsidRDefault="0026154B" w:rsidP="0026154B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140EB1">
        <w:rPr>
          <w:b/>
        </w:rPr>
        <w:t>alg</w:t>
      </w:r>
      <w:proofErr w:type="spellEnd"/>
      <w:r w:rsidRPr="00140EB1">
        <w:rPr>
          <w:b/>
        </w:rPr>
        <w:t>/o</w:t>
      </w:r>
      <w:r w:rsidRPr="00DA1D10">
        <w:rPr>
          <w:b/>
        </w:rPr>
        <w:t xml:space="preserve"> </w:t>
      </w:r>
      <w:r w:rsidRPr="00065D54">
        <w:t>means:</w:t>
      </w:r>
    </w:p>
    <w:p w14:paraId="64B0581B" w14:textId="77777777" w:rsidR="0026154B" w:rsidRDefault="0026154B" w:rsidP="0026154B">
      <w:pPr>
        <w:rPr>
          <w:b/>
          <w:u w:val="single"/>
        </w:rPr>
      </w:pPr>
    </w:p>
    <w:sectPr w:rsidR="0026154B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54B"/>
    <w:rsid w:val="00025332"/>
    <w:rsid w:val="00065D54"/>
    <w:rsid w:val="00140EB1"/>
    <w:rsid w:val="0026154B"/>
    <w:rsid w:val="00410E3E"/>
    <w:rsid w:val="006B45B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655FD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15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2</TotalTime>
  <Pages>1</Pages>
  <Words>204</Words>
  <Characters>1169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2016-06-21T20:00:00Z</cp:lastPrinted>
  <dcterms:created xsi:type="dcterms:W3CDTF">2016-06-17T18:09:00Z</dcterms:created>
  <dcterms:modified xsi:type="dcterms:W3CDTF">2016-06-21T20:00:00Z</dcterms:modified>
</cp:coreProperties>
</file>