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9175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685E4B1E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CB78C5">
        <w:rPr>
          <w:b/>
          <w:i/>
        </w:rPr>
        <w:t xml:space="preserve">Succession </w:t>
      </w:r>
      <w:r w:rsidR="00F24EDE">
        <w:rPr>
          <w:b/>
        </w:rPr>
        <w:t>(</w:t>
      </w:r>
      <w:r w:rsidR="00CB78C5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474A321" w14:textId="77777777" w:rsidR="00CB78C5" w:rsidRDefault="00CB78C5" w:rsidP="00F24EDE"/>
    <w:p w14:paraId="09A2EBAE" w14:textId="77777777" w:rsidR="00CB78C5" w:rsidRPr="00CB78C5" w:rsidRDefault="00CB78C5" w:rsidP="00CB78C5">
      <w:pPr>
        <w:pStyle w:val="ListParagraph"/>
        <w:numPr>
          <w:ilvl w:val="0"/>
          <w:numId w:val="1"/>
        </w:numPr>
        <w:rPr>
          <w:b/>
        </w:rPr>
      </w:pPr>
      <w:r>
        <w:t xml:space="preserve">*** likes summer, but sometimes tires of the </w:t>
      </w:r>
      <w:r w:rsidRPr="00CB78C5">
        <w:rPr>
          <w:i/>
        </w:rPr>
        <w:t>succession</w:t>
      </w:r>
      <w:r>
        <w:t xml:space="preserve"> of hot, humid, days.</w:t>
      </w:r>
    </w:p>
    <w:p w14:paraId="4A3818A6" w14:textId="77777777" w:rsidR="00CB78C5" w:rsidRPr="00CB78C5" w:rsidRDefault="00CB78C5" w:rsidP="00CB78C5">
      <w:pPr>
        <w:pStyle w:val="ListParagraph"/>
        <w:numPr>
          <w:ilvl w:val="0"/>
          <w:numId w:val="1"/>
        </w:numPr>
        <w:rPr>
          <w:b/>
        </w:rPr>
      </w:pPr>
      <w:r>
        <w:t xml:space="preserve">Because ****’s two younger siblings are a year and two years younger than ***, the three of them were a </w:t>
      </w:r>
      <w:r w:rsidRPr="00CB78C5">
        <w:rPr>
          <w:i/>
        </w:rPr>
        <w:t xml:space="preserve">succession </w:t>
      </w:r>
      <w:r>
        <w:t>of freshmen at HSE&amp;F.</w:t>
      </w:r>
    </w:p>
    <w:p w14:paraId="6516791C" w14:textId="77777777" w:rsidR="00CB78C5" w:rsidRPr="00CB78C5" w:rsidRDefault="00CB78C5" w:rsidP="00CB78C5">
      <w:pPr>
        <w:pStyle w:val="ListParagraph"/>
        <w:numPr>
          <w:ilvl w:val="0"/>
          <w:numId w:val="1"/>
        </w:numPr>
        <w:rPr>
          <w:b/>
        </w:rPr>
      </w:pPr>
      <w:r>
        <w:t xml:space="preserve">Royal families produce a </w:t>
      </w:r>
      <w:r w:rsidRPr="00CB78C5">
        <w:rPr>
          <w:i/>
        </w:rPr>
        <w:t xml:space="preserve">succession </w:t>
      </w:r>
      <w:r>
        <w:t>of kings and queens.</w:t>
      </w:r>
    </w:p>
    <w:p w14:paraId="2A311B16" w14:textId="77777777" w:rsidR="00CB78C5" w:rsidRPr="00CB78C5" w:rsidRDefault="00CB78C5" w:rsidP="00CB78C5">
      <w:pPr>
        <w:pStyle w:val="ListParagraph"/>
        <w:numPr>
          <w:ilvl w:val="0"/>
          <w:numId w:val="1"/>
        </w:numPr>
        <w:rPr>
          <w:b/>
        </w:rPr>
      </w:pPr>
      <w:r>
        <w:t>**** waited in line behind a</w:t>
      </w:r>
      <w:r w:rsidRPr="00CB78C5">
        <w:rPr>
          <w:i/>
        </w:rPr>
        <w:t xml:space="preserve"> succession</w:t>
      </w:r>
      <w:r>
        <w:t xml:space="preserve"> of people waiting to get lunch at the Halal food cart.</w:t>
      </w:r>
    </w:p>
    <w:p w14:paraId="38E8F4C2" w14:textId="77777777" w:rsidR="00CB78C5" w:rsidRPr="00CB78C5" w:rsidRDefault="00CB78C5" w:rsidP="00CB78C5">
      <w:pPr>
        <w:pStyle w:val="ListParagraph"/>
        <w:numPr>
          <w:ilvl w:val="0"/>
          <w:numId w:val="1"/>
        </w:numPr>
        <w:rPr>
          <w:b/>
        </w:rPr>
      </w:pPr>
      <w:r>
        <w:t xml:space="preserve">When a kings or queens doesn’t produce an heir to their thrones, as sometimes happens in history, their kingdoms must deal with a crisis in </w:t>
      </w:r>
      <w:r w:rsidRPr="00CB78C5">
        <w:rPr>
          <w:i/>
        </w:rPr>
        <w:t>succession</w:t>
      </w:r>
      <w:r>
        <w:t>.</w:t>
      </w:r>
    </w:p>
    <w:p w14:paraId="5C02812E" w14:textId="77777777" w:rsidR="00F24EDE" w:rsidRDefault="00F24EDE" w:rsidP="00F24EDE"/>
    <w:p w14:paraId="67229F38" w14:textId="77777777" w:rsidR="00B577EA" w:rsidRDefault="00F24EDE" w:rsidP="00F24EDE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 w:rsidR="00CB78C5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CB78C5">
        <w:rPr>
          <w:b/>
          <w:i/>
          <w:u w:val="single"/>
        </w:rPr>
        <w:t>succession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FEF2555" w14:textId="77777777" w:rsidR="00EF3BB9" w:rsidRDefault="00EF3BB9" w:rsidP="00F24EDE">
      <w:pPr>
        <w:rPr>
          <w:u w:val="single"/>
        </w:rPr>
      </w:pPr>
    </w:p>
    <w:p w14:paraId="4478229E" w14:textId="77777777" w:rsidR="00EF3BB9" w:rsidRDefault="00EF3BB9" w:rsidP="00F24EDE">
      <w:pPr>
        <w:rPr>
          <w:u w:val="single"/>
        </w:rPr>
      </w:pPr>
    </w:p>
    <w:p w14:paraId="4FD4E13D" w14:textId="77777777" w:rsidR="00EF3BB9" w:rsidRDefault="00EF3BB9" w:rsidP="00F24EDE">
      <w:pPr>
        <w:rPr>
          <w:u w:val="single"/>
        </w:rPr>
      </w:pPr>
    </w:p>
    <w:p w14:paraId="34D1B2D5" w14:textId="77777777" w:rsidR="00EF3BB9" w:rsidRDefault="00EF3BB9" w:rsidP="00F24EDE">
      <w:pPr>
        <w:rPr>
          <w:u w:val="single"/>
        </w:rPr>
      </w:pPr>
    </w:p>
    <w:p w14:paraId="6BC66EC4" w14:textId="77777777" w:rsidR="00EF3BB9" w:rsidRDefault="00EF3BB9" w:rsidP="00F24EDE">
      <w:pPr>
        <w:rPr>
          <w:u w:val="single"/>
        </w:rPr>
      </w:pPr>
    </w:p>
    <w:p w14:paraId="369449CB" w14:textId="77777777" w:rsidR="00EF3BB9" w:rsidRDefault="00EF3BB9" w:rsidP="00F24EDE">
      <w:pPr>
        <w:rPr>
          <w:u w:val="single"/>
        </w:rPr>
      </w:pPr>
    </w:p>
    <w:p w14:paraId="71DFBC7F" w14:textId="77777777" w:rsidR="00EF3BB9" w:rsidRDefault="00EF3BB9" w:rsidP="00F24EDE">
      <w:pPr>
        <w:rPr>
          <w:u w:val="single"/>
        </w:rPr>
      </w:pPr>
    </w:p>
    <w:p w14:paraId="2F4F467B" w14:textId="77777777" w:rsidR="00EF3BB9" w:rsidRDefault="00EF3BB9" w:rsidP="00F24EDE">
      <w:pPr>
        <w:rPr>
          <w:u w:val="single"/>
        </w:rPr>
      </w:pPr>
    </w:p>
    <w:p w14:paraId="0F4F975B" w14:textId="77777777" w:rsidR="00EF3BB9" w:rsidRDefault="00EF3BB9" w:rsidP="00F24EDE">
      <w:pPr>
        <w:rPr>
          <w:u w:val="single"/>
        </w:rPr>
      </w:pPr>
    </w:p>
    <w:p w14:paraId="7B6E3A26" w14:textId="77777777" w:rsidR="00EF3BB9" w:rsidRDefault="00EF3BB9" w:rsidP="00F24EDE">
      <w:pPr>
        <w:rPr>
          <w:u w:val="single"/>
        </w:rPr>
      </w:pPr>
    </w:p>
    <w:p w14:paraId="4EB9B791" w14:textId="77777777" w:rsidR="00EF3BB9" w:rsidRDefault="00EF3BB9" w:rsidP="00F24EDE">
      <w:pPr>
        <w:rPr>
          <w:u w:val="single"/>
        </w:rPr>
      </w:pPr>
    </w:p>
    <w:p w14:paraId="45C427F1" w14:textId="77777777" w:rsidR="00EF3BB9" w:rsidRDefault="00EF3BB9" w:rsidP="00F24EDE">
      <w:pPr>
        <w:rPr>
          <w:u w:val="single"/>
        </w:rPr>
      </w:pPr>
    </w:p>
    <w:p w14:paraId="113D2278" w14:textId="77777777" w:rsidR="00EF3BB9" w:rsidRDefault="00EF3BB9" w:rsidP="00F24EDE">
      <w:pPr>
        <w:rPr>
          <w:u w:val="single"/>
        </w:rPr>
      </w:pPr>
    </w:p>
    <w:p w14:paraId="716007DE" w14:textId="77777777" w:rsidR="00EF3BB9" w:rsidRDefault="00EF3BB9" w:rsidP="00F24EDE">
      <w:pPr>
        <w:rPr>
          <w:u w:val="single"/>
        </w:rPr>
      </w:pPr>
    </w:p>
    <w:p w14:paraId="0C1ACB49" w14:textId="77777777" w:rsidR="00EF3BB9" w:rsidRDefault="00EF3BB9" w:rsidP="00F24EDE">
      <w:pPr>
        <w:rPr>
          <w:u w:val="single"/>
        </w:rPr>
      </w:pPr>
    </w:p>
    <w:p w14:paraId="7AF557E7" w14:textId="77777777" w:rsidR="00EF3BB9" w:rsidRDefault="00EF3BB9" w:rsidP="00F24EDE">
      <w:pPr>
        <w:rPr>
          <w:u w:val="single"/>
        </w:rPr>
      </w:pPr>
    </w:p>
    <w:p w14:paraId="313A3573" w14:textId="77777777" w:rsidR="00EF3BB9" w:rsidRDefault="00EF3BB9" w:rsidP="00F24EDE">
      <w:pPr>
        <w:rPr>
          <w:u w:val="single"/>
        </w:rPr>
      </w:pPr>
    </w:p>
    <w:p w14:paraId="2121526C" w14:textId="77777777" w:rsidR="00EF3BB9" w:rsidRDefault="00EF3BB9" w:rsidP="00F24EDE">
      <w:pPr>
        <w:rPr>
          <w:u w:val="single"/>
        </w:rPr>
      </w:pPr>
    </w:p>
    <w:p w14:paraId="1663C451" w14:textId="77777777" w:rsidR="00EF3BB9" w:rsidRDefault="00EF3BB9" w:rsidP="00F24EDE">
      <w:pPr>
        <w:rPr>
          <w:u w:val="single"/>
        </w:rPr>
      </w:pPr>
    </w:p>
    <w:p w14:paraId="0C6F0B0E" w14:textId="77777777" w:rsidR="00EF3BB9" w:rsidRDefault="00EF3BB9" w:rsidP="00F24EDE">
      <w:pPr>
        <w:rPr>
          <w:u w:val="single"/>
        </w:rPr>
      </w:pPr>
    </w:p>
    <w:p w14:paraId="1B07D155" w14:textId="77777777" w:rsidR="00EF3BB9" w:rsidRDefault="00EF3BB9" w:rsidP="00F24EDE">
      <w:pPr>
        <w:rPr>
          <w:u w:val="single"/>
        </w:rPr>
      </w:pPr>
    </w:p>
    <w:p w14:paraId="15F67B07" w14:textId="77777777" w:rsidR="00EF3BB9" w:rsidRDefault="00EF3BB9" w:rsidP="00F24EDE">
      <w:pPr>
        <w:rPr>
          <w:u w:val="single"/>
        </w:rPr>
      </w:pPr>
    </w:p>
    <w:p w14:paraId="2BDA8A85" w14:textId="77777777" w:rsidR="00EF3BB9" w:rsidRDefault="00EF3BB9" w:rsidP="00F24EDE">
      <w:pPr>
        <w:rPr>
          <w:u w:val="single"/>
        </w:rPr>
      </w:pPr>
    </w:p>
    <w:p w14:paraId="7A00D506" w14:textId="77777777" w:rsidR="00EF3BB9" w:rsidRDefault="00EF3BB9" w:rsidP="00F24EDE">
      <w:pPr>
        <w:rPr>
          <w:u w:val="single"/>
        </w:rPr>
      </w:pPr>
    </w:p>
    <w:p w14:paraId="0CF936AD" w14:textId="77777777" w:rsidR="00EF3BB9" w:rsidRDefault="00EF3BB9" w:rsidP="00F24EDE">
      <w:pPr>
        <w:rPr>
          <w:u w:val="single"/>
        </w:rPr>
      </w:pPr>
    </w:p>
    <w:p w14:paraId="4FB3491D" w14:textId="77777777" w:rsidR="00EF3BB9" w:rsidRDefault="00EF3BB9" w:rsidP="00F24EDE">
      <w:pPr>
        <w:rPr>
          <w:u w:val="single"/>
        </w:rPr>
      </w:pPr>
    </w:p>
    <w:p w14:paraId="2C08B534" w14:textId="77777777" w:rsidR="00EF3BB9" w:rsidRDefault="00EF3BB9" w:rsidP="00F24EDE">
      <w:pPr>
        <w:rPr>
          <w:u w:val="single"/>
        </w:rPr>
      </w:pPr>
    </w:p>
    <w:p w14:paraId="651C534C" w14:textId="77777777" w:rsidR="00EF3BB9" w:rsidRDefault="00EF3BB9" w:rsidP="00F24EDE">
      <w:pPr>
        <w:rPr>
          <w:u w:val="single"/>
        </w:rPr>
      </w:pPr>
    </w:p>
    <w:p w14:paraId="0AB4686C" w14:textId="77777777" w:rsidR="00EF3BB9" w:rsidRDefault="00EF3BB9" w:rsidP="00F24EDE">
      <w:pPr>
        <w:rPr>
          <w:u w:val="single"/>
        </w:rPr>
      </w:pPr>
    </w:p>
    <w:p w14:paraId="4616BA98" w14:textId="77777777" w:rsidR="00EF3BB9" w:rsidRDefault="00EF3BB9" w:rsidP="00F24EDE">
      <w:pPr>
        <w:rPr>
          <w:u w:val="single"/>
        </w:rPr>
      </w:pPr>
    </w:p>
    <w:p w14:paraId="71013E5F" w14:textId="77777777" w:rsidR="00EF3BB9" w:rsidRDefault="00EF3BB9" w:rsidP="00F24EDE">
      <w:pPr>
        <w:rPr>
          <w:u w:val="single"/>
        </w:rPr>
      </w:pPr>
    </w:p>
    <w:p w14:paraId="57C2A497" w14:textId="77777777" w:rsidR="00EF3BB9" w:rsidRDefault="00EF3BB9" w:rsidP="00F24EDE">
      <w:pPr>
        <w:rPr>
          <w:u w:val="single"/>
        </w:rPr>
      </w:pPr>
    </w:p>
    <w:p w14:paraId="61312C37" w14:textId="77777777" w:rsidR="00EF3BB9" w:rsidRDefault="00EF3BB9" w:rsidP="00F24EDE">
      <w:pPr>
        <w:rPr>
          <w:u w:val="single"/>
        </w:rPr>
      </w:pPr>
    </w:p>
    <w:p w14:paraId="49166367" w14:textId="77777777" w:rsidR="00EF3BB9" w:rsidRDefault="00EF3BB9" w:rsidP="00F24EDE">
      <w:pPr>
        <w:rPr>
          <w:u w:val="single"/>
        </w:rPr>
      </w:pPr>
    </w:p>
    <w:p w14:paraId="6DF7D47B" w14:textId="77777777" w:rsidR="00EF3BB9" w:rsidRPr="009E1B18" w:rsidRDefault="00EF3BB9" w:rsidP="00EF3BB9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79F73C9" w14:textId="77777777" w:rsidR="00EF3BB9" w:rsidRDefault="00EF3BB9" w:rsidP="00EF3BB9">
      <w:r>
        <w:rPr>
          <w:b/>
        </w:rPr>
        <w:t xml:space="preserve">Focus on One Word Worksheet: </w:t>
      </w:r>
      <w:r>
        <w:rPr>
          <w:b/>
          <w:i/>
        </w:rPr>
        <w:t>Successor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B29BEAA" w14:textId="77777777" w:rsidR="00EF3BB9" w:rsidRDefault="00EF3BB9" w:rsidP="00EF3BB9"/>
    <w:p w14:paraId="2B842EAA" w14:textId="77777777" w:rsidR="00EF3BB9" w:rsidRPr="007A7772" w:rsidRDefault="00EF3BB9" w:rsidP="00EF3BB9">
      <w:pPr>
        <w:pStyle w:val="ListParagraph"/>
        <w:numPr>
          <w:ilvl w:val="0"/>
          <w:numId w:val="2"/>
        </w:numPr>
        <w:rPr>
          <w:b/>
        </w:rPr>
      </w:pPr>
      <w:r>
        <w:t xml:space="preserve">When *** graduated from HSE&amp;F, *** was his </w:t>
      </w:r>
      <w:r w:rsidRPr="00FE39C5">
        <w:rPr>
          <w:i/>
        </w:rPr>
        <w:t>successor</w:t>
      </w:r>
      <w:r>
        <w:t xml:space="preserve"> as the captain of the basketball team.</w:t>
      </w:r>
    </w:p>
    <w:p w14:paraId="08FEFE5C" w14:textId="77777777" w:rsidR="00EF3BB9" w:rsidRPr="007A7772" w:rsidRDefault="00EF3BB9" w:rsidP="00EF3BB9">
      <w:pPr>
        <w:pStyle w:val="ListParagraph"/>
        <w:numPr>
          <w:ilvl w:val="0"/>
          <w:numId w:val="2"/>
        </w:numPr>
        <w:rPr>
          <w:b/>
        </w:rPr>
      </w:pPr>
      <w:r>
        <w:t xml:space="preserve">Leon Spinks was Muhammad Ali’s </w:t>
      </w:r>
      <w:r w:rsidRPr="00FE39C5">
        <w:rPr>
          <w:i/>
        </w:rPr>
        <w:t>successor</w:t>
      </w:r>
      <w:r>
        <w:t xml:space="preserve"> as the heavyweight champion of the world.</w:t>
      </w:r>
    </w:p>
    <w:p w14:paraId="3970D7A7" w14:textId="77777777" w:rsidR="00EF3BB9" w:rsidRPr="007A7772" w:rsidRDefault="00EF3BB9" w:rsidP="00EF3BB9">
      <w:pPr>
        <w:pStyle w:val="ListParagraph"/>
        <w:numPr>
          <w:ilvl w:val="0"/>
          <w:numId w:val="2"/>
        </w:numPr>
        <w:rPr>
          <w:b/>
        </w:rPr>
      </w:pPr>
      <w:r>
        <w:t>*** plans on being Jay Z’s</w:t>
      </w:r>
      <w:r w:rsidRPr="00FE39C5">
        <w:rPr>
          <w:i/>
        </w:rPr>
        <w:t xml:space="preserve"> successor</w:t>
      </w:r>
      <w:r>
        <w:t xml:space="preserve"> as the greatest rapper in the world.</w:t>
      </w:r>
    </w:p>
    <w:p w14:paraId="390DFF67" w14:textId="77777777" w:rsidR="00EF3BB9" w:rsidRPr="00FE39C5" w:rsidRDefault="00EF3BB9" w:rsidP="00EF3BB9">
      <w:pPr>
        <w:pStyle w:val="ListParagraph"/>
        <w:numPr>
          <w:ilvl w:val="0"/>
          <w:numId w:val="2"/>
        </w:numPr>
        <w:rPr>
          <w:b/>
        </w:rPr>
      </w:pPr>
      <w:r>
        <w:t xml:space="preserve">Donald Trump was Barack Obama’s </w:t>
      </w:r>
      <w:r w:rsidRPr="00FE39C5">
        <w:rPr>
          <w:i/>
        </w:rPr>
        <w:t>successor</w:t>
      </w:r>
      <w:r>
        <w:t xml:space="preserve"> as President of the United States.</w:t>
      </w:r>
    </w:p>
    <w:p w14:paraId="690BF52C" w14:textId="77777777" w:rsidR="00EF3BB9" w:rsidRPr="007A7772" w:rsidRDefault="00EF3BB9" w:rsidP="00EF3BB9">
      <w:pPr>
        <w:pStyle w:val="ListParagraph"/>
        <w:numPr>
          <w:ilvl w:val="0"/>
          <w:numId w:val="2"/>
        </w:numPr>
        <w:rPr>
          <w:b/>
        </w:rPr>
      </w:pPr>
      <w:r>
        <w:t xml:space="preserve">In Europe, especially in the Middle Ages, kings wanted sons they could name as </w:t>
      </w:r>
      <w:r w:rsidRPr="00FE39C5">
        <w:rPr>
          <w:i/>
        </w:rPr>
        <w:t>successors</w:t>
      </w:r>
      <w:r>
        <w:t xml:space="preserve"> to their thrones.</w:t>
      </w:r>
    </w:p>
    <w:p w14:paraId="0AC98243" w14:textId="77777777" w:rsidR="00EF3BB9" w:rsidRDefault="00EF3BB9" w:rsidP="00EF3BB9"/>
    <w:p w14:paraId="7AF040EE" w14:textId="6F96FFAE" w:rsidR="00EF3BB9" w:rsidRDefault="00EF3BB9" w:rsidP="00EF3BB9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successor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645CFE5" w14:textId="77777777" w:rsidR="00EF3BB9" w:rsidRDefault="00EF3BB9" w:rsidP="00EF3BB9">
      <w:pPr>
        <w:rPr>
          <w:u w:val="single"/>
        </w:rPr>
      </w:pPr>
    </w:p>
    <w:p w14:paraId="3F45477A" w14:textId="77777777" w:rsidR="00EF3BB9" w:rsidRDefault="00EF3BB9" w:rsidP="00EF3BB9">
      <w:pPr>
        <w:rPr>
          <w:u w:val="single"/>
        </w:rPr>
      </w:pPr>
    </w:p>
    <w:p w14:paraId="5FD3F181" w14:textId="77777777" w:rsidR="00EF3BB9" w:rsidRDefault="00EF3BB9" w:rsidP="00EF3BB9">
      <w:pPr>
        <w:rPr>
          <w:u w:val="single"/>
        </w:rPr>
      </w:pPr>
    </w:p>
    <w:p w14:paraId="60E4C810" w14:textId="77777777" w:rsidR="00EF3BB9" w:rsidRDefault="00EF3BB9" w:rsidP="00EF3BB9">
      <w:pPr>
        <w:rPr>
          <w:u w:val="single"/>
        </w:rPr>
      </w:pPr>
    </w:p>
    <w:p w14:paraId="43DC04B9" w14:textId="77777777" w:rsidR="00EF3BB9" w:rsidRDefault="00EF3BB9" w:rsidP="00EF3BB9">
      <w:pPr>
        <w:rPr>
          <w:u w:val="single"/>
        </w:rPr>
      </w:pPr>
    </w:p>
    <w:p w14:paraId="6AAE1129" w14:textId="77777777" w:rsidR="00EF3BB9" w:rsidRDefault="00EF3BB9" w:rsidP="00EF3BB9">
      <w:pPr>
        <w:rPr>
          <w:u w:val="single"/>
        </w:rPr>
      </w:pPr>
    </w:p>
    <w:p w14:paraId="32D53793" w14:textId="77777777" w:rsidR="00EF3BB9" w:rsidRDefault="00EF3BB9" w:rsidP="00EF3BB9">
      <w:pPr>
        <w:rPr>
          <w:u w:val="single"/>
        </w:rPr>
      </w:pPr>
    </w:p>
    <w:p w14:paraId="38C1C889" w14:textId="77777777" w:rsidR="00EF3BB9" w:rsidRDefault="00EF3BB9" w:rsidP="00EF3BB9">
      <w:pPr>
        <w:rPr>
          <w:u w:val="single"/>
        </w:rPr>
      </w:pPr>
    </w:p>
    <w:p w14:paraId="7D370A34" w14:textId="77777777" w:rsidR="00EF3BB9" w:rsidRDefault="00EF3BB9" w:rsidP="00EF3BB9">
      <w:pPr>
        <w:rPr>
          <w:u w:val="single"/>
        </w:rPr>
      </w:pPr>
    </w:p>
    <w:p w14:paraId="438F764F" w14:textId="77777777" w:rsidR="00EF3BB9" w:rsidRDefault="00EF3BB9" w:rsidP="00EF3BB9">
      <w:pPr>
        <w:rPr>
          <w:u w:val="single"/>
        </w:rPr>
      </w:pPr>
    </w:p>
    <w:p w14:paraId="71BA93A1" w14:textId="77777777" w:rsidR="00EF3BB9" w:rsidRDefault="00EF3BB9" w:rsidP="00EF3BB9">
      <w:pPr>
        <w:rPr>
          <w:u w:val="single"/>
        </w:rPr>
      </w:pPr>
    </w:p>
    <w:p w14:paraId="1DBE8D03" w14:textId="77777777" w:rsidR="00EF3BB9" w:rsidRDefault="00EF3BB9" w:rsidP="00EF3BB9">
      <w:pPr>
        <w:rPr>
          <w:u w:val="single"/>
        </w:rPr>
      </w:pPr>
    </w:p>
    <w:p w14:paraId="323479F1" w14:textId="77777777" w:rsidR="00EF3BB9" w:rsidRDefault="00EF3BB9" w:rsidP="00EF3BB9">
      <w:pPr>
        <w:rPr>
          <w:u w:val="single"/>
        </w:rPr>
      </w:pPr>
    </w:p>
    <w:p w14:paraId="2236E1D4" w14:textId="77777777" w:rsidR="00EF3BB9" w:rsidRDefault="00EF3BB9" w:rsidP="00EF3BB9">
      <w:pPr>
        <w:rPr>
          <w:u w:val="single"/>
        </w:rPr>
      </w:pPr>
    </w:p>
    <w:p w14:paraId="2E823C3C" w14:textId="77777777" w:rsidR="00EF3BB9" w:rsidRDefault="00EF3BB9" w:rsidP="00EF3BB9">
      <w:pPr>
        <w:rPr>
          <w:u w:val="single"/>
        </w:rPr>
      </w:pPr>
    </w:p>
    <w:p w14:paraId="554DA8CE" w14:textId="77777777" w:rsidR="00EF3BB9" w:rsidRDefault="00EF3BB9" w:rsidP="00EF3BB9">
      <w:pPr>
        <w:rPr>
          <w:u w:val="single"/>
        </w:rPr>
      </w:pPr>
    </w:p>
    <w:p w14:paraId="1F51CCF7" w14:textId="77777777" w:rsidR="00EF3BB9" w:rsidRDefault="00EF3BB9" w:rsidP="00EF3BB9">
      <w:pPr>
        <w:rPr>
          <w:u w:val="single"/>
        </w:rPr>
      </w:pPr>
    </w:p>
    <w:p w14:paraId="2030E950" w14:textId="77777777" w:rsidR="00EF3BB9" w:rsidRDefault="00EF3BB9" w:rsidP="00EF3BB9">
      <w:pPr>
        <w:rPr>
          <w:u w:val="single"/>
        </w:rPr>
      </w:pPr>
    </w:p>
    <w:p w14:paraId="0F7363C7" w14:textId="77777777" w:rsidR="00EF3BB9" w:rsidRDefault="00EF3BB9" w:rsidP="00EF3BB9">
      <w:pPr>
        <w:rPr>
          <w:u w:val="single"/>
        </w:rPr>
      </w:pPr>
    </w:p>
    <w:p w14:paraId="58C7883B" w14:textId="77777777" w:rsidR="00EF3BB9" w:rsidRDefault="00EF3BB9" w:rsidP="00EF3BB9">
      <w:pPr>
        <w:rPr>
          <w:u w:val="single"/>
        </w:rPr>
      </w:pPr>
    </w:p>
    <w:p w14:paraId="79C22F73" w14:textId="77777777" w:rsidR="00EF3BB9" w:rsidRDefault="00EF3BB9" w:rsidP="00EF3BB9">
      <w:pPr>
        <w:rPr>
          <w:u w:val="single"/>
        </w:rPr>
      </w:pPr>
    </w:p>
    <w:p w14:paraId="29A33DD3" w14:textId="77777777" w:rsidR="00EF3BB9" w:rsidRDefault="00EF3BB9" w:rsidP="00EF3BB9">
      <w:pPr>
        <w:rPr>
          <w:u w:val="single"/>
        </w:rPr>
      </w:pPr>
    </w:p>
    <w:p w14:paraId="7687829E" w14:textId="77777777" w:rsidR="00EF3BB9" w:rsidRDefault="00EF3BB9" w:rsidP="00EF3BB9">
      <w:pPr>
        <w:rPr>
          <w:u w:val="single"/>
        </w:rPr>
      </w:pPr>
    </w:p>
    <w:p w14:paraId="47AAE5BA" w14:textId="77777777" w:rsidR="00EF3BB9" w:rsidRDefault="00EF3BB9" w:rsidP="00EF3BB9">
      <w:pPr>
        <w:rPr>
          <w:u w:val="single"/>
        </w:rPr>
      </w:pPr>
    </w:p>
    <w:p w14:paraId="023BF401" w14:textId="77777777" w:rsidR="00EF3BB9" w:rsidRDefault="00EF3BB9" w:rsidP="00EF3BB9">
      <w:pPr>
        <w:rPr>
          <w:u w:val="single"/>
        </w:rPr>
      </w:pPr>
    </w:p>
    <w:p w14:paraId="510C7F43" w14:textId="77777777" w:rsidR="00EF3BB9" w:rsidRDefault="00EF3BB9" w:rsidP="00EF3BB9">
      <w:pPr>
        <w:rPr>
          <w:u w:val="single"/>
        </w:rPr>
      </w:pPr>
    </w:p>
    <w:p w14:paraId="677B1052" w14:textId="77777777" w:rsidR="00EF3BB9" w:rsidRDefault="00EF3BB9" w:rsidP="00EF3BB9">
      <w:pPr>
        <w:rPr>
          <w:u w:val="single"/>
        </w:rPr>
      </w:pPr>
    </w:p>
    <w:p w14:paraId="772E089B" w14:textId="77777777" w:rsidR="00EF3BB9" w:rsidRDefault="00EF3BB9" w:rsidP="00EF3BB9">
      <w:pPr>
        <w:rPr>
          <w:u w:val="single"/>
        </w:rPr>
      </w:pPr>
    </w:p>
    <w:p w14:paraId="3C0D14F3" w14:textId="77777777" w:rsidR="00EF3BB9" w:rsidRDefault="00EF3BB9" w:rsidP="00EF3BB9">
      <w:pPr>
        <w:rPr>
          <w:u w:val="single"/>
        </w:rPr>
      </w:pPr>
    </w:p>
    <w:p w14:paraId="5CE984D1" w14:textId="77777777" w:rsidR="00EF3BB9" w:rsidRDefault="00EF3BB9" w:rsidP="00EF3BB9">
      <w:pPr>
        <w:rPr>
          <w:u w:val="single"/>
        </w:rPr>
      </w:pPr>
    </w:p>
    <w:p w14:paraId="05993E44" w14:textId="77777777" w:rsidR="00EF3BB9" w:rsidRDefault="00EF3BB9" w:rsidP="00EF3BB9">
      <w:pPr>
        <w:rPr>
          <w:u w:val="single"/>
        </w:rPr>
      </w:pPr>
    </w:p>
    <w:p w14:paraId="62F65F3D" w14:textId="77777777" w:rsidR="00EF3BB9" w:rsidRDefault="00EF3BB9" w:rsidP="00EF3BB9">
      <w:pPr>
        <w:rPr>
          <w:u w:val="single"/>
        </w:rPr>
      </w:pPr>
    </w:p>
    <w:p w14:paraId="20B08B44" w14:textId="77777777" w:rsidR="00EF3BB9" w:rsidRDefault="00EF3BB9" w:rsidP="00EF3BB9">
      <w:pPr>
        <w:rPr>
          <w:u w:val="single"/>
        </w:rPr>
      </w:pPr>
    </w:p>
    <w:p w14:paraId="2FDB7CF5" w14:textId="77777777" w:rsidR="00EF3BB9" w:rsidRDefault="00EF3BB9" w:rsidP="00EF3BB9">
      <w:pPr>
        <w:rPr>
          <w:u w:val="single"/>
        </w:rPr>
      </w:pPr>
    </w:p>
    <w:p w14:paraId="125580E6" w14:textId="77777777" w:rsidR="00EF3BB9" w:rsidRDefault="00EF3BB9" w:rsidP="00EF3BB9">
      <w:pPr>
        <w:rPr>
          <w:u w:val="single"/>
        </w:rPr>
      </w:pPr>
    </w:p>
    <w:p w14:paraId="2C393030" w14:textId="77777777" w:rsidR="00EF3BB9" w:rsidRPr="009E1B18" w:rsidRDefault="00EF3BB9" w:rsidP="00EF3BB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8FA7669" w14:textId="77777777" w:rsidR="00EF3BB9" w:rsidRDefault="00EF3BB9" w:rsidP="00EF3BB9">
      <w:r>
        <w:rPr>
          <w:b/>
        </w:rPr>
        <w:t xml:space="preserve">Focus on One Word Worksheet: </w:t>
      </w:r>
      <w:r>
        <w:rPr>
          <w:b/>
          <w:i/>
        </w:rPr>
        <w:t>Successive</w:t>
      </w:r>
      <w:r>
        <w:rPr>
          <w:b/>
        </w:rPr>
        <w:t xml:space="preserve"> 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B9D5B42" w14:textId="77777777" w:rsidR="00EF3BB9" w:rsidRDefault="00EF3BB9" w:rsidP="00EF3BB9"/>
    <w:p w14:paraId="4EC2C6E5" w14:textId="77777777" w:rsidR="00EF3BB9" w:rsidRPr="00265897" w:rsidRDefault="00EF3BB9" w:rsidP="00EF3BB9">
      <w:pPr>
        <w:pStyle w:val="ListParagraph"/>
        <w:numPr>
          <w:ilvl w:val="0"/>
          <w:numId w:val="3"/>
        </w:numPr>
        <w:rPr>
          <w:b/>
        </w:rPr>
      </w:pPr>
      <w:r>
        <w:t xml:space="preserve">Henry the Sixth and Henry the Seventh were the </w:t>
      </w:r>
      <w:r w:rsidRPr="00265897">
        <w:rPr>
          <w:i/>
        </w:rPr>
        <w:t xml:space="preserve">successive </w:t>
      </w:r>
      <w:r>
        <w:t>rulers of England after Henry the Fifth.</w:t>
      </w:r>
    </w:p>
    <w:p w14:paraId="215529D1" w14:textId="77777777" w:rsidR="00EF3BB9" w:rsidRPr="00265897" w:rsidRDefault="00EF3BB9" w:rsidP="00EF3BB9">
      <w:pPr>
        <w:pStyle w:val="ListParagraph"/>
        <w:numPr>
          <w:ilvl w:val="0"/>
          <w:numId w:val="3"/>
        </w:numPr>
        <w:rPr>
          <w:b/>
        </w:rPr>
      </w:pPr>
      <w:r>
        <w:t xml:space="preserve">In Mr. </w:t>
      </w:r>
      <w:proofErr w:type="spellStart"/>
      <w:r>
        <w:t>Feltskog’s</w:t>
      </w:r>
      <w:proofErr w:type="spellEnd"/>
      <w:r>
        <w:t xml:space="preserve"> lifetime, there has been a</w:t>
      </w:r>
      <w:r w:rsidRPr="00265897">
        <w:rPr>
          <w:i/>
        </w:rPr>
        <w:t xml:space="preserve"> successive</w:t>
      </w:r>
      <w:r>
        <w:t xml:space="preserve"> group of Hip-Hop superstars, including MC Hammer, 50 Cent, Jay Z, and Kanye West.</w:t>
      </w:r>
    </w:p>
    <w:p w14:paraId="5B31FC9C" w14:textId="77777777" w:rsidR="00EF3BB9" w:rsidRPr="00265897" w:rsidRDefault="00EF3BB9" w:rsidP="00EF3BB9">
      <w:pPr>
        <w:pStyle w:val="ListParagraph"/>
        <w:numPr>
          <w:ilvl w:val="0"/>
          <w:numId w:val="3"/>
        </w:numPr>
        <w:rPr>
          <w:b/>
        </w:rPr>
      </w:pPr>
      <w:r>
        <w:t xml:space="preserve">**** noticed that HSE&amp;F has a schedule that divides the school day into nine </w:t>
      </w:r>
      <w:r w:rsidRPr="00265897">
        <w:rPr>
          <w:i/>
        </w:rPr>
        <w:t xml:space="preserve">successive </w:t>
      </w:r>
      <w:r>
        <w:t>periods.</w:t>
      </w:r>
    </w:p>
    <w:p w14:paraId="27B4C3AA" w14:textId="77777777" w:rsidR="00EF3BB9" w:rsidRPr="00265897" w:rsidRDefault="00EF3BB9" w:rsidP="00EF3BB9">
      <w:pPr>
        <w:pStyle w:val="ListParagraph"/>
        <w:numPr>
          <w:ilvl w:val="0"/>
          <w:numId w:val="3"/>
        </w:numPr>
        <w:rPr>
          <w:b/>
        </w:rPr>
      </w:pPr>
      <w:r>
        <w:t xml:space="preserve">The 4 and 5 </w:t>
      </w:r>
      <w:proofErr w:type="spellStart"/>
      <w:r>
        <w:t>trais</w:t>
      </w:r>
      <w:proofErr w:type="spellEnd"/>
      <w:r>
        <w:t xml:space="preserve"> are the express trains that run in</w:t>
      </w:r>
      <w:r w:rsidRPr="00265897">
        <w:rPr>
          <w:i/>
        </w:rPr>
        <w:t xml:space="preserve"> successive</w:t>
      </w:r>
      <w:r>
        <w:t xml:space="preserve"> alternation along Lexington Avenue.</w:t>
      </w:r>
    </w:p>
    <w:p w14:paraId="5CC3262D" w14:textId="77777777" w:rsidR="00EF3BB9" w:rsidRPr="00265897" w:rsidRDefault="00EF3BB9" w:rsidP="00EF3BB9">
      <w:pPr>
        <w:pStyle w:val="ListParagraph"/>
        <w:numPr>
          <w:ilvl w:val="0"/>
          <w:numId w:val="3"/>
        </w:numPr>
        <w:rPr>
          <w:b/>
        </w:rPr>
      </w:pPr>
      <w:r>
        <w:t xml:space="preserve">In mid-July, *** was already tired of ten </w:t>
      </w:r>
      <w:r w:rsidRPr="00265897">
        <w:rPr>
          <w:i/>
        </w:rPr>
        <w:t>successive</w:t>
      </w:r>
      <w:r>
        <w:t xml:space="preserve"> days of rain.</w:t>
      </w:r>
    </w:p>
    <w:p w14:paraId="459C68E2" w14:textId="77777777" w:rsidR="00EF3BB9" w:rsidRDefault="00EF3BB9" w:rsidP="00EF3BB9"/>
    <w:p w14:paraId="0067E141" w14:textId="1C708C75" w:rsidR="00EF3BB9" w:rsidRPr="006B45BA" w:rsidRDefault="00EF3BB9" w:rsidP="00EF3BB9">
      <w:r w:rsidRPr="00523677">
        <w:rPr>
          <w:b/>
          <w:u w:val="single"/>
        </w:rPr>
        <w:t xml:space="preserve">The </w:t>
      </w:r>
      <w:r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successive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EF3BB9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B671A"/>
    <w:multiLevelType w:val="hybridMultilevel"/>
    <w:tmpl w:val="311A3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821B84"/>
    <w:multiLevelType w:val="hybridMultilevel"/>
    <w:tmpl w:val="8820D8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7574AB"/>
    <w:multiLevelType w:val="hybridMultilevel"/>
    <w:tmpl w:val="DB8C45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8C5"/>
    <w:rsid w:val="001539C9"/>
    <w:rsid w:val="001F20BF"/>
    <w:rsid w:val="002C2733"/>
    <w:rsid w:val="00335A5C"/>
    <w:rsid w:val="00410E3E"/>
    <w:rsid w:val="005A5A20"/>
    <w:rsid w:val="006B45BA"/>
    <w:rsid w:val="00C32881"/>
    <w:rsid w:val="00CA4835"/>
    <w:rsid w:val="00CB78C5"/>
    <w:rsid w:val="00E11225"/>
    <w:rsid w:val="00EC6ED9"/>
    <w:rsid w:val="00EF3BB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D090A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78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3</Pages>
  <Words>442</Words>
  <Characters>2524</Characters>
  <Application>Microsoft Macintosh Word</Application>
  <DocSecurity>0</DocSecurity>
  <Lines>21</Lines>
  <Paragraphs>5</Paragraphs>
  <ScaleCrop>false</ScaleCrop>
  <Company>Mark's Text Terminal</Company>
  <LinksUpToDate>false</LinksUpToDate>
  <CharactersWithSpaces>2961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2017-02-13T20:45:00Z</dcterms:created>
  <dcterms:modified xsi:type="dcterms:W3CDTF">2017-05-12T17:56:00Z</dcterms:modified>
</cp:coreProperties>
</file>