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B1B86A" w14:textId="77777777" w:rsidR="00107EC7" w:rsidRPr="009E1B18" w:rsidRDefault="00107EC7" w:rsidP="00107EC7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0"/>
      <w:bookmarkStart w:id="23" w:name="OLE_LINK14"/>
      <w:bookmarkStart w:id="24" w:name="OLE_LINK31"/>
      <w:bookmarkStart w:id="25" w:name="OLE_LINK32"/>
      <w:bookmarkStart w:id="26" w:name="OLE_LINK38"/>
      <w:bookmarkStart w:id="27" w:name="OLE_LINK42"/>
      <w:bookmarkStart w:id="28" w:name="OLE_LINK18"/>
      <w:bookmarkStart w:id="29" w:name="OLE_LINK19"/>
      <w:bookmarkStart w:id="30" w:name="OLE_LINK20"/>
      <w:bookmarkStart w:id="31" w:name="OLE_LINK22"/>
      <w:bookmarkStart w:id="32" w:name="OLE_LINK24"/>
      <w:bookmarkStart w:id="33" w:name="OLE_LINK26"/>
      <w:bookmarkStart w:id="34" w:name="OLE_LINK27"/>
      <w:bookmarkStart w:id="35" w:name="OLE_LINK29"/>
      <w:bookmarkStart w:id="36" w:name="OLE_LINK34"/>
      <w:bookmarkStart w:id="37" w:name="OLE_LINK36"/>
      <w:bookmarkStart w:id="38" w:name="OLE_LINK40"/>
      <w:bookmarkStart w:id="39" w:name="OLE_LINK44"/>
      <w:bookmarkStart w:id="40" w:name="OLE_LINK112"/>
      <w:bookmarkStart w:id="41" w:name="OLE_LINK113"/>
      <w:bookmarkStart w:id="42" w:name="OLE_LINK120"/>
      <w:bookmarkStart w:id="43" w:name="OLE_LINK122"/>
      <w:bookmarkStart w:id="44" w:name="OLE_LINK123"/>
      <w:bookmarkStart w:id="45" w:name="OLE_LINK125"/>
      <w:bookmarkStart w:id="46" w:name="OLE_LINK126"/>
      <w:bookmarkStart w:id="47" w:name="OLE_LINK127"/>
      <w:bookmarkStart w:id="48" w:name="OLE_LINK132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bookmarkStart w:id="54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p w14:paraId="5FFCAEDF" w14:textId="6A893ADB" w:rsidR="00B577EA" w:rsidRDefault="00107EC7" w:rsidP="00107EC7">
      <w:r>
        <w:rPr>
          <w:b/>
        </w:rPr>
        <w:t xml:space="preserve">Homophone Worksheet: </w:t>
      </w:r>
      <w:r w:rsidR="00D07F16" w:rsidRPr="00D07F16">
        <w:rPr>
          <w:b/>
          <w:i/>
        </w:rPr>
        <w:t xml:space="preserve">Accept </w:t>
      </w:r>
      <w:r w:rsidR="00D07F16">
        <w:rPr>
          <w:b/>
        </w:rPr>
        <w:t xml:space="preserve">and </w:t>
      </w:r>
      <w:r w:rsidR="00D07F16" w:rsidRPr="00D07F16">
        <w:rPr>
          <w:b/>
          <w:i/>
        </w:rPr>
        <w:t>Except</w:t>
      </w:r>
      <w:r w:rsidR="005A796C">
        <w:rPr>
          <w:b/>
          <w:i/>
        </w:rPr>
        <w:t>,</w:t>
      </w:r>
      <w:r w:rsidR="00E34D70">
        <w:rPr>
          <w:b/>
        </w:rPr>
        <w:t xml:space="preserve"> </w:t>
      </w:r>
      <w:r w:rsidR="00D45ABF">
        <w:rPr>
          <w:b/>
        </w:rPr>
        <w:t>Worksheet 1</w:t>
      </w:r>
      <w:r w:rsidR="00E34D70">
        <w:rPr>
          <w:b/>
        </w:rPr>
        <w:t xml:space="preserve">. </w:t>
      </w:r>
      <w:r>
        <w:rPr>
          <w:i/>
        </w:rPr>
        <w:t xml:space="preserve">Homophones </w:t>
      </w:r>
      <w:r>
        <w:t xml:space="preserve">are words that are pronounced alike but spelled differently, and have different meanings. Using the wrong homophone can change the meaning of your writing. Here is a practice sheet for the homophones </w:t>
      </w:r>
      <w:r w:rsidR="00D07F16" w:rsidRPr="00D07F16">
        <w:rPr>
          <w:b/>
          <w:i/>
        </w:rPr>
        <w:t>accept</w:t>
      </w:r>
      <w:r w:rsidRPr="00D07F16">
        <w:rPr>
          <w:b/>
          <w:i/>
        </w:rPr>
        <w:t xml:space="preserve"> </w:t>
      </w:r>
      <w:r>
        <w:t>and</w:t>
      </w:r>
      <w:r>
        <w:rPr>
          <w:i/>
        </w:rPr>
        <w:t xml:space="preserve"> </w:t>
      </w:r>
      <w:r w:rsidR="00D07F16" w:rsidRPr="00D07F16">
        <w:rPr>
          <w:b/>
          <w:i/>
        </w:rPr>
        <w:t>except</w:t>
      </w:r>
      <w:r w:rsidR="00D07F16">
        <w:t>. Remember this about these two</w:t>
      </w:r>
      <w:r>
        <w:t xml:space="preserve"> words:</w:t>
      </w:r>
    </w:p>
    <w:p w14:paraId="55978F20" w14:textId="77777777" w:rsidR="00B00E89" w:rsidRDefault="00B00E89" w:rsidP="00107EC7"/>
    <w:p w14:paraId="325A9146" w14:textId="25FB284C" w:rsidR="00B00E89" w:rsidRDefault="00B00E89" w:rsidP="00107EC7">
      <w:pPr>
        <w:rPr>
          <w:i/>
        </w:rPr>
      </w:pPr>
      <w:r w:rsidRPr="00B00E89">
        <w:rPr>
          <w:b/>
          <w:i/>
        </w:rPr>
        <w:t>Accept</w:t>
      </w:r>
      <w:r>
        <w:rPr>
          <w:b/>
          <w:i/>
        </w:rPr>
        <w:t xml:space="preserve"> </w:t>
      </w:r>
      <w:r>
        <w:t xml:space="preserve">is a </w:t>
      </w:r>
      <w:r>
        <w:rPr>
          <w:b/>
          <w:i/>
        </w:rPr>
        <w:t xml:space="preserve">verb </w:t>
      </w:r>
      <w:r>
        <w:t xml:space="preserve">that that has a number of meanings, but for the purposes of this worksheet, we’ll use three of the more common uses, namely, </w:t>
      </w:r>
      <w:r>
        <w:rPr>
          <w:i/>
        </w:rPr>
        <w:t xml:space="preserve">“to receive willingly,” “to give admittance or approval to,” </w:t>
      </w:r>
      <w:r>
        <w:t xml:space="preserve">and </w:t>
      </w:r>
      <w:r>
        <w:rPr>
          <w:i/>
        </w:rPr>
        <w:t>“to endure without protest or reaction.”</w:t>
      </w:r>
    </w:p>
    <w:p w14:paraId="2F45B1E5" w14:textId="77777777" w:rsidR="00B00E89" w:rsidRDefault="00B00E89" w:rsidP="00107EC7">
      <w:pPr>
        <w:rPr>
          <w:i/>
        </w:rPr>
      </w:pPr>
    </w:p>
    <w:p w14:paraId="1FC66035" w14:textId="120A49A1" w:rsidR="00B00E89" w:rsidRDefault="00B00E89" w:rsidP="00107EC7">
      <w:pPr>
        <w:rPr>
          <w:b/>
          <w:i/>
        </w:rPr>
      </w:pPr>
      <w:r w:rsidRPr="00EA53C4">
        <w:rPr>
          <w:b/>
          <w:i/>
        </w:rPr>
        <w:t>Except</w:t>
      </w:r>
      <w:r w:rsidR="00EA53C4">
        <w:t xml:space="preserve">, when used as a </w:t>
      </w:r>
      <w:r w:rsidRPr="00EA53C4">
        <w:rPr>
          <w:b/>
          <w:i/>
        </w:rPr>
        <w:t>verb</w:t>
      </w:r>
      <w:r w:rsidR="00EA53C4">
        <w:rPr>
          <w:b/>
          <w:i/>
        </w:rPr>
        <w:t xml:space="preserve"> </w:t>
      </w:r>
      <w:r w:rsidR="00EA53C4">
        <w:t xml:space="preserve">means </w:t>
      </w:r>
      <w:r w:rsidR="00EA53C4">
        <w:rPr>
          <w:i/>
        </w:rPr>
        <w:t xml:space="preserve">“to take or leave out from a number or a whole, exclude” </w:t>
      </w:r>
      <w:r w:rsidR="00EA53C4">
        <w:t xml:space="preserve">and </w:t>
      </w:r>
      <w:r w:rsidR="00EA53C4">
        <w:rPr>
          <w:i/>
        </w:rPr>
        <w:t xml:space="preserve">“to take exception, object. </w:t>
      </w:r>
      <w:r w:rsidR="00EA53C4" w:rsidRPr="00EA53C4">
        <w:t>However, when we use</w:t>
      </w:r>
      <w:r w:rsidR="00EA53C4">
        <w:rPr>
          <w:i/>
        </w:rPr>
        <w:t xml:space="preserve"> </w:t>
      </w:r>
      <w:r w:rsidR="00EA53C4" w:rsidRPr="00EA53C4">
        <w:rPr>
          <w:b/>
          <w:i/>
        </w:rPr>
        <w:t>except</w:t>
      </w:r>
      <w:r w:rsidR="00EA53C4">
        <w:rPr>
          <w:i/>
        </w:rPr>
        <w:t xml:space="preserve"> </w:t>
      </w:r>
      <w:r w:rsidR="00EA53C4">
        <w:t xml:space="preserve">as a </w:t>
      </w:r>
      <w:r w:rsidR="00EA53C4" w:rsidRPr="00EA53C4">
        <w:rPr>
          <w:b/>
          <w:i/>
        </w:rPr>
        <w:t>conjunction</w:t>
      </w:r>
      <w:r w:rsidR="00EA53C4">
        <w:t xml:space="preserve">, which is very common, then it means </w:t>
      </w:r>
      <w:r w:rsidR="00EA53C4">
        <w:rPr>
          <w:i/>
        </w:rPr>
        <w:t>“on any other condition than that, unless,” “with this exception, namely,” and “only, often followed by</w:t>
      </w:r>
      <w:r w:rsidR="00EA53C4" w:rsidRPr="00EA53C4">
        <w:rPr>
          <w:b/>
          <w:i/>
        </w:rPr>
        <w:t xml:space="preserve"> that</w:t>
      </w:r>
      <w:r w:rsidR="00EA53C4">
        <w:rPr>
          <w:b/>
          <w:i/>
        </w:rPr>
        <w:t>.”</w:t>
      </w:r>
    </w:p>
    <w:p w14:paraId="25F6A874" w14:textId="77777777" w:rsidR="00DB7F58" w:rsidRDefault="00DB7F58" w:rsidP="00107EC7">
      <w:pPr>
        <w:rPr>
          <w:b/>
          <w:i/>
        </w:rPr>
      </w:pPr>
    </w:p>
    <w:p w14:paraId="02A91FB8" w14:textId="4ADF44BB" w:rsidR="00DB7F58" w:rsidRDefault="00DB7F58" w:rsidP="00DB7F58">
      <w:pPr>
        <w:pStyle w:val="ListParagraph"/>
        <w:numPr>
          <w:ilvl w:val="0"/>
          <w:numId w:val="1"/>
        </w:numPr>
      </w:pPr>
      <w:r>
        <w:t>*** was ______________ to Princeton, so *** is excited.</w:t>
      </w:r>
    </w:p>
    <w:p w14:paraId="725C8BC1" w14:textId="77777777" w:rsidR="00DB7F58" w:rsidRDefault="00DB7F58" w:rsidP="00DB7F58"/>
    <w:p w14:paraId="0F5F0213" w14:textId="202859EB" w:rsidR="00DB7F58" w:rsidRDefault="00DB7F58" w:rsidP="00DB7F58">
      <w:pPr>
        <w:pStyle w:val="ListParagraph"/>
        <w:numPr>
          <w:ilvl w:val="0"/>
          <w:numId w:val="1"/>
        </w:numPr>
      </w:pPr>
      <w:r>
        <w:t>Because **** does not chew gum, **** was _________________ from the crew of students who must clean up gum in ***** school.</w:t>
      </w:r>
    </w:p>
    <w:p w14:paraId="470E3D73" w14:textId="77777777" w:rsidR="00DB7F58" w:rsidRDefault="00DB7F58" w:rsidP="00DB7F58"/>
    <w:p w14:paraId="6E327110" w14:textId="298355A5" w:rsidR="00DB7F58" w:rsidRDefault="00DB7F58" w:rsidP="00DB7F58">
      <w:pPr>
        <w:pStyle w:val="ListParagraph"/>
        <w:numPr>
          <w:ilvl w:val="0"/>
          <w:numId w:val="1"/>
        </w:numPr>
      </w:pPr>
      <w:r>
        <w:t>Everyone in ******’s second period class ______________ **** was obliged to clean up the gum they had stuck under desks in room 506.</w:t>
      </w:r>
    </w:p>
    <w:p w14:paraId="2E796E90" w14:textId="77777777" w:rsidR="00DB7F58" w:rsidRDefault="00DB7F58" w:rsidP="00DB7F58"/>
    <w:p w14:paraId="4C95CA6B" w14:textId="3ADB6932" w:rsidR="00DB7F58" w:rsidRDefault="00DB7F58" w:rsidP="00DB7F58">
      <w:pPr>
        <w:pStyle w:val="ListParagraph"/>
        <w:numPr>
          <w:ilvl w:val="0"/>
          <w:numId w:val="1"/>
        </w:numPr>
      </w:pPr>
      <w:r>
        <w:t>The Ivy League universities _______________ only a small portion of their applicant pool.</w:t>
      </w:r>
    </w:p>
    <w:p w14:paraId="0E5F74FD" w14:textId="77777777" w:rsidR="00DB7F58" w:rsidRDefault="00DB7F58" w:rsidP="00DB7F58"/>
    <w:p w14:paraId="08BFA2F6" w14:textId="568D2574" w:rsidR="00DB7F58" w:rsidRDefault="00DB7F58" w:rsidP="00DB7F58">
      <w:pPr>
        <w:pStyle w:val="ListParagraph"/>
        <w:numPr>
          <w:ilvl w:val="0"/>
          <w:numId w:val="1"/>
        </w:numPr>
      </w:pPr>
      <w:r>
        <w:t>That means that the Ivy League schools ________________ most of their applicants.</w:t>
      </w:r>
    </w:p>
    <w:p w14:paraId="7FE2B392" w14:textId="77777777" w:rsidR="00DB7F58" w:rsidRDefault="00DB7F58" w:rsidP="00DB7F58"/>
    <w:p w14:paraId="7B285D38" w14:textId="3FB8D2EB" w:rsidR="00DB7F58" w:rsidRDefault="002D2D4D" w:rsidP="00DB7F58">
      <w:pPr>
        <w:pStyle w:val="ListParagraph"/>
        <w:numPr>
          <w:ilvl w:val="0"/>
          <w:numId w:val="1"/>
        </w:numPr>
      </w:pPr>
      <w:r>
        <w:t>Mr. Feltskog will generally _________________ late homework.</w:t>
      </w:r>
    </w:p>
    <w:p w14:paraId="30804C13" w14:textId="77777777" w:rsidR="002D2D4D" w:rsidRDefault="002D2D4D" w:rsidP="002D2D4D"/>
    <w:p w14:paraId="2EF31D53" w14:textId="20B0045E" w:rsidR="002D2D4D" w:rsidRDefault="0031215B" w:rsidP="00DB7F58">
      <w:pPr>
        <w:pStyle w:val="ListParagraph"/>
        <w:numPr>
          <w:ilvl w:val="0"/>
          <w:numId w:val="1"/>
        </w:numPr>
      </w:pPr>
      <w:r>
        <w:t>Living on a diet of nothing but Rice Krispie treats sounds like a good idea, _______________ that those delicious treats are basically nutrition free.</w:t>
      </w:r>
    </w:p>
    <w:p w14:paraId="1BA43E4D" w14:textId="77777777" w:rsidR="0031215B" w:rsidRDefault="0031215B" w:rsidP="0031215B"/>
    <w:p w14:paraId="47F86E65" w14:textId="785DC851" w:rsidR="0031215B" w:rsidRDefault="00387280" w:rsidP="00DB7F58">
      <w:pPr>
        <w:pStyle w:val="ListParagraph"/>
        <w:numPr>
          <w:ilvl w:val="0"/>
          <w:numId w:val="1"/>
        </w:numPr>
      </w:pPr>
      <w:r>
        <w:t>Athletes who fail drug tests are usually __________________ from their teams for several games as a consequence.</w:t>
      </w:r>
    </w:p>
    <w:p w14:paraId="40DAB513" w14:textId="77777777" w:rsidR="00387280" w:rsidRDefault="00387280" w:rsidP="00387280"/>
    <w:p w14:paraId="47FAB77B" w14:textId="3ABBA613" w:rsidR="00387280" w:rsidRDefault="00521AD0" w:rsidP="00DB7F58">
      <w:pPr>
        <w:pStyle w:val="ListParagraph"/>
        <w:numPr>
          <w:ilvl w:val="0"/>
          <w:numId w:val="1"/>
        </w:numPr>
      </w:pPr>
      <w:r>
        <w:t>**** _______________ an award on *********’s behalf because ********* couldn’t get to the ceremony.</w:t>
      </w:r>
    </w:p>
    <w:p w14:paraId="4BDEE77D" w14:textId="77777777" w:rsidR="00521AD0" w:rsidRDefault="00521AD0" w:rsidP="00521AD0"/>
    <w:p w14:paraId="5BFAAC95" w14:textId="5106C7C5" w:rsidR="00521AD0" w:rsidRDefault="00AD52C3" w:rsidP="00DB7F58">
      <w:pPr>
        <w:pStyle w:val="ListParagraph"/>
        <w:numPr>
          <w:ilvl w:val="0"/>
          <w:numId w:val="1"/>
        </w:numPr>
      </w:pPr>
      <w:r>
        <w:t>________________ for Tuesday, the weather was pretty much perfect this week.</w:t>
      </w:r>
    </w:p>
    <w:p w14:paraId="4331D6C8" w14:textId="77777777" w:rsidR="0069328C" w:rsidRDefault="0069328C" w:rsidP="0069328C"/>
    <w:p w14:paraId="3BC30209" w14:textId="77777777" w:rsidR="0069328C" w:rsidRDefault="0069328C" w:rsidP="0069328C"/>
    <w:p w14:paraId="254CADBF" w14:textId="77777777" w:rsidR="0069328C" w:rsidRDefault="0069328C" w:rsidP="0069328C"/>
    <w:p w14:paraId="09B22C77" w14:textId="77777777" w:rsidR="0069328C" w:rsidRDefault="0069328C" w:rsidP="0069328C"/>
    <w:p w14:paraId="13608DED" w14:textId="77777777" w:rsidR="0069328C" w:rsidRDefault="0069328C" w:rsidP="0069328C"/>
    <w:p w14:paraId="7A317584" w14:textId="77777777" w:rsidR="0069328C" w:rsidRDefault="0069328C" w:rsidP="0069328C"/>
    <w:p w14:paraId="5676408A" w14:textId="77777777" w:rsidR="0069328C" w:rsidRDefault="0069328C" w:rsidP="0069328C"/>
    <w:p w14:paraId="1196C414" w14:textId="77777777" w:rsidR="0069328C" w:rsidRDefault="0069328C" w:rsidP="0069328C"/>
    <w:p w14:paraId="5FECF3DA" w14:textId="77777777" w:rsidR="0069328C" w:rsidRDefault="0069328C" w:rsidP="0069328C"/>
    <w:p w14:paraId="2053E211" w14:textId="77777777" w:rsidR="0069328C" w:rsidRDefault="0069328C" w:rsidP="0069328C"/>
    <w:p w14:paraId="4D1460EB" w14:textId="77777777" w:rsidR="0069328C" w:rsidRDefault="0069328C" w:rsidP="0069328C"/>
    <w:p w14:paraId="21D700CC" w14:textId="77777777" w:rsidR="0069328C" w:rsidRDefault="0069328C" w:rsidP="0069328C"/>
    <w:p w14:paraId="50465B63" w14:textId="77777777" w:rsidR="0069328C" w:rsidRDefault="0069328C" w:rsidP="0069328C"/>
    <w:p w14:paraId="362CD788" w14:textId="77777777" w:rsidR="0069328C" w:rsidRDefault="0069328C" w:rsidP="0069328C"/>
    <w:p w14:paraId="704AF288" w14:textId="77777777" w:rsidR="0069328C" w:rsidRPr="009E1B18" w:rsidRDefault="0069328C" w:rsidP="0069328C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647489E" w14:textId="77777777" w:rsidR="0069328C" w:rsidRDefault="0069328C" w:rsidP="0069328C">
      <w:r>
        <w:rPr>
          <w:b/>
        </w:rPr>
        <w:t xml:space="preserve">Homophone Worksheet: </w:t>
      </w:r>
      <w:r w:rsidRPr="00D07F16">
        <w:rPr>
          <w:b/>
          <w:i/>
        </w:rPr>
        <w:t xml:space="preserve">Accept </w:t>
      </w:r>
      <w:r>
        <w:rPr>
          <w:b/>
        </w:rPr>
        <w:t xml:space="preserve">and </w:t>
      </w:r>
      <w:r w:rsidRPr="00D07F16">
        <w:rPr>
          <w:b/>
          <w:i/>
        </w:rPr>
        <w:t>Except</w:t>
      </w:r>
      <w:r>
        <w:rPr>
          <w:b/>
        </w:rPr>
        <w:t xml:space="preserve"> Worksheet 2. </w:t>
      </w:r>
      <w:r>
        <w:rPr>
          <w:i/>
        </w:rPr>
        <w:t xml:space="preserve">Homophones </w:t>
      </w:r>
      <w:r>
        <w:t xml:space="preserve">are words that are pronounced alike but spelled differently, and have different meanings. Using the wrong homophone can change the meaning of your writing. Here is a practice sheet for the homophones </w:t>
      </w:r>
      <w:r w:rsidRPr="00D07F16">
        <w:rPr>
          <w:b/>
          <w:i/>
        </w:rPr>
        <w:t xml:space="preserve">accept </w:t>
      </w:r>
      <w:r>
        <w:t>and</w:t>
      </w:r>
      <w:r>
        <w:rPr>
          <w:i/>
        </w:rPr>
        <w:t xml:space="preserve"> </w:t>
      </w:r>
      <w:r w:rsidRPr="00D07F16">
        <w:rPr>
          <w:b/>
          <w:i/>
        </w:rPr>
        <w:t>except</w:t>
      </w:r>
      <w:r>
        <w:t>. Remember this about these two words:</w:t>
      </w:r>
    </w:p>
    <w:p w14:paraId="77B97697" w14:textId="77777777" w:rsidR="0069328C" w:rsidRDefault="0069328C" w:rsidP="0069328C"/>
    <w:p w14:paraId="21076A9B" w14:textId="77777777" w:rsidR="0069328C" w:rsidRDefault="0069328C" w:rsidP="0069328C">
      <w:pPr>
        <w:rPr>
          <w:i/>
        </w:rPr>
      </w:pPr>
      <w:r w:rsidRPr="00B00E89">
        <w:rPr>
          <w:b/>
          <w:i/>
        </w:rPr>
        <w:t>Accept</w:t>
      </w:r>
      <w:r>
        <w:rPr>
          <w:b/>
          <w:i/>
        </w:rPr>
        <w:t xml:space="preserve"> </w:t>
      </w:r>
      <w:r>
        <w:t xml:space="preserve">is a </w:t>
      </w:r>
      <w:r>
        <w:rPr>
          <w:b/>
          <w:i/>
        </w:rPr>
        <w:t xml:space="preserve">verb </w:t>
      </w:r>
      <w:r>
        <w:t xml:space="preserve">that that has a number of meanings, but for the purposes of this worksheet, we’ll use three of the more common uses, namely, </w:t>
      </w:r>
      <w:r>
        <w:rPr>
          <w:i/>
        </w:rPr>
        <w:t xml:space="preserve">“to receive willingly,” “to give admittance or approval to,” </w:t>
      </w:r>
      <w:r>
        <w:t xml:space="preserve">and </w:t>
      </w:r>
      <w:r>
        <w:rPr>
          <w:i/>
        </w:rPr>
        <w:t>“to endure without protest or reaction.”</w:t>
      </w:r>
    </w:p>
    <w:p w14:paraId="34917794" w14:textId="77777777" w:rsidR="0069328C" w:rsidRDefault="0069328C" w:rsidP="0069328C">
      <w:pPr>
        <w:rPr>
          <w:i/>
        </w:rPr>
      </w:pPr>
    </w:p>
    <w:p w14:paraId="4BA5363E" w14:textId="77777777" w:rsidR="0069328C" w:rsidRDefault="0069328C" w:rsidP="0069328C">
      <w:pPr>
        <w:rPr>
          <w:b/>
          <w:i/>
        </w:rPr>
      </w:pPr>
      <w:r w:rsidRPr="00EA53C4">
        <w:rPr>
          <w:b/>
          <w:i/>
        </w:rPr>
        <w:t>Except</w:t>
      </w:r>
      <w:r>
        <w:t xml:space="preserve">, when used as a </w:t>
      </w:r>
      <w:r w:rsidRPr="00EA53C4">
        <w:rPr>
          <w:b/>
          <w:i/>
        </w:rPr>
        <w:t>verb</w:t>
      </w:r>
      <w:r>
        <w:rPr>
          <w:b/>
          <w:i/>
        </w:rPr>
        <w:t xml:space="preserve"> </w:t>
      </w:r>
      <w:r>
        <w:t xml:space="preserve">means </w:t>
      </w:r>
      <w:r>
        <w:rPr>
          <w:i/>
        </w:rPr>
        <w:t xml:space="preserve">“to take or leave out from a number or a whole, exclude” </w:t>
      </w:r>
      <w:r>
        <w:t xml:space="preserve">and </w:t>
      </w:r>
      <w:r>
        <w:rPr>
          <w:i/>
        </w:rPr>
        <w:t xml:space="preserve">“to take exception, object. </w:t>
      </w:r>
      <w:r w:rsidRPr="00EA53C4">
        <w:t>However, when we use</w:t>
      </w:r>
      <w:r>
        <w:rPr>
          <w:i/>
        </w:rPr>
        <w:t xml:space="preserve"> </w:t>
      </w:r>
      <w:r w:rsidRPr="00EA53C4">
        <w:rPr>
          <w:b/>
          <w:i/>
        </w:rPr>
        <w:t>except</w:t>
      </w:r>
      <w:r>
        <w:rPr>
          <w:i/>
        </w:rPr>
        <w:t xml:space="preserve"> </w:t>
      </w:r>
      <w:r>
        <w:t xml:space="preserve">as a </w:t>
      </w:r>
      <w:r w:rsidRPr="00EA53C4">
        <w:rPr>
          <w:b/>
          <w:i/>
        </w:rPr>
        <w:t>conjunction</w:t>
      </w:r>
      <w:r>
        <w:t xml:space="preserve">, which is very common, then it means </w:t>
      </w:r>
      <w:r>
        <w:rPr>
          <w:i/>
        </w:rPr>
        <w:t>“on any other condition than that, unless,” “with this exception, namely,” and “only, often followed by</w:t>
      </w:r>
      <w:r w:rsidRPr="00EA53C4">
        <w:rPr>
          <w:b/>
          <w:i/>
        </w:rPr>
        <w:t xml:space="preserve"> that</w:t>
      </w:r>
      <w:r>
        <w:rPr>
          <w:b/>
          <w:i/>
        </w:rPr>
        <w:t>.”</w:t>
      </w:r>
    </w:p>
    <w:p w14:paraId="1C1EBB52" w14:textId="77777777" w:rsidR="0069328C" w:rsidRDefault="0069328C" w:rsidP="0069328C">
      <w:pPr>
        <w:rPr>
          <w:b/>
          <w:i/>
        </w:rPr>
      </w:pPr>
    </w:p>
    <w:p w14:paraId="6205079D" w14:textId="77777777" w:rsidR="0069328C" w:rsidRDefault="0069328C" w:rsidP="0069328C">
      <w:pPr>
        <w:pStyle w:val="ListParagraph"/>
        <w:numPr>
          <w:ilvl w:val="0"/>
          <w:numId w:val="2"/>
        </w:numPr>
      </w:pPr>
      <w:r>
        <w:t>**** hopes ***** history professor will _______________ ***** late term paper.</w:t>
      </w:r>
    </w:p>
    <w:p w14:paraId="7601EF2B" w14:textId="77777777" w:rsidR="0069328C" w:rsidRDefault="0069328C" w:rsidP="0069328C"/>
    <w:p w14:paraId="43413C5B" w14:textId="77777777" w:rsidR="0069328C" w:rsidRDefault="0069328C" w:rsidP="0069328C">
      <w:pPr>
        <w:pStyle w:val="ListParagraph"/>
        <w:numPr>
          <w:ilvl w:val="0"/>
          <w:numId w:val="2"/>
        </w:numPr>
      </w:pPr>
      <w:r>
        <w:t>****** __________________ several people from **** birthday party last week.</w:t>
      </w:r>
    </w:p>
    <w:p w14:paraId="38B55317" w14:textId="77777777" w:rsidR="0069328C" w:rsidRDefault="0069328C" w:rsidP="0069328C"/>
    <w:p w14:paraId="1F415FA4" w14:textId="77777777" w:rsidR="0069328C" w:rsidRDefault="0069328C" w:rsidP="0069328C">
      <w:pPr>
        <w:pStyle w:val="ListParagraph"/>
        <w:numPr>
          <w:ilvl w:val="0"/>
          <w:numId w:val="2"/>
        </w:numPr>
      </w:pPr>
      <w:r>
        <w:t>We have school every day next week _________________ Monday, which is the Memorial Day holiday.</w:t>
      </w:r>
    </w:p>
    <w:p w14:paraId="29FED897" w14:textId="77777777" w:rsidR="0069328C" w:rsidRDefault="0069328C" w:rsidP="0069328C"/>
    <w:p w14:paraId="30C7F3AB" w14:textId="77777777" w:rsidR="0069328C" w:rsidRDefault="0069328C" w:rsidP="0069328C">
      <w:pPr>
        <w:pStyle w:val="ListParagraph"/>
        <w:numPr>
          <w:ilvl w:val="0"/>
          <w:numId w:val="2"/>
        </w:numPr>
      </w:pPr>
      <w:r>
        <w:t>Everyone in class went on the trip to Ellis Island yesterday, Mr. Feltskog __________________.</w:t>
      </w:r>
    </w:p>
    <w:p w14:paraId="01DBC6A9" w14:textId="77777777" w:rsidR="0069328C" w:rsidRDefault="0069328C" w:rsidP="0069328C"/>
    <w:p w14:paraId="6760E535" w14:textId="77777777" w:rsidR="0069328C" w:rsidRDefault="0069328C" w:rsidP="0069328C">
      <w:pPr>
        <w:pStyle w:val="ListParagraph"/>
        <w:numPr>
          <w:ilvl w:val="0"/>
          <w:numId w:val="2"/>
        </w:numPr>
      </w:pPr>
      <w:r>
        <w:t>Your plan for making Thanksgiving dinner sounds mostly good, ______________ that the stuffing in the turkey probably shouldn’t contain chocolate chips.</w:t>
      </w:r>
    </w:p>
    <w:p w14:paraId="0B461BB8" w14:textId="77777777" w:rsidR="0069328C" w:rsidRDefault="0069328C" w:rsidP="0069328C"/>
    <w:p w14:paraId="1BA216D2" w14:textId="77777777" w:rsidR="0069328C" w:rsidRDefault="0069328C" w:rsidP="0069328C">
      <w:pPr>
        <w:pStyle w:val="ListParagraph"/>
        <w:numPr>
          <w:ilvl w:val="0"/>
          <w:numId w:val="2"/>
        </w:numPr>
      </w:pPr>
      <w:r>
        <w:t>*** finds some of the rules in **** high school difficult to _______________.</w:t>
      </w:r>
    </w:p>
    <w:p w14:paraId="345239E0" w14:textId="77777777" w:rsidR="0069328C" w:rsidRDefault="0069328C" w:rsidP="0069328C"/>
    <w:p w14:paraId="51831A12" w14:textId="77777777" w:rsidR="0069328C" w:rsidRDefault="0069328C" w:rsidP="0069328C">
      <w:pPr>
        <w:pStyle w:val="ListParagraph"/>
        <w:numPr>
          <w:ilvl w:val="0"/>
          <w:numId w:val="2"/>
        </w:numPr>
      </w:pPr>
      <w:r>
        <w:t>******** _________________ cookies from **** grocery list because **** is trying to give up sweets.</w:t>
      </w:r>
    </w:p>
    <w:p w14:paraId="2D8BFA42" w14:textId="77777777" w:rsidR="0069328C" w:rsidRDefault="0069328C" w:rsidP="0069328C"/>
    <w:p w14:paraId="6E0C8805" w14:textId="77777777" w:rsidR="0069328C" w:rsidRDefault="0069328C" w:rsidP="0069328C">
      <w:pPr>
        <w:pStyle w:val="ListParagraph"/>
        <w:numPr>
          <w:ilvl w:val="0"/>
          <w:numId w:val="2"/>
        </w:numPr>
      </w:pPr>
      <w:r>
        <w:t>***** ___________________ the praise **** teachers gave *******.</w:t>
      </w:r>
    </w:p>
    <w:p w14:paraId="71CB240B" w14:textId="77777777" w:rsidR="0069328C" w:rsidRDefault="0069328C" w:rsidP="0069328C"/>
    <w:p w14:paraId="1932C07F" w14:textId="77777777" w:rsidR="0069328C" w:rsidRDefault="0069328C" w:rsidP="0069328C">
      <w:pPr>
        <w:pStyle w:val="ListParagraph"/>
        <w:numPr>
          <w:ilvl w:val="0"/>
          <w:numId w:val="2"/>
        </w:numPr>
      </w:pPr>
      <w:r>
        <w:t>****** ____________________ a package from UPS for **** neighbor, who wasn’t home.</w:t>
      </w:r>
    </w:p>
    <w:p w14:paraId="4B0F7D69" w14:textId="77777777" w:rsidR="0069328C" w:rsidRDefault="0069328C" w:rsidP="0069328C"/>
    <w:p w14:paraId="2C4B049B" w14:textId="77777777" w:rsidR="0069328C" w:rsidRDefault="0069328C" w:rsidP="0069328C">
      <w:pPr>
        <w:pStyle w:val="ListParagraph"/>
        <w:numPr>
          <w:ilvl w:val="0"/>
          <w:numId w:val="2"/>
        </w:numPr>
      </w:pPr>
      <w:r>
        <w:t>________________ for Regents Exams, the school year is over.</w:t>
      </w:r>
    </w:p>
    <w:p w14:paraId="14F312BA" w14:textId="77777777" w:rsidR="0069328C" w:rsidRDefault="0069328C" w:rsidP="0069328C"/>
    <w:p w14:paraId="44EEB719" w14:textId="77777777" w:rsidR="0069328C" w:rsidRDefault="0069328C" w:rsidP="0069328C"/>
    <w:p w14:paraId="727873BD" w14:textId="77777777" w:rsidR="0069328C" w:rsidRDefault="0069328C" w:rsidP="0069328C"/>
    <w:p w14:paraId="11FD0E2D" w14:textId="77777777" w:rsidR="0069328C" w:rsidRDefault="0069328C" w:rsidP="0069328C"/>
    <w:p w14:paraId="34159935" w14:textId="77777777" w:rsidR="0069328C" w:rsidRDefault="0069328C" w:rsidP="0069328C"/>
    <w:p w14:paraId="3BA35D52" w14:textId="77777777" w:rsidR="0069328C" w:rsidRDefault="0069328C" w:rsidP="0069328C"/>
    <w:p w14:paraId="053FEF2E" w14:textId="77777777" w:rsidR="0069328C" w:rsidRDefault="0069328C" w:rsidP="0069328C"/>
    <w:p w14:paraId="00C769C4" w14:textId="77777777" w:rsidR="0069328C" w:rsidRDefault="0069328C" w:rsidP="0069328C"/>
    <w:p w14:paraId="7D314490" w14:textId="77777777" w:rsidR="0069328C" w:rsidRDefault="0069328C" w:rsidP="0069328C"/>
    <w:p w14:paraId="662049A3" w14:textId="77777777" w:rsidR="0069328C" w:rsidRDefault="0069328C" w:rsidP="0069328C"/>
    <w:p w14:paraId="7FB5EB38" w14:textId="77777777" w:rsidR="0069328C" w:rsidRDefault="0069328C" w:rsidP="0069328C"/>
    <w:p w14:paraId="010DD0F6" w14:textId="77777777" w:rsidR="0069328C" w:rsidRDefault="0069328C" w:rsidP="0069328C"/>
    <w:p w14:paraId="0A162C89" w14:textId="77777777" w:rsidR="0069328C" w:rsidRDefault="0069328C" w:rsidP="0069328C"/>
    <w:p w14:paraId="0FB73BF8" w14:textId="77777777" w:rsidR="0069328C" w:rsidRDefault="0069328C" w:rsidP="0069328C"/>
    <w:p w14:paraId="038460EB" w14:textId="77777777" w:rsidR="0069328C" w:rsidRDefault="0069328C" w:rsidP="0069328C"/>
    <w:p w14:paraId="0886BB9A" w14:textId="77777777" w:rsidR="0069328C" w:rsidRDefault="0069328C" w:rsidP="0069328C"/>
    <w:p w14:paraId="33D7C2D3" w14:textId="77777777" w:rsidR="0069328C" w:rsidRDefault="0069328C" w:rsidP="0069328C"/>
    <w:p w14:paraId="4CF9F893" w14:textId="77777777" w:rsidR="0069328C" w:rsidRPr="009E1B18" w:rsidRDefault="0069328C" w:rsidP="0069328C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CC20562" w14:textId="77777777" w:rsidR="0069328C" w:rsidRDefault="0069328C" w:rsidP="0069328C">
      <w:r>
        <w:rPr>
          <w:b/>
        </w:rPr>
        <w:t xml:space="preserve">Homophone Worksheet: </w:t>
      </w:r>
      <w:r w:rsidRPr="00D07F16">
        <w:rPr>
          <w:b/>
          <w:i/>
        </w:rPr>
        <w:t xml:space="preserve">Accept </w:t>
      </w:r>
      <w:r>
        <w:rPr>
          <w:b/>
        </w:rPr>
        <w:t xml:space="preserve">and </w:t>
      </w:r>
      <w:r w:rsidRPr="00D07F16">
        <w:rPr>
          <w:b/>
          <w:i/>
        </w:rPr>
        <w:t>Except</w:t>
      </w:r>
      <w:r>
        <w:rPr>
          <w:b/>
        </w:rPr>
        <w:t xml:space="preserve"> Worksheet 3. </w:t>
      </w:r>
      <w:r>
        <w:rPr>
          <w:i/>
        </w:rPr>
        <w:t xml:space="preserve">Homophones </w:t>
      </w:r>
      <w:r>
        <w:t xml:space="preserve">are words that are pronounced alike but spelled differently, and have different meanings. Using the wrong homophone can change the meaning of your writing. Here is a practice sheet for the homophones </w:t>
      </w:r>
      <w:r w:rsidRPr="00D07F16">
        <w:rPr>
          <w:b/>
          <w:i/>
        </w:rPr>
        <w:t xml:space="preserve">accept </w:t>
      </w:r>
      <w:r>
        <w:t>and</w:t>
      </w:r>
      <w:r>
        <w:rPr>
          <w:i/>
        </w:rPr>
        <w:t xml:space="preserve"> </w:t>
      </w:r>
      <w:r w:rsidRPr="00D07F16">
        <w:rPr>
          <w:b/>
          <w:i/>
        </w:rPr>
        <w:t>except</w:t>
      </w:r>
      <w:r>
        <w:t>. Remember this about these two words:</w:t>
      </w:r>
    </w:p>
    <w:p w14:paraId="2A553C3F" w14:textId="77777777" w:rsidR="0069328C" w:rsidRDefault="0069328C" w:rsidP="0069328C"/>
    <w:p w14:paraId="22F506D8" w14:textId="77777777" w:rsidR="0069328C" w:rsidRDefault="0069328C" w:rsidP="0069328C">
      <w:pPr>
        <w:rPr>
          <w:i/>
        </w:rPr>
      </w:pPr>
      <w:r w:rsidRPr="00B00E89">
        <w:rPr>
          <w:b/>
          <w:i/>
        </w:rPr>
        <w:t>Accept</w:t>
      </w:r>
      <w:r>
        <w:rPr>
          <w:b/>
          <w:i/>
        </w:rPr>
        <w:t xml:space="preserve"> </w:t>
      </w:r>
      <w:r>
        <w:t xml:space="preserve">is a </w:t>
      </w:r>
      <w:r>
        <w:rPr>
          <w:b/>
          <w:i/>
        </w:rPr>
        <w:t xml:space="preserve">verb </w:t>
      </w:r>
      <w:r>
        <w:t xml:space="preserve">that that has a number of meanings, but for the purposes of this worksheet, we’ll use three of the more common uses, namely, </w:t>
      </w:r>
      <w:r>
        <w:rPr>
          <w:i/>
        </w:rPr>
        <w:t xml:space="preserve">“to receive willingly,” “to give admittance or approval to,” </w:t>
      </w:r>
      <w:r>
        <w:t xml:space="preserve">and </w:t>
      </w:r>
      <w:r>
        <w:rPr>
          <w:i/>
        </w:rPr>
        <w:t>“to endure without protest or reaction.”</w:t>
      </w:r>
    </w:p>
    <w:p w14:paraId="2D144AA9" w14:textId="77777777" w:rsidR="0069328C" w:rsidRDefault="0069328C" w:rsidP="0069328C">
      <w:pPr>
        <w:rPr>
          <w:i/>
        </w:rPr>
      </w:pPr>
    </w:p>
    <w:p w14:paraId="7E810617" w14:textId="77777777" w:rsidR="0069328C" w:rsidRDefault="0069328C" w:rsidP="0069328C">
      <w:pPr>
        <w:rPr>
          <w:b/>
          <w:i/>
        </w:rPr>
      </w:pPr>
      <w:r w:rsidRPr="00EA53C4">
        <w:rPr>
          <w:b/>
          <w:i/>
        </w:rPr>
        <w:t>Except</w:t>
      </w:r>
      <w:r>
        <w:t xml:space="preserve">, when used as a </w:t>
      </w:r>
      <w:r w:rsidRPr="00EA53C4">
        <w:rPr>
          <w:b/>
          <w:i/>
        </w:rPr>
        <w:t>verb</w:t>
      </w:r>
      <w:r>
        <w:rPr>
          <w:b/>
          <w:i/>
        </w:rPr>
        <w:t xml:space="preserve"> </w:t>
      </w:r>
      <w:r>
        <w:t xml:space="preserve">means </w:t>
      </w:r>
      <w:r>
        <w:rPr>
          <w:i/>
        </w:rPr>
        <w:t xml:space="preserve">“to take or leave out from a number or a whole, exclude” </w:t>
      </w:r>
      <w:r>
        <w:t xml:space="preserve">and </w:t>
      </w:r>
      <w:r>
        <w:rPr>
          <w:i/>
        </w:rPr>
        <w:t xml:space="preserve">“to take exception, object. </w:t>
      </w:r>
      <w:r w:rsidRPr="00EA53C4">
        <w:t>However, when we use</w:t>
      </w:r>
      <w:r>
        <w:rPr>
          <w:i/>
        </w:rPr>
        <w:t xml:space="preserve"> </w:t>
      </w:r>
      <w:r w:rsidRPr="00EA53C4">
        <w:rPr>
          <w:b/>
          <w:i/>
        </w:rPr>
        <w:t>except</w:t>
      </w:r>
      <w:r>
        <w:rPr>
          <w:i/>
        </w:rPr>
        <w:t xml:space="preserve"> </w:t>
      </w:r>
      <w:r>
        <w:t xml:space="preserve">as a </w:t>
      </w:r>
      <w:r w:rsidRPr="00EA53C4">
        <w:rPr>
          <w:b/>
          <w:i/>
        </w:rPr>
        <w:t>conjunction</w:t>
      </w:r>
      <w:r>
        <w:t xml:space="preserve">, which is very common, then it means </w:t>
      </w:r>
      <w:r>
        <w:rPr>
          <w:i/>
        </w:rPr>
        <w:t>“on any other condition than that, unless,” “with this exception, namely,” and “only, often followed by</w:t>
      </w:r>
      <w:r w:rsidRPr="00EA53C4">
        <w:rPr>
          <w:b/>
          <w:i/>
        </w:rPr>
        <w:t xml:space="preserve"> that</w:t>
      </w:r>
      <w:r>
        <w:rPr>
          <w:b/>
          <w:i/>
        </w:rPr>
        <w:t>.”</w:t>
      </w:r>
    </w:p>
    <w:p w14:paraId="36D3923F" w14:textId="77777777" w:rsidR="0069328C" w:rsidRDefault="0069328C" w:rsidP="0069328C">
      <w:pPr>
        <w:rPr>
          <w:b/>
          <w:i/>
        </w:rPr>
      </w:pPr>
    </w:p>
    <w:p w14:paraId="6D9E5852" w14:textId="77777777" w:rsidR="0069328C" w:rsidRPr="00C46F08" w:rsidRDefault="0069328C" w:rsidP="0069328C">
      <w:pPr>
        <w:pStyle w:val="ListParagraph"/>
        <w:numPr>
          <w:ilvl w:val="0"/>
          <w:numId w:val="3"/>
        </w:numPr>
        <w:rPr>
          <w:b/>
        </w:rPr>
      </w:pPr>
      <w:r>
        <w:t>**** ________________ candy from ***** shopping cart because it is something ______ can do without.</w:t>
      </w:r>
    </w:p>
    <w:p w14:paraId="6EAF2F08" w14:textId="77777777" w:rsidR="0069328C" w:rsidRPr="00C46F08" w:rsidRDefault="0069328C" w:rsidP="0069328C">
      <w:pPr>
        <w:rPr>
          <w:b/>
        </w:rPr>
      </w:pPr>
    </w:p>
    <w:p w14:paraId="51AC3FD0" w14:textId="77777777" w:rsidR="0069328C" w:rsidRPr="00C46F08" w:rsidRDefault="0069328C" w:rsidP="0069328C">
      <w:pPr>
        <w:pStyle w:val="ListParagraph"/>
        <w:numPr>
          <w:ilvl w:val="0"/>
          <w:numId w:val="3"/>
        </w:numPr>
        <w:rPr>
          <w:b/>
        </w:rPr>
      </w:pPr>
      <w:r>
        <w:t>***** couldn’t _________________ the racist’s idiotic remarks.</w:t>
      </w:r>
    </w:p>
    <w:p w14:paraId="5818FCC8" w14:textId="77777777" w:rsidR="0069328C" w:rsidRPr="00C46F08" w:rsidRDefault="0069328C" w:rsidP="0069328C">
      <w:pPr>
        <w:rPr>
          <w:b/>
        </w:rPr>
      </w:pPr>
    </w:p>
    <w:p w14:paraId="51A665EA" w14:textId="77777777" w:rsidR="0069328C" w:rsidRPr="00C46F08" w:rsidRDefault="0069328C" w:rsidP="0069328C">
      <w:pPr>
        <w:rPr>
          <w:b/>
        </w:rPr>
      </w:pPr>
    </w:p>
    <w:p w14:paraId="77A09301" w14:textId="77777777" w:rsidR="0069328C" w:rsidRPr="00C46F08" w:rsidRDefault="0069328C" w:rsidP="0069328C">
      <w:pPr>
        <w:pStyle w:val="ListParagraph"/>
        <w:numPr>
          <w:ilvl w:val="0"/>
          <w:numId w:val="3"/>
        </w:numPr>
        <w:rPr>
          <w:b/>
        </w:rPr>
      </w:pPr>
      <w:r>
        <w:t>***** thought it might be a good idea, given their horrible table manners, to _____________ the zombies from the dinner party _____________ was throwing.</w:t>
      </w:r>
    </w:p>
    <w:p w14:paraId="663474C3" w14:textId="77777777" w:rsidR="0069328C" w:rsidRPr="00C46F08" w:rsidRDefault="0069328C" w:rsidP="0069328C">
      <w:pPr>
        <w:rPr>
          <w:b/>
        </w:rPr>
      </w:pPr>
    </w:p>
    <w:p w14:paraId="05705029" w14:textId="77777777" w:rsidR="0069328C" w:rsidRPr="00C46F08" w:rsidRDefault="0069328C" w:rsidP="0069328C">
      <w:pPr>
        <w:pStyle w:val="ListParagraph"/>
        <w:numPr>
          <w:ilvl w:val="0"/>
          <w:numId w:val="3"/>
        </w:numPr>
        <w:rPr>
          <w:b/>
        </w:rPr>
      </w:pPr>
      <w:r>
        <w:t>The teacher decided to _____________ a couple of the most difficult questions from the test.</w:t>
      </w:r>
    </w:p>
    <w:p w14:paraId="40BFD6EA" w14:textId="77777777" w:rsidR="0069328C" w:rsidRPr="00C46F08" w:rsidRDefault="0069328C" w:rsidP="0069328C">
      <w:pPr>
        <w:rPr>
          <w:b/>
        </w:rPr>
      </w:pPr>
    </w:p>
    <w:p w14:paraId="1AA49452" w14:textId="77777777" w:rsidR="0069328C" w:rsidRPr="00C46F08" w:rsidRDefault="0069328C" w:rsidP="0069328C">
      <w:pPr>
        <w:pStyle w:val="ListParagraph"/>
        <w:numPr>
          <w:ilvl w:val="0"/>
          <w:numId w:val="3"/>
        </w:numPr>
        <w:rPr>
          <w:b/>
        </w:rPr>
      </w:pPr>
      <w:r>
        <w:t>***** _________________ Harvard’s offer of admission to *****.</w:t>
      </w:r>
    </w:p>
    <w:p w14:paraId="36DAC1F1" w14:textId="77777777" w:rsidR="0069328C" w:rsidRPr="00C46F08" w:rsidRDefault="0069328C" w:rsidP="0069328C">
      <w:pPr>
        <w:rPr>
          <w:b/>
        </w:rPr>
      </w:pPr>
    </w:p>
    <w:p w14:paraId="014EFE37" w14:textId="77777777" w:rsidR="0069328C" w:rsidRPr="00111632" w:rsidRDefault="0069328C" w:rsidP="0069328C">
      <w:pPr>
        <w:pStyle w:val="ListParagraph"/>
        <w:numPr>
          <w:ilvl w:val="0"/>
          <w:numId w:val="3"/>
        </w:numPr>
        <w:rPr>
          <w:b/>
        </w:rPr>
      </w:pPr>
      <w:r>
        <w:t>**** wrote an excellent essay on Thomas Jefferson, which was fine ________________ that **** was assigned a paper on Nelson Mandela.</w:t>
      </w:r>
    </w:p>
    <w:p w14:paraId="4E7B3848" w14:textId="77777777" w:rsidR="0069328C" w:rsidRPr="00111632" w:rsidRDefault="0069328C" w:rsidP="0069328C">
      <w:pPr>
        <w:rPr>
          <w:b/>
        </w:rPr>
      </w:pPr>
    </w:p>
    <w:p w14:paraId="682AF3C1" w14:textId="77777777" w:rsidR="0069328C" w:rsidRPr="00111632" w:rsidRDefault="0069328C" w:rsidP="0069328C">
      <w:pPr>
        <w:pStyle w:val="ListParagraph"/>
        <w:numPr>
          <w:ilvl w:val="0"/>
          <w:numId w:val="3"/>
        </w:numPr>
        <w:rPr>
          <w:b/>
        </w:rPr>
      </w:pPr>
      <w:r>
        <w:t>******* __________________ the terms of **** mortgage contract, so *** signed it and became the owner of a New York City apartment.</w:t>
      </w:r>
    </w:p>
    <w:p w14:paraId="52D610FF" w14:textId="77777777" w:rsidR="0069328C" w:rsidRPr="00111632" w:rsidRDefault="0069328C" w:rsidP="0069328C">
      <w:pPr>
        <w:rPr>
          <w:b/>
        </w:rPr>
      </w:pPr>
    </w:p>
    <w:p w14:paraId="7956F753" w14:textId="77777777" w:rsidR="0069328C" w:rsidRPr="00111632" w:rsidRDefault="0069328C" w:rsidP="0069328C">
      <w:pPr>
        <w:pStyle w:val="ListParagraph"/>
        <w:numPr>
          <w:ilvl w:val="0"/>
          <w:numId w:val="3"/>
        </w:numPr>
        <w:rPr>
          <w:b/>
        </w:rPr>
      </w:pPr>
      <w:r>
        <w:t>Because ***** was feeling better, **** ________________ cold medicine from ***** drugstore shopping list.</w:t>
      </w:r>
    </w:p>
    <w:p w14:paraId="185B328D" w14:textId="77777777" w:rsidR="0069328C" w:rsidRPr="00111632" w:rsidRDefault="0069328C" w:rsidP="0069328C">
      <w:pPr>
        <w:rPr>
          <w:b/>
        </w:rPr>
      </w:pPr>
    </w:p>
    <w:p w14:paraId="7DAF0763" w14:textId="77777777" w:rsidR="0069328C" w:rsidRPr="00111632" w:rsidRDefault="0069328C" w:rsidP="0069328C">
      <w:pPr>
        <w:pStyle w:val="ListParagraph"/>
        <w:numPr>
          <w:ilvl w:val="0"/>
          <w:numId w:val="3"/>
        </w:numPr>
        <w:rPr>
          <w:b/>
        </w:rPr>
      </w:pPr>
      <w:r>
        <w:t>Teachers must simply ________________ the fact that some students just don’t like school.</w:t>
      </w:r>
    </w:p>
    <w:p w14:paraId="3EBB5BB3" w14:textId="77777777" w:rsidR="0069328C" w:rsidRPr="00111632" w:rsidRDefault="0069328C" w:rsidP="0069328C">
      <w:pPr>
        <w:rPr>
          <w:b/>
        </w:rPr>
      </w:pPr>
    </w:p>
    <w:p w14:paraId="34B9A9E2" w14:textId="77777777" w:rsidR="0069328C" w:rsidRPr="00111632" w:rsidRDefault="0069328C" w:rsidP="0069328C">
      <w:pPr>
        <w:pStyle w:val="ListParagraph"/>
        <w:numPr>
          <w:ilvl w:val="0"/>
          <w:numId w:val="3"/>
        </w:numPr>
        <w:rPr>
          <w:b/>
        </w:rPr>
      </w:pPr>
      <w:r>
        <w:t>_________________ for *******, the entire class was in attendance.</w:t>
      </w:r>
    </w:p>
    <w:p w14:paraId="7759D980" w14:textId="77777777" w:rsidR="0069328C" w:rsidRDefault="0069328C" w:rsidP="0069328C"/>
    <w:p w14:paraId="3398AF58" w14:textId="77777777" w:rsidR="0069328C" w:rsidRDefault="0069328C" w:rsidP="0069328C"/>
    <w:p w14:paraId="038B9FBD" w14:textId="77777777" w:rsidR="0069328C" w:rsidRDefault="0069328C" w:rsidP="0069328C"/>
    <w:p w14:paraId="1E7BB4D5" w14:textId="77777777" w:rsidR="0069328C" w:rsidRDefault="0069328C" w:rsidP="0069328C"/>
    <w:p w14:paraId="0AD51870" w14:textId="77777777" w:rsidR="0069328C" w:rsidRDefault="0069328C" w:rsidP="0069328C"/>
    <w:p w14:paraId="2C1737FC" w14:textId="77777777" w:rsidR="0069328C" w:rsidRDefault="0069328C" w:rsidP="0069328C"/>
    <w:p w14:paraId="11CB9A56" w14:textId="77777777" w:rsidR="0069328C" w:rsidRDefault="0069328C" w:rsidP="0069328C"/>
    <w:p w14:paraId="4AEC9C46" w14:textId="77777777" w:rsidR="0069328C" w:rsidRDefault="0069328C" w:rsidP="0069328C"/>
    <w:p w14:paraId="72340AC2" w14:textId="77777777" w:rsidR="0069328C" w:rsidRDefault="0069328C" w:rsidP="0069328C"/>
    <w:p w14:paraId="518DB2CE" w14:textId="77777777" w:rsidR="0069328C" w:rsidRDefault="0069328C" w:rsidP="0069328C"/>
    <w:p w14:paraId="44116C44" w14:textId="77777777" w:rsidR="0069328C" w:rsidRDefault="0069328C" w:rsidP="0069328C"/>
    <w:p w14:paraId="6B7347F7" w14:textId="77777777" w:rsidR="0069328C" w:rsidRDefault="0069328C" w:rsidP="0069328C"/>
    <w:p w14:paraId="409CB1B6" w14:textId="77777777" w:rsidR="0069328C" w:rsidRDefault="0069328C" w:rsidP="0069328C"/>
    <w:p w14:paraId="65C80809" w14:textId="77777777" w:rsidR="0069328C" w:rsidRPr="009E1B18" w:rsidRDefault="0069328C" w:rsidP="0069328C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5E93914" w14:textId="77777777" w:rsidR="0069328C" w:rsidRDefault="0069328C" w:rsidP="0069328C">
      <w:r>
        <w:rPr>
          <w:b/>
        </w:rPr>
        <w:t xml:space="preserve">Homophone Worksheet: </w:t>
      </w:r>
      <w:r w:rsidRPr="00D07F16">
        <w:rPr>
          <w:b/>
          <w:i/>
        </w:rPr>
        <w:t xml:space="preserve">Accept </w:t>
      </w:r>
      <w:r>
        <w:rPr>
          <w:b/>
        </w:rPr>
        <w:t xml:space="preserve">and </w:t>
      </w:r>
      <w:r w:rsidRPr="00D07F16">
        <w:rPr>
          <w:b/>
          <w:i/>
        </w:rPr>
        <w:t>Except</w:t>
      </w:r>
      <w:r>
        <w:rPr>
          <w:b/>
        </w:rPr>
        <w:t xml:space="preserve"> Worksheet 4. </w:t>
      </w:r>
      <w:r>
        <w:rPr>
          <w:i/>
        </w:rPr>
        <w:t xml:space="preserve">Homophones </w:t>
      </w:r>
      <w:r>
        <w:t xml:space="preserve">are words that are pronounced alike but spelled differently, and have different meanings. Using the wrong homophone can change the meaning of your writing. Here is a practice sheet for the homophones </w:t>
      </w:r>
      <w:r w:rsidRPr="00D07F16">
        <w:rPr>
          <w:b/>
          <w:i/>
        </w:rPr>
        <w:t xml:space="preserve">accept </w:t>
      </w:r>
      <w:r>
        <w:t>and</w:t>
      </w:r>
      <w:r>
        <w:rPr>
          <w:i/>
        </w:rPr>
        <w:t xml:space="preserve"> </w:t>
      </w:r>
      <w:r w:rsidRPr="00D07F16">
        <w:rPr>
          <w:b/>
          <w:i/>
        </w:rPr>
        <w:t>except</w:t>
      </w:r>
      <w:r>
        <w:t>. Remember this about these two words:</w:t>
      </w:r>
    </w:p>
    <w:p w14:paraId="1F3F9F1E" w14:textId="77777777" w:rsidR="0069328C" w:rsidRDefault="0069328C" w:rsidP="0069328C"/>
    <w:p w14:paraId="66C7F61F" w14:textId="77777777" w:rsidR="0069328C" w:rsidRDefault="0069328C" w:rsidP="0069328C">
      <w:pPr>
        <w:rPr>
          <w:i/>
        </w:rPr>
      </w:pPr>
      <w:r w:rsidRPr="00B00E89">
        <w:rPr>
          <w:b/>
          <w:i/>
        </w:rPr>
        <w:t>Accept</w:t>
      </w:r>
      <w:r>
        <w:rPr>
          <w:b/>
          <w:i/>
        </w:rPr>
        <w:t xml:space="preserve"> </w:t>
      </w:r>
      <w:r>
        <w:t xml:space="preserve">is a </w:t>
      </w:r>
      <w:r>
        <w:rPr>
          <w:b/>
          <w:i/>
        </w:rPr>
        <w:t xml:space="preserve">verb </w:t>
      </w:r>
      <w:r>
        <w:t xml:space="preserve">that that has a number of meanings, but for the purposes of this worksheet, we’ll use three of the more common uses, namely, </w:t>
      </w:r>
      <w:r>
        <w:rPr>
          <w:i/>
        </w:rPr>
        <w:t xml:space="preserve">“to receive willingly,” “to give admittance or approval to,” </w:t>
      </w:r>
      <w:r>
        <w:t xml:space="preserve">and </w:t>
      </w:r>
      <w:r>
        <w:rPr>
          <w:i/>
        </w:rPr>
        <w:t>“to endure without protest or reaction.”</w:t>
      </w:r>
    </w:p>
    <w:p w14:paraId="2039F441" w14:textId="77777777" w:rsidR="0069328C" w:rsidRDefault="0069328C" w:rsidP="0069328C">
      <w:pPr>
        <w:rPr>
          <w:i/>
        </w:rPr>
      </w:pPr>
    </w:p>
    <w:p w14:paraId="6A5C3827" w14:textId="77777777" w:rsidR="0069328C" w:rsidRDefault="0069328C" w:rsidP="0069328C">
      <w:pPr>
        <w:rPr>
          <w:b/>
          <w:i/>
        </w:rPr>
      </w:pPr>
      <w:r w:rsidRPr="00EA53C4">
        <w:rPr>
          <w:b/>
          <w:i/>
        </w:rPr>
        <w:t>Except</w:t>
      </w:r>
      <w:r>
        <w:t xml:space="preserve">, when used as a </w:t>
      </w:r>
      <w:r w:rsidRPr="00EA53C4">
        <w:rPr>
          <w:b/>
          <w:i/>
        </w:rPr>
        <w:t>verb</w:t>
      </w:r>
      <w:r>
        <w:rPr>
          <w:b/>
          <w:i/>
        </w:rPr>
        <w:t xml:space="preserve"> </w:t>
      </w:r>
      <w:r>
        <w:t xml:space="preserve">means </w:t>
      </w:r>
      <w:r>
        <w:rPr>
          <w:i/>
        </w:rPr>
        <w:t xml:space="preserve">“to take or leave out from a number or a whole, exclude” </w:t>
      </w:r>
      <w:r>
        <w:t xml:space="preserve">and </w:t>
      </w:r>
      <w:r>
        <w:rPr>
          <w:i/>
        </w:rPr>
        <w:t xml:space="preserve">“to take exception, object. </w:t>
      </w:r>
      <w:r w:rsidRPr="00EA53C4">
        <w:t>However, when we use</w:t>
      </w:r>
      <w:r>
        <w:rPr>
          <w:i/>
        </w:rPr>
        <w:t xml:space="preserve"> </w:t>
      </w:r>
      <w:r w:rsidRPr="00EA53C4">
        <w:rPr>
          <w:b/>
          <w:i/>
        </w:rPr>
        <w:t>except</w:t>
      </w:r>
      <w:r>
        <w:rPr>
          <w:i/>
        </w:rPr>
        <w:t xml:space="preserve"> </w:t>
      </w:r>
      <w:r>
        <w:t xml:space="preserve">as a </w:t>
      </w:r>
      <w:r w:rsidRPr="00EA53C4">
        <w:rPr>
          <w:b/>
          <w:i/>
        </w:rPr>
        <w:t>conjunction</w:t>
      </w:r>
      <w:r>
        <w:t xml:space="preserve">, which is very common, then it means </w:t>
      </w:r>
      <w:r>
        <w:rPr>
          <w:i/>
        </w:rPr>
        <w:t>“on any other condition than that, unless,” “with this exception, namely,” and “only, often followed by</w:t>
      </w:r>
      <w:r w:rsidRPr="00EA53C4">
        <w:rPr>
          <w:b/>
          <w:i/>
        </w:rPr>
        <w:t xml:space="preserve"> that</w:t>
      </w:r>
      <w:r>
        <w:rPr>
          <w:b/>
          <w:i/>
        </w:rPr>
        <w:t>.”</w:t>
      </w:r>
    </w:p>
    <w:p w14:paraId="6EE32880" w14:textId="77777777" w:rsidR="0069328C" w:rsidRDefault="0069328C" w:rsidP="0069328C">
      <w:pPr>
        <w:rPr>
          <w:b/>
          <w:i/>
        </w:rPr>
      </w:pPr>
    </w:p>
    <w:p w14:paraId="1B95ABC4" w14:textId="77777777" w:rsidR="0069328C" w:rsidRDefault="0069328C" w:rsidP="0069328C">
      <w:pPr>
        <w:pStyle w:val="ListParagraph"/>
        <w:numPr>
          <w:ilvl w:val="0"/>
          <w:numId w:val="4"/>
        </w:numPr>
      </w:pPr>
      <w:r>
        <w:t>**** ________________ Mr. Feltskog from *** birthday party, causing him to cry.</w:t>
      </w:r>
    </w:p>
    <w:p w14:paraId="57EB3C05" w14:textId="77777777" w:rsidR="0069328C" w:rsidRDefault="0069328C" w:rsidP="0069328C"/>
    <w:p w14:paraId="766A6008" w14:textId="77777777" w:rsidR="0069328C" w:rsidRDefault="0069328C" w:rsidP="0069328C">
      <w:pPr>
        <w:pStyle w:val="ListParagraph"/>
        <w:numPr>
          <w:ilvl w:val="0"/>
          <w:numId w:val="4"/>
        </w:numPr>
      </w:pPr>
      <w:r>
        <w:t>***** cannot ______________ the idea that racism is any way normal.</w:t>
      </w:r>
    </w:p>
    <w:p w14:paraId="69F31966" w14:textId="77777777" w:rsidR="0069328C" w:rsidRDefault="0069328C" w:rsidP="0069328C"/>
    <w:p w14:paraId="2E22600F" w14:textId="77777777" w:rsidR="0069328C" w:rsidRDefault="0069328C" w:rsidP="0069328C">
      <w:pPr>
        <w:pStyle w:val="ListParagraph"/>
        <w:numPr>
          <w:ilvl w:val="0"/>
          <w:numId w:val="4"/>
        </w:numPr>
      </w:pPr>
      <w:r>
        <w:t>**** _________________ ****’s loan application even though **** knew *** has bad credit.</w:t>
      </w:r>
    </w:p>
    <w:p w14:paraId="77CBD88B" w14:textId="77777777" w:rsidR="0069328C" w:rsidRDefault="0069328C" w:rsidP="0069328C"/>
    <w:p w14:paraId="623F3611" w14:textId="77777777" w:rsidR="0069328C" w:rsidRDefault="0069328C" w:rsidP="0069328C">
      <w:pPr>
        <w:pStyle w:val="ListParagraph"/>
        <w:numPr>
          <w:ilvl w:val="0"/>
          <w:numId w:val="4"/>
        </w:numPr>
      </w:pPr>
      <w:r>
        <w:t>**** knew **** needed to __________________ some people from **** holiday card list or *** would spend all of Thanksgiving Break addressing envelopes.</w:t>
      </w:r>
    </w:p>
    <w:p w14:paraId="2E0A27D5" w14:textId="77777777" w:rsidR="0069328C" w:rsidRDefault="0069328C" w:rsidP="0069328C"/>
    <w:p w14:paraId="56A6E14E" w14:textId="77777777" w:rsidR="0069328C" w:rsidRPr="003801B1" w:rsidRDefault="0069328C" w:rsidP="0069328C">
      <w:pPr>
        <w:pStyle w:val="ListParagraph"/>
        <w:numPr>
          <w:ilvl w:val="0"/>
          <w:numId w:val="4"/>
        </w:numPr>
      </w:pPr>
      <w:r>
        <w:t>**** needed to _______________ a couple of songs from ***** playlist so *** could keep it under an hour.</w:t>
      </w:r>
    </w:p>
    <w:p w14:paraId="565A6B02" w14:textId="77777777" w:rsidR="0069328C" w:rsidRPr="00A67A8D" w:rsidRDefault="0069328C" w:rsidP="0069328C"/>
    <w:p w14:paraId="71554BD4" w14:textId="77777777" w:rsidR="0069328C" w:rsidRDefault="0069328C" w:rsidP="0069328C"/>
    <w:p w14:paraId="2A837EFD" w14:textId="77777777" w:rsidR="00D109A9" w:rsidRDefault="00D109A9" w:rsidP="0069328C"/>
    <w:p w14:paraId="11AB8422" w14:textId="77777777" w:rsidR="00D109A9" w:rsidRDefault="00D109A9" w:rsidP="0069328C"/>
    <w:p w14:paraId="7BF8C61E" w14:textId="77777777" w:rsidR="00D109A9" w:rsidRDefault="00D109A9" w:rsidP="0069328C"/>
    <w:p w14:paraId="11D56ED4" w14:textId="77777777" w:rsidR="00D109A9" w:rsidRDefault="00D109A9" w:rsidP="0069328C"/>
    <w:p w14:paraId="44096D4B" w14:textId="77777777" w:rsidR="00D109A9" w:rsidRDefault="00D109A9" w:rsidP="0069328C"/>
    <w:p w14:paraId="38B2AB84" w14:textId="77777777" w:rsidR="00D109A9" w:rsidRDefault="00D109A9" w:rsidP="0069328C"/>
    <w:p w14:paraId="396AB58E" w14:textId="77777777" w:rsidR="00D109A9" w:rsidRDefault="00D109A9" w:rsidP="0069328C"/>
    <w:p w14:paraId="4DC3D0D1" w14:textId="77777777" w:rsidR="00D109A9" w:rsidRDefault="00D109A9" w:rsidP="0069328C"/>
    <w:p w14:paraId="6C2EBFA9" w14:textId="77777777" w:rsidR="00D109A9" w:rsidRDefault="00D109A9" w:rsidP="0069328C"/>
    <w:p w14:paraId="587B9926" w14:textId="77777777" w:rsidR="00D109A9" w:rsidRDefault="00D109A9" w:rsidP="0069328C"/>
    <w:p w14:paraId="18AF303B" w14:textId="77777777" w:rsidR="00D109A9" w:rsidRDefault="00D109A9" w:rsidP="0069328C"/>
    <w:p w14:paraId="13DA10B7" w14:textId="77777777" w:rsidR="00D109A9" w:rsidRDefault="00D109A9" w:rsidP="0069328C"/>
    <w:p w14:paraId="2FC008AF" w14:textId="77777777" w:rsidR="00D109A9" w:rsidRDefault="00D109A9" w:rsidP="0069328C"/>
    <w:p w14:paraId="7519F0FF" w14:textId="77777777" w:rsidR="00D109A9" w:rsidRDefault="00D109A9" w:rsidP="0069328C"/>
    <w:p w14:paraId="7F3F5527" w14:textId="77777777" w:rsidR="00D109A9" w:rsidRDefault="00D109A9" w:rsidP="0069328C"/>
    <w:p w14:paraId="3BB2B660" w14:textId="77777777" w:rsidR="00D109A9" w:rsidRDefault="00D109A9" w:rsidP="0069328C"/>
    <w:p w14:paraId="520B486E" w14:textId="77777777" w:rsidR="00D109A9" w:rsidRDefault="00D109A9" w:rsidP="0069328C"/>
    <w:p w14:paraId="15E68FB6" w14:textId="77777777" w:rsidR="00D109A9" w:rsidRDefault="00D109A9" w:rsidP="0069328C"/>
    <w:p w14:paraId="4923F43C" w14:textId="77777777" w:rsidR="00D109A9" w:rsidRDefault="00D109A9" w:rsidP="0069328C"/>
    <w:p w14:paraId="035D87B4" w14:textId="77777777" w:rsidR="00D109A9" w:rsidRDefault="00D109A9" w:rsidP="0069328C"/>
    <w:p w14:paraId="362BB911" w14:textId="77777777" w:rsidR="00D109A9" w:rsidRDefault="00D109A9" w:rsidP="0069328C"/>
    <w:p w14:paraId="46678F40" w14:textId="77777777" w:rsidR="00D109A9" w:rsidRDefault="00D109A9" w:rsidP="0069328C"/>
    <w:p w14:paraId="0DEF6E6F" w14:textId="77777777" w:rsidR="00D109A9" w:rsidRDefault="00D109A9" w:rsidP="0069328C"/>
    <w:p w14:paraId="356C462E" w14:textId="77777777" w:rsidR="00D109A9" w:rsidRDefault="00D109A9" w:rsidP="0069328C"/>
    <w:p w14:paraId="15CD32D9" w14:textId="77777777" w:rsidR="00D109A9" w:rsidRDefault="00D109A9" w:rsidP="0069328C"/>
    <w:p w14:paraId="1B1E5F66" w14:textId="77777777" w:rsidR="00D109A9" w:rsidRPr="009E1B18" w:rsidRDefault="00D109A9" w:rsidP="00D109A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73E9375" w14:textId="77777777" w:rsidR="00D109A9" w:rsidRDefault="00D109A9" w:rsidP="00D109A9">
      <w:r>
        <w:rPr>
          <w:b/>
        </w:rPr>
        <w:t xml:space="preserve">Homophone Worksheet: </w:t>
      </w:r>
      <w:r w:rsidRPr="00D07F16">
        <w:rPr>
          <w:b/>
          <w:i/>
        </w:rPr>
        <w:t xml:space="preserve">Accept </w:t>
      </w:r>
      <w:r>
        <w:rPr>
          <w:b/>
        </w:rPr>
        <w:t xml:space="preserve">and </w:t>
      </w:r>
      <w:r w:rsidRPr="00D07F16">
        <w:rPr>
          <w:b/>
          <w:i/>
        </w:rPr>
        <w:t>Except</w:t>
      </w:r>
      <w:r>
        <w:rPr>
          <w:b/>
        </w:rPr>
        <w:t xml:space="preserve"> Worksheet 5. </w:t>
      </w:r>
      <w:r>
        <w:rPr>
          <w:i/>
        </w:rPr>
        <w:t xml:space="preserve">Homophones </w:t>
      </w:r>
      <w:r>
        <w:t xml:space="preserve">are words that are pronounced alike but spelled differently, and have different meanings. Using the wrong homophone can change the meaning of your writing. Here is a practice sheet for the homophones </w:t>
      </w:r>
      <w:r w:rsidRPr="00D07F16">
        <w:rPr>
          <w:b/>
          <w:i/>
        </w:rPr>
        <w:t xml:space="preserve">accept </w:t>
      </w:r>
      <w:r>
        <w:t>and</w:t>
      </w:r>
      <w:r>
        <w:rPr>
          <w:i/>
        </w:rPr>
        <w:t xml:space="preserve"> </w:t>
      </w:r>
      <w:r w:rsidRPr="00D07F16">
        <w:rPr>
          <w:b/>
          <w:i/>
        </w:rPr>
        <w:t>except</w:t>
      </w:r>
      <w:r>
        <w:t>. Remember this about these two words:</w:t>
      </w:r>
    </w:p>
    <w:p w14:paraId="36ABF3AE" w14:textId="77777777" w:rsidR="00D109A9" w:rsidRDefault="00D109A9" w:rsidP="00D109A9"/>
    <w:p w14:paraId="7DB01D91" w14:textId="77777777" w:rsidR="00D109A9" w:rsidRDefault="00D109A9" w:rsidP="00D109A9">
      <w:pPr>
        <w:rPr>
          <w:i/>
        </w:rPr>
      </w:pPr>
      <w:r w:rsidRPr="00B00E89">
        <w:rPr>
          <w:b/>
          <w:i/>
        </w:rPr>
        <w:t>Accept</w:t>
      </w:r>
      <w:r>
        <w:rPr>
          <w:b/>
          <w:i/>
        </w:rPr>
        <w:t xml:space="preserve"> </w:t>
      </w:r>
      <w:r>
        <w:t xml:space="preserve">is a </w:t>
      </w:r>
      <w:r>
        <w:rPr>
          <w:b/>
          <w:i/>
        </w:rPr>
        <w:t xml:space="preserve">verb </w:t>
      </w:r>
      <w:r>
        <w:t xml:space="preserve">that that has a number of meanings, but for the purposes of this worksheet, we’ll use three of the more common uses, namely, </w:t>
      </w:r>
      <w:r>
        <w:rPr>
          <w:i/>
        </w:rPr>
        <w:t xml:space="preserve">“to receive willingly,” “to give admittance or approval to,” </w:t>
      </w:r>
      <w:r>
        <w:t xml:space="preserve">and </w:t>
      </w:r>
      <w:r>
        <w:rPr>
          <w:i/>
        </w:rPr>
        <w:t>“to endure without protest or reaction.”</w:t>
      </w:r>
    </w:p>
    <w:p w14:paraId="686B4F31" w14:textId="77777777" w:rsidR="00D109A9" w:rsidRDefault="00D109A9" w:rsidP="00D109A9">
      <w:pPr>
        <w:rPr>
          <w:i/>
        </w:rPr>
      </w:pPr>
    </w:p>
    <w:p w14:paraId="77C9ED07" w14:textId="77777777" w:rsidR="00D109A9" w:rsidRDefault="00D109A9" w:rsidP="00D109A9">
      <w:pPr>
        <w:rPr>
          <w:b/>
          <w:i/>
        </w:rPr>
      </w:pPr>
      <w:r w:rsidRPr="00EA53C4">
        <w:rPr>
          <w:b/>
          <w:i/>
        </w:rPr>
        <w:t>Except</w:t>
      </w:r>
      <w:r>
        <w:t xml:space="preserve">, when used as a </w:t>
      </w:r>
      <w:r w:rsidRPr="00EA53C4">
        <w:rPr>
          <w:b/>
          <w:i/>
        </w:rPr>
        <w:t>verb</w:t>
      </w:r>
      <w:r>
        <w:rPr>
          <w:b/>
          <w:i/>
        </w:rPr>
        <w:t xml:space="preserve"> </w:t>
      </w:r>
      <w:r>
        <w:t xml:space="preserve">means </w:t>
      </w:r>
      <w:r>
        <w:rPr>
          <w:i/>
        </w:rPr>
        <w:t xml:space="preserve">“to take or leave out from a number or a whole, exclude” </w:t>
      </w:r>
      <w:r>
        <w:t xml:space="preserve">and </w:t>
      </w:r>
      <w:r>
        <w:rPr>
          <w:i/>
        </w:rPr>
        <w:t xml:space="preserve">“to take exception, object. </w:t>
      </w:r>
      <w:r w:rsidRPr="00EA53C4">
        <w:t>However, when we use</w:t>
      </w:r>
      <w:r>
        <w:rPr>
          <w:i/>
        </w:rPr>
        <w:t xml:space="preserve"> </w:t>
      </w:r>
      <w:r w:rsidRPr="00EA53C4">
        <w:rPr>
          <w:b/>
          <w:i/>
        </w:rPr>
        <w:t>except</w:t>
      </w:r>
      <w:r>
        <w:rPr>
          <w:i/>
        </w:rPr>
        <w:t xml:space="preserve"> </w:t>
      </w:r>
      <w:r>
        <w:t xml:space="preserve">as a </w:t>
      </w:r>
      <w:r w:rsidRPr="00EA53C4">
        <w:rPr>
          <w:b/>
          <w:i/>
        </w:rPr>
        <w:t>conjunction</w:t>
      </w:r>
      <w:r>
        <w:t xml:space="preserve">, which is very common, then it means </w:t>
      </w:r>
      <w:r>
        <w:rPr>
          <w:i/>
        </w:rPr>
        <w:t>“on any other condition than that, unless,” “with this exception, namely,” and “only, often followed by</w:t>
      </w:r>
      <w:r w:rsidRPr="00EA53C4">
        <w:rPr>
          <w:b/>
          <w:i/>
        </w:rPr>
        <w:t xml:space="preserve"> that</w:t>
      </w:r>
      <w:r>
        <w:rPr>
          <w:b/>
          <w:i/>
        </w:rPr>
        <w:t>.”</w:t>
      </w:r>
    </w:p>
    <w:p w14:paraId="18972AC5" w14:textId="77777777" w:rsidR="00D109A9" w:rsidRDefault="00D109A9" w:rsidP="00D109A9">
      <w:pPr>
        <w:rPr>
          <w:b/>
          <w:i/>
        </w:rPr>
      </w:pPr>
    </w:p>
    <w:p w14:paraId="7A50798A" w14:textId="77777777" w:rsidR="00D109A9" w:rsidRDefault="00D109A9" w:rsidP="00D109A9">
      <w:pPr>
        <w:pStyle w:val="ListParagraph"/>
        <w:numPr>
          <w:ilvl w:val="0"/>
          <w:numId w:val="5"/>
        </w:numPr>
      </w:pPr>
      <w:r>
        <w:t>**** __________________ ****’s challenge to a ping-pong match.</w:t>
      </w:r>
    </w:p>
    <w:p w14:paraId="7C53A940" w14:textId="77777777" w:rsidR="00D109A9" w:rsidRDefault="00D109A9" w:rsidP="00D109A9"/>
    <w:p w14:paraId="309101D9" w14:textId="77777777" w:rsidR="00D109A9" w:rsidRDefault="00D109A9" w:rsidP="00D109A9">
      <w:pPr>
        <w:pStyle w:val="ListParagraph"/>
        <w:numPr>
          <w:ilvl w:val="0"/>
          <w:numId w:val="5"/>
        </w:numPr>
      </w:pPr>
      <w:r>
        <w:t>Because the college athlete didn’t maintain his grade point average, he was _____________ from the football team for the season.</w:t>
      </w:r>
    </w:p>
    <w:p w14:paraId="4600B693" w14:textId="77777777" w:rsidR="00D109A9" w:rsidRDefault="00D109A9" w:rsidP="00D109A9"/>
    <w:p w14:paraId="24690FF4" w14:textId="77777777" w:rsidR="00D109A9" w:rsidRDefault="00D109A9" w:rsidP="00D109A9">
      <w:pPr>
        <w:pStyle w:val="ListParagraph"/>
        <w:numPr>
          <w:ilvl w:val="0"/>
          <w:numId w:val="5"/>
        </w:numPr>
      </w:pPr>
      <w:r>
        <w:t>Some teachers wish they could _________________ disruptive and disrespectful students from their classes.</w:t>
      </w:r>
    </w:p>
    <w:p w14:paraId="6D95C25A" w14:textId="77777777" w:rsidR="00D109A9" w:rsidRDefault="00D109A9" w:rsidP="00D109A9"/>
    <w:p w14:paraId="254DF82C" w14:textId="77777777" w:rsidR="00D109A9" w:rsidRDefault="00D109A9" w:rsidP="00D109A9">
      <w:pPr>
        <w:pStyle w:val="ListParagraph"/>
        <w:numPr>
          <w:ilvl w:val="0"/>
          <w:numId w:val="5"/>
        </w:numPr>
      </w:pPr>
      <w:r>
        <w:t>**** _________________ credit cards as payment for ***** services as a record producer.</w:t>
      </w:r>
    </w:p>
    <w:p w14:paraId="3B368507" w14:textId="77777777" w:rsidR="00D109A9" w:rsidRDefault="00D109A9" w:rsidP="00D109A9"/>
    <w:p w14:paraId="359A3D9A" w14:textId="77777777" w:rsidR="00D109A9" w:rsidRPr="00F07B9D" w:rsidRDefault="00D109A9" w:rsidP="00D109A9">
      <w:pPr>
        <w:pStyle w:val="ListParagraph"/>
        <w:numPr>
          <w:ilvl w:val="0"/>
          <w:numId w:val="5"/>
        </w:numPr>
      </w:pPr>
      <w:r>
        <w:t>***** can’t _______________ the idea that school must bore students.</w:t>
      </w:r>
    </w:p>
    <w:p w14:paraId="7C246407" w14:textId="77777777" w:rsidR="00D109A9" w:rsidRPr="00DB7F58" w:rsidRDefault="00D109A9" w:rsidP="0069328C">
      <w:bookmarkStart w:id="55" w:name="_GoBack"/>
      <w:bookmarkEnd w:id="55"/>
    </w:p>
    <w:sectPr w:rsidR="00D109A9" w:rsidRPr="00DB7F58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566926"/>
    <w:multiLevelType w:val="hybridMultilevel"/>
    <w:tmpl w:val="0D90A916"/>
    <w:lvl w:ilvl="0" w:tplc="D42A0A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306719"/>
    <w:multiLevelType w:val="hybridMultilevel"/>
    <w:tmpl w:val="28FCA0AC"/>
    <w:lvl w:ilvl="0" w:tplc="0F186C3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831FFA"/>
    <w:multiLevelType w:val="hybridMultilevel"/>
    <w:tmpl w:val="9EC0D1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7C7FA4"/>
    <w:multiLevelType w:val="hybridMultilevel"/>
    <w:tmpl w:val="2946BB9A"/>
    <w:lvl w:ilvl="0" w:tplc="6358AB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B317255"/>
    <w:multiLevelType w:val="hybridMultilevel"/>
    <w:tmpl w:val="696CEB82"/>
    <w:lvl w:ilvl="0" w:tplc="59C8A43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6FB"/>
    <w:rsid w:val="00107EC7"/>
    <w:rsid w:val="002D2D4D"/>
    <w:rsid w:val="0031215B"/>
    <w:rsid w:val="00387280"/>
    <w:rsid w:val="00410E3E"/>
    <w:rsid w:val="00521AD0"/>
    <w:rsid w:val="005A796C"/>
    <w:rsid w:val="0069328C"/>
    <w:rsid w:val="006B45BA"/>
    <w:rsid w:val="009066DE"/>
    <w:rsid w:val="00A006FB"/>
    <w:rsid w:val="00AD52C3"/>
    <w:rsid w:val="00B00E89"/>
    <w:rsid w:val="00D07F16"/>
    <w:rsid w:val="00D109A9"/>
    <w:rsid w:val="00D45ABF"/>
    <w:rsid w:val="00DB7F58"/>
    <w:rsid w:val="00E34D70"/>
    <w:rsid w:val="00EA53C4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7308E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07EC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7F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HMPHN WSTM.dotx</Template>
  <TotalTime>28</TotalTime>
  <Pages>5</Pages>
  <Words>1265</Words>
  <Characters>7216</Characters>
  <Application>Microsoft Macintosh Word</Application>
  <DocSecurity>0</DocSecurity>
  <Lines>60</Lines>
  <Paragraphs>16</Paragraphs>
  <ScaleCrop>false</ScaleCrop>
  <Company>Mark's Text Terminal</Company>
  <LinksUpToDate>false</LinksUpToDate>
  <CharactersWithSpaces>8465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18</cp:revision>
  <dcterms:created xsi:type="dcterms:W3CDTF">2016-05-09T12:34:00Z</dcterms:created>
  <dcterms:modified xsi:type="dcterms:W3CDTF">2017-05-11T19:02:00Z</dcterms:modified>
</cp:coreProperties>
</file>