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AA81F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1483BB7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D1056">
        <w:rPr>
          <w:b/>
          <w:i/>
        </w:rPr>
        <w:t>Antecedent</w:t>
      </w:r>
      <w:r w:rsidR="00F24EDE">
        <w:rPr>
          <w:b/>
        </w:rPr>
        <w:t xml:space="preserve"> (</w:t>
      </w:r>
      <w:r w:rsidR="00ED105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DD6D891" w14:textId="77777777" w:rsidR="00B83D50" w:rsidRDefault="00B83D50" w:rsidP="00F24EDE"/>
    <w:p w14:paraId="163F28C4" w14:textId="7B7F7D32" w:rsidR="00B83D50" w:rsidRPr="00B83D50" w:rsidRDefault="00B83D50" w:rsidP="00B83D50">
      <w:pPr>
        <w:pStyle w:val="ListParagraph"/>
        <w:numPr>
          <w:ilvl w:val="0"/>
          <w:numId w:val="1"/>
        </w:numPr>
        <w:rPr>
          <w:b/>
        </w:rPr>
      </w:pPr>
      <w:r>
        <w:t>In the sentence “</w:t>
      </w:r>
      <w:r w:rsidR="00194AA0">
        <w:t>[Student name]</w:t>
      </w:r>
      <w:r>
        <w:t xml:space="preserve"> knows she should do her homework,” </w:t>
      </w:r>
      <w:r w:rsidR="00194AA0">
        <w:t>[Student name]</w:t>
      </w:r>
      <w:r>
        <w:t xml:space="preserve"> is the</w:t>
      </w:r>
      <w:r w:rsidRPr="00B83D50">
        <w:rPr>
          <w:i/>
        </w:rPr>
        <w:t xml:space="preserve"> antecedent</w:t>
      </w:r>
      <w:r>
        <w:t xml:space="preserve"> and she and her are the pronouns.</w:t>
      </w:r>
    </w:p>
    <w:p w14:paraId="49D0F3A8" w14:textId="2CD219C0" w:rsidR="00B83D50" w:rsidRPr="00B83D50" w:rsidRDefault="00B83D50" w:rsidP="00B83D50">
      <w:pPr>
        <w:pStyle w:val="ListParagraph"/>
        <w:numPr>
          <w:ilvl w:val="0"/>
          <w:numId w:val="1"/>
        </w:numPr>
        <w:rPr>
          <w:b/>
        </w:rPr>
      </w:pPr>
      <w:r>
        <w:t xml:space="preserve">The thunder and lightning were </w:t>
      </w:r>
      <w:r w:rsidRPr="00B83D50">
        <w:rPr>
          <w:i/>
        </w:rPr>
        <w:t>antecedents</w:t>
      </w:r>
      <w:r>
        <w:t xml:space="preserve"> to the rainy afternoon.</w:t>
      </w:r>
    </w:p>
    <w:p w14:paraId="23CDE4E0" w14:textId="35D5F1AD" w:rsidR="00B83D50" w:rsidRPr="00B83D50" w:rsidRDefault="00B83D50" w:rsidP="00B83D50">
      <w:pPr>
        <w:pStyle w:val="ListParagraph"/>
        <w:numPr>
          <w:ilvl w:val="0"/>
          <w:numId w:val="1"/>
        </w:numPr>
        <w:rPr>
          <w:b/>
        </w:rPr>
      </w:pPr>
      <w:r>
        <w:t xml:space="preserve">When </w:t>
      </w:r>
      <w:r w:rsidR="00194AA0">
        <w:t>[Student name]</w:t>
      </w:r>
      <w:r>
        <w:t xml:space="preserve"> saw </w:t>
      </w:r>
      <w:r w:rsidR="00194AA0">
        <w:t>[Second student name]</w:t>
      </w:r>
      <w:r>
        <w:t xml:space="preserve"> and called to </w:t>
      </w:r>
      <w:r w:rsidR="00194AA0">
        <w:t>[him or her, depending on the gender of the second noun], [he or she, depending on the gender of the subject noun]</w:t>
      </w:r>
      <w:r>
        <w:t xml:space="preserve"> realized that in </w:t>
      </w:r>
      <w:r w:rsidR="00194AA0">
        <w:t>[his or her, depending on the gender of the subject noun]</w:t>
      </w:r>
      <w:r>
        <w:t xml:space="preserve"> sentence, </w:t>
      </w:r>
      <w:r w:rsidR="00194AA0">
        <w:t>[Second student name]</w:t>
      </w:r>
      <w:r>
        <w:t xml:space="preserve"> was the </w:t>
      </w:r>
      <w:r w:rsidR="00194AA0" w:rsidRPr="00194AA0">
        <w:rPr>
          <w:i/>
        </w:rPr>
        <w:t>antecedent</w:t>
      </w:r>
      <w:r w:rsidR="00194AA0">
        <w:t xml:space="preserve"> </w:t>
      </w:r>
      <w:r>
        <w:t xml:space="preserve">and </w:t>
      </w:r>
      <w:r w:rsidR="00194AA0">
        <w:t>[him or her, depending on the gender of second student]</w:t>
      </w:r>
      <w:bookmarkStart w:id="54" w:name="_GoBack"/>
      <w:bookmarkEnd w:id="54"/>
      <w:r>
        <w:t xml:space="preserve"> the </w:t>
      </w:r>
      <w:r w:rsidR="00194AA0">
        <w:t>pronoun</w:t>
      </w:r>
      <w:r>
        <w:t>.</w:t>
      </w:r>
    </w:p>
    <w:p w14:paraId="491431B4" w14:textId="11491B1A" w:rsidR="00B83D50" w:rsidRPr="00B83D50" w:rsidRDefault="00B83D50" w:rsidP="00B83D50">
      <w:pPr>
        <w:pStyle w:val="ListParagraph"/>
        <w:numPr>
          <w:ilvl w:val="0"/>
          <w:numId w:val="1"/>
        </w:numPr>
        <w:rPr>
          <w:b/>
        </w:rPr>
      </w:pPr>
      <w:r>
        <w:t>Middle school is the</w:t>
      </w:r>
      <w:r w:rsidRPr="00B83D50">
        <w:rPr>
          <w:i/>
        </w:rPr>
        <w:t xml:space="preserve"> antecedent</w:t>
      </w:r>
      <w:r>
        <w:t xml:space="preserve"> to high school, just as high school is the antecedent to college.</w:t>
      </w:r>
    </w:p>
    <w:p w14:paraId="3893985E" w14:textId="3CA17CD4" w:rsidR="00B83D50" w:rsidRPr="00B83D50" w:rsidRDefault="00B83D50" w:rsidP="00B83D50">
      <w:pPr>
        <w:pStyle w:val="ListParagraph"/>
        <w:numPr>
          <w:ilvl w:val="0"/>
          <w:numId w:val="1"/>
        </w:numPr>
        <w:rPr>
          <w:b/>
        </w:rPr>
      </w:pPr>
      <w:r>
        <w:t xml:space="preserve">Pronouns must match their </w:t>
      </w:r>
      <w:r w:rsidRPr="00B83D50">
        <w:rPr>
          <w:i/>
        </w:rPr>
        <w:t xml:space="preserve">antecedent </w:t>
      </w:r>
      <w:r>
        <w:t>nouns in gender and number.</w:t>
      </w:r>
    </w:p>
    <w:p w14:paraId="0B27BFD0" w14:textId="77777777" w:rsidR="00F24EDE" w:rsidRDefault="00F24EDE" w:rsidP="00F24EDE"/>
    <w:p w14:paraId="0EF64A5C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D105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ED1056">
        <w:rPr>
          <w:b/>
          <w:i/>
          <w:u w:val="single"/>
        </w:rPr>
        <w:t>antecedent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73B0449"/>
    <w:multiLevelType w:val="hybridMultilevel"/>
    <w:tmpl w:val="3362B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056"/>
    <w:rsid w:val="001539C9"/>
    <w:rsid w:val="00194AA0"/>
    <w:rsid w:val="001F20BF"/>
    <w:rsid w:val="002C2733"/>
    <w:rsid w:val="00335A5C"/>
    <w:rsid w:val="00410E3E"/>
    <w:rsid w:val="005A5A20"/>
    <w:rsid w:val="006B45BA"/>
    <w:rsid w:val="00B83D50"/>
    <w:rsid w:val="00C32881"/>
    <w:rsid w:val="00CA4835"/>
    <w:rsid w:val="00E11225"/>
    <w:rsid w:val="00EC6ED9"/>
    <w:rsid w:val="00ED1056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E91C4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181</Words>
  <Characters>1036</Characters>
  <Application>Microsoft Macintosh Word</Application>
  <DocSecurity>0</DocSecurity>
  <Lines>8</Lines>
  <Paragraphs>2</Paragraphs>
  <ScaleCrop>false</ScaleCrop>
  <Company>Mark's Text Terminal</Company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2017-05-16T17:53:00Z</dcterms:created>
  <dcterms:modified xsi:type="dcterms:W3CDTF">2017-05-16T18:06:00Z</dcterms:modified>
</cp:coreProperties>
</file>