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86E6E1"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C540161" w14:textId="77777777" w:rsidR="000E5165" w:rsidRDefault="000E5165" w:rsidP="000E5165">
      <w:r>
        <w:rPr>
          <w:b/>
        </w:rPr>
        <w:t xml:space="preserve">Intellectual Devotional Modern Culture Reading: </w:t>
      </w:r>
      <w:r w:rsidR="00EE26AF" w:rsidRPr="00EE26AF">
        <w:rPr>
          <w:b/>
          <w:i/>
        </w:rPr>
        <w:t>Cy Young</w:t>
      </w:r>
      <w:r>
        <w:rPr>
          <w:b/>
        </w:rPr>
        <w:t xml:space="preserve">. </w:t>
      </w:r>
      <w:r w:rsidR="00EE26AF">
        <w:t>Please use this reading on legendary pitcher Cy Young</w:t>
      </w:r>
      <w:r>
        <w:t xml:space="preserve"> to answer the reading comprehension questions on the worksheet that accompanies it.</w:t>
      </w:r>
    </w:p>
    <w:p w14:paraId="1AC276E0" w14:textId="77777777" w:rsidR="00B72A92" w:rsidRDefault="00B72A92" w:rsidP="000E5165"/>
    <w:p w14:paraId="31571E82" w14:textId="50C7F3C5" w:rsidR="00B72A92" w:rsidRDefault="00B72A92" w:rsidP="000E5165">
      <w:r>
        <w:t>The name Cy Young has become synonymous with pitching excellence in baseball. Born on a farm in Ohio as Denton True Young (1867-1955), the great right-hander pitched in the big leagues for twenty-two years and owned several career records that will almost certainly records that will almost certainly never be broken: most wins (511), losses (316), innings pitched (7,356), games started (815), and complete games (749).</w:t>
      </w:r>
    </w:p>
    <w:p w14:paraId="4C396441" w14:textId="77777777" w:rsidR="00B72A92" w:rsidRDefault="00B72A92" w:rsidP="000E5165"/>
    <w:p w14:paraId="21DFA476" w14:textId="5286DDCD" w:rsidR="00B72A92" w:rsidRDefault="00B72A92" w:rsidP="000E5165">
      <w:r>
        <w:t>Young’s career spanned 1890 to 1911, when the game of baseball was still in its formative stages. In that era, pitchers logged a tremendous number of innings and rarely came out of games for a reliever. In 1892, at age twenty-five, Young threw an astounding 453 innings. (In today’s game, the league’s leader usually pitches about 250 innings in a season.)</w:t>
      </w:r>
    </w:p>
    <w:p w14:paraId="5CEEDC50" w14:textId="77777777" w:rsidR="00B72A92" w:rsidRDefault="00B72A92" w:rsidP="000E5165"/>
    <w:p w14:paraId="1AF7DB2A" w14:textId="537CFAE7" w:rsidR="00B72A92" w:rsidRDefault="00B72A92" w:rsidP="000E5165">
      <w:r>
        <w:t>Young played for five teams, winning at least 30 games five times and 20 games fifteen times. In 1901, the inaugural season of the upstart American League (AL), which was formed as a rival to the National League, Young led the new league in wins (33), earned run average (1.62), and strikeouts (158).</w:t>
      </w:r>
    </w:p>
    <w:p w14:paraId="319F9DFF" w14:textId="77777777" w:rsidR="00B72A92" w:rsidRDefault="00B72A92" w:rsidP="000E5165"/>
    <w:p w14:paraId="7CB263C1" w14:textId="3BCB1203" w:rsidR="00B72A92" w:rsidRDefault="00B72A92" w:rsidP="000E5165">
      <w:r>
        <w:t>Two years later, he pitched the Americans—soon to be renamed the Red Sox—into the first-ever World Series, winning two games in Boston’s victory over the Pittsburgh Pirates. In 1904, he added to his legend, throwing the first perfect game in AL history over the Philadelphia Athletics.</w:t>
      </w:r>
    </w:p>
    <w:p w14:paraId="72EAFBCE" w14:textId="77777777" w:rsidR="00B72A92" w:rsidRDefault="00B72A92" w:rsidP="000E5165"/>
    <w:p w14:paraId="20E28022" w14:textId="2F32F511" w:rsidR="00AC30CC" w:rsidRDefault="00B72A92">
      <w:pPr>
        <w:rPr>
          <w:b/>
          <w:u w:val="single"/>
        </w:rPr>
      </w:pPr>
      <w:r>
        <w:t>Young retired after the 1911 season and was inducted into the Baseball Hall of Fame in 1937. Every year, the top pitcher in both the National League and the American League receives the Cy Young Award, based on balloting by the Baseball Writers of America.</w:t>
      </w:r>
    </w:p>
    <w:p w14:paraId="2C5A6947" w14:textId="77777777" w:rsidR="00AC30CC" w:rsidRDefault="00AC30CC">
      <w:pPr>
        <w:rPr>
          <w:b/>
          <w:u w:val="single"/>
        </w:rPr>
      </w:pPr>
    </w:p>
    <w:p w14:paraId="238582DD" w14:textId="77777777" w:rsidR="00E36D98" w:rsidRDefault="00D81560" w:rsidP="00E36D98">
      <w:pPr>
        <w:rPr>
          <w:b/>
        </w:rPr>
      </w:pPr>
      <w:r>
        <w:rPr>
          <w:b/>
        </w:rPr>
        <w:t>Additional Facts</w:t>
      </w:r>
    </w:p>
    <w:p w14:paraId="50F0521C" w14:textId="77777777" w:rsidR="00B72A92" w:rsidRDefault="00B72A92" w:rsidP="00E36D98">
      <w:pPr>
        <w:rPr>
          <w:b/>
        </w:rPr>
      </w:pPr>
    </w:p>
    <w:p w14:paraId="2E8ADA35" w14:textId="248D2651" w:rsidR="00B72A92" w:rsidRPr="00B72A92" w:rsidRDefault="00B72A92" w:rsidP="00B72A92">
      <w:pPr>
        <w:pStyle w:val="ListParagraph"/>
        <w:numPr>
          <w:ilvl w:val="0"/>
          <w:numId w:val="1"/>
        </w:numPr>
        <w:rPr>
          <w:b/>
        </w:rPr>
      </w:pPr>
      <w:r>
        <w:rPr>
          <w:i/>
        </w:rPr>
        <w:t>Young’s nickname was short for Cyclone—it’s said that while in the minor leagues, Young warmed up by throwing pitches against a wooden fence, and a bystander noted that it looked as if the fence had been hit by a cyclone.</w:t>
      </w:r>
    </w:p>
    <w:p w14:paraId="5603C9B1" w14:textId="77777777" w:rsidR="00B72A92" w:rsidRPr="00B72A92" w:rsidRDefault="00B72A92" w:rsidP="00B72A92">
      <w:pPr>
        <w:rPr>
          <w:b/>
        </w:rPr>
      </w:pPr>
    </w:p>
    <w:p w14:paraId="357354E8" w14:textId="30BA5A0E" w:rsidR="00B72A92" w:rsidRPr="00B72A92" w:rsidRDefault="00B72A92" w:rsidP="00B72A92">
      <w:pPr>
        <w:pStyle w:val="ListParagraph"/>
        <w:numPr>
          <w:ilvl w:val="0"/>
          <w:numId w:val="1"/>
        </w:numPr>
        <w:rPr>
          <w:b/>
        </w:rPr>
      </w:pPr>
      <w:r>
        <w:rPr>
          <w:i/>
        </w:rPr>
        <w:t>Only one pitcher—Walter Johnson—has finished his career within 100 victories of Young’s mark. Johnson, who pitched for the Washington Senators from 1907 to 1927, had 417 wins.</w:t>
      </w:r>
    </w:p>
    <w:p w14:paraId="781D8EE5" w14:textId="77777777" w:rsidR="00B72A92" w:rsidRPr="00B72A92" w:rsidRDefault="00B72A92" w:rsidP="00B72A92">
      <w:pPr>
        <w:rPr>
          <w:b/>
        </w:rPr>
      </w:pPr>
    </w:p>
    <w:p w14:paraId="7F992200" w14:textId="1A64FF71" w:rsidR="00B72A92" w:rsidRPr="00B72A92" w:rsidRDefault="00B72A92" w:rsidP="00B72A92">
      <w:pPr>
        <w:pStyle w:val="ListParagraph"/>
        <w:numPr>
          <w:ilvl w:val="0"/>
          <w:numId w:val="1"/>
        </w:numPr>
        <w:rPr>
          <w:b/>
        </w:rPr>
      </w:pPr>
      <w:r>
        <w:rPr>
          <w:i/>
        </w:rPr>
        <w:t xml:space="preserve">The Boston Americans went by several different names in the early twentieth century, including the </w:t>
      </w:r>
      <w:proofErr w:type="spellStart"/>
      <w:r>
        <w:rPr>
          <w:i/>
        </w:rPr>
        <w:t>Somersets</w:t>
      </w:r>
      <w:proofErr w:type="spellEnd"/>
      <w:r>
        <w:rPr>
          <w:i/>
        </w:rPr>
        <w:t xml:space="preserve"> and the Pilgrims, before finally settling on the Red Sox in 1907.</w:t>
      </w:r>
    </w:p>
    <w:p w14:paraId="2FA864B3" w14:textId="77777777" w:rsidR="00B72A92" w:rsidRPr="00B72A92" w:rsidRDefault="00B72A92" w:rsidP="00B72A92">
      <w:pPr>
        <w:rPr>
          <w:b/>
        </w:rPr>
      </w:pPr>
    </w:p>
    <w:p w14:paraId="3B4D2A85" w14:textId="1F3F96EA" w:rsidR="00B72A92" w:rsidRPr="00B72A92" w:rsidRDefault="00B72A92" w:rsidP="00B72A92">
      <w:pPr>
        <w:pStyle w:val="ListParagraph"/>
        <w:numPr>
          <w:ilvl w:val="0"/>
          <w:numId w:val="1"/>
        </w:numPr>
        <w:rPr>
          <w:b/>
        </w:rPr>
      </w:pPr>
      <w:r>
        <w:rPr>
          <w:i/>
        </w:rPr>
        <w:t>Young is the only major league pitcher to record no-hitters in both the nineteenth and twentieth centuries (in 1897 against the Cincinnati Reds and his 1904 perfect game).</w:t>
      </w:r>
    </w:p>
    <w:p w14:paraId="658D5896" w14:textId="77777777" w:rsidR="00B72A92" w:rsidRPr="00B72A92" w:rsidRDefault="00B72A92" w:rsidP="00B72A92">
      <w:pPr>
        <w:rPr>
          <w:b/>
        </w:rPr>
      </w:pPr>
    </w:p>
    <w:p w14:paraId="2B0CCF30" w14:textId="5CEED524" w:rsidR="00AC30CC" w:rsidRPr="00B72A92" w:rsidRDefault="00B72A92" w:rsidP="0046062D">
      <w:pPr>
        <w:pStyle w:val="ListParagraph"/>
        <w:numPr>
          <w:ilvl w:val="0"/>
          <w:numId w:val="1"/>
        </w:numPr>
        <w:rPr>
          <w:b/>
          <w:u w:val="single"/>
        </w:rPr>
      </w:pPr>
      <w:r w:rsidRPr="00B72A92">
        <w:rPr>
          <w:i/>
        </w:rPr>
        <w:t>Young played for the Cleveland Spiders (1890-1898), St. Louis Perfectos/Cardinals (1899-1900), Boston Americans/</w:t>
      </w:r>
      <w:proofErr w:type="spellStart"/>
      <w:r w:rsidRPr="00B72A92">
        <w:rPr>
          <w:i/>
        </w:rPr>
        <w:t>Somersets</w:t>
      </w:r>
      <w:proofErr w:type="spellEnd"/>
      <w:r w:rsidRPr="00B72A92">
        <w:rPr>
          <w:i/>
        </w:rPr>
        <w:t>/Pilgrims/Red Sox (1901-1908), and Boston Braves (1911).</w:t>
      </w:r>
      <w:bookmarkStart w:id="0" w:name="_GoBack"/>
      <w:bookmarkEnd w:id="0"/>
    </w:p>
    <w:p w14:paraId="25752FD1" w14:textId="77777777" w:rsidR="00AC30CC" w:rsidRDefault="00AC30CC">
      <w:pPr>
        <w:rPr>
          <w:b/>
          <w:u w:val="single"/>
        </w:rPr>
      </w:pPr>
    </w:p>
    <w:p w14:paraId="1BB8346D"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04C008BA" w14:textId="77777777" w:rsidR="00076636" w:rsidRDefault="00076636" w:rsidP="00076636"/>
    <w:p w14:paraId="561B73DA"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3F78D6"/>
    <w:multiLevelType w:val="hybridMultilevel"/>
    <w:tmpl w:val="B32AC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6AF"/>
    <w:rsid w:val="00076636"/>
    <w:rsid w:val="000E5165"/>
    <w:rsid w:val="0060575B"/>
    <w:rsid w:val="00637624"/>
    <w:rsid w:val="006A5E5A"/>
    <w:rsid w:val="00792E69"/>
    <w:rsid w:val="00944480"/>
    <w:rsid w:val="00AC30CC"/>
    <w:rsid w:val="00B72A92"/>
    <w:rsid w:val="00D81560"/>
    <w:rsid w:val="00E251AC"/>
    <w:rsid w:val="00E36D98"/>
    <w:rsid w:val="00EE26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1DEF7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19</TotalTime>
  <Pages>1</Pages>
  <Words>443</Words>
  <Characters>2528</Characters>
  <Application>Microsoft Macintosh Word</Application>
  <DocSecurity>0</DocSecurity>
  <Lines>21</Lines>
  <Paragraphs>5</Paragraphs>
  <ScaleCrop>false</ScaleCrop>
  <Company>New York City Department of Education</Company>
  <LinksUpToDate>false</LinksUpToDate>
  <CharactersWithSpaces>2966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2016-10-19T15:04:00Z</dcterms:created>
  <dcterms:modified xsi:type="dcterms:W3CDTF">2016-10-19T17:28:00Z</dcterms:modified>
</cp:coreProperties>
</file>