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62A4F3D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1170F">
        <w:rPr>
          <w:b/>
          <w:i/>
        </w:rPr>
        <w:t>Proviso</w:t>
      </w:r>
      <w:r w:rsidR="0041170F">
        <w:rPr>
          <w:b/>
        </w:rPr>
        <w:t xml:space="preserve"> (noun)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D288DF9" w14:textId="77777777" w:rsidR="0041170F" w:rsidRDefault="0041170F" w:rsidP="00F24EDE"/>
    <w:p w14:paraId="47DB71FB" w14:textId="3DBB4AFF" w:rsidR="0041170F" w:rsidRPr="0041170F" w:rsidRDefault="0041170F" w:rsidP="0041170F">
      <w:pPr>
        <w:pStyle w:val="ListParagraph"/>
        <w:numPr>
          <w:ilvl w:val="0"/>
          <w:numId w:val="1"/>
        </w:numPr>
        <w:rPr>
          <w:b/>
        </w:rPr>
      </w:pPr>
      <w:r>
        <w:t xml:space="preserve">*** agreed to help *** little brother do his homework with the </w:t>
      </w:r>
      <w:r w:rsidRPr="00806111">
        <w:rPr>
          <w:i/>
        </w:rPr>
        <w:t>proviso</w:t>
      </w:r>
      <w:r>
        <w:t xml:space="preserve"> that he pay attention.</w:t>
      </w:r>
    </w:p>
    <w:p w14:paraId="5AD87988" w14:textId="029E9C4F" w:rsidR="0041170F" w:rsidRPr="0041170F" w:rsidRDefault="0041170F" w:rsidP="0041170F">
      <w:pPr>
        <w:pStyle w:val="ListParagraph"/>
        <w:numPr>
          <w:ilvl w:val="0"/>
          <w:numId w:val="1"/>
        </w:numPr>
        <w:rPr>
          <w:b/>
        </w:rPr>
      </w:pPr>
      <w:r>
        <w:t xml:space="preserve">Many teachers will allow students to make up work with the </w:t>
      </w:r>
      <w:r w:rsidRPr="00806111">
        <w:rPr>
          <w:i/>
        </w:rPr>
        <w:t>proviso</w:t>
      </w:r>
      <w:r>
        <w:t xml:space="preserve"> that they meet a deadline.</w:t>
      </w:r>
    </w:p>
    <w:p w14:paraId="5538E463" w14:textId="243C61DE" w:rsidR="0041170F" w:rsidRPr="0041170F" w:rsidRDefault="0041170F" w:rsidP="0041170F">
      <w:pPr>
        <w:pStyle w:val="ListParagraph"/>
        <w:numPr>
          <w:ilvl w:val="0"/>
          <w:numId w:val="1"/>
        </w:numPr>
        <w:rPr>
          <w:b/>
        </w:rPr>
      </w:pPr>
      <w:r>
        <w:t xml:space="preserve">**** accepted a job at the law firm with one </w:t>
      </w:r>
      <w:r w:rsidRPr="00806111">
        <w:rPr>
          <w:i/>
        </w:rPr>
        <w:t>proviso</w:t>
      </w:r>
      <w:r>
        <w:t>: *** must be allowed to take *** birthday off.</w:t>
      </w:r>
    </w:p>
    <w:p w14:paraId="19DF3D39" w14:textId="3485B771" w:rsidR="0041170F" w:rsidRPr="0041170F" w:rsidRDefault="0041170F" w:rsidP="0041170F">
      <w:pPr>
        <w:pStyle w:val="ListParagraph"/>
        <w:numPr>
          <w:ilvl w:val="0"/>
          <w:numId w:val="1"/>
        </w:numPr>
        <w:rPr>
          <w:b/>
        </w:rPr>
      </w:pPr>
      <w:r>
        <w:t xml:space="preserve">****’s mother allowed *** to have a birthday party on the </w:t>
      </w:r>
      <w:r w:rsidRPr="00806111">
        <w:rPr>
          <w:i/>
        </w:rPr>
        <w:t xml:space="preserve">proviso </w:t>
      </w:r>
      <w:r>
        <w:t>that it ended at 10:00 P.M.</w:t>
      </w:r>
    </w:p>
    <w:p w14:paraId="0670E820" w14:textId="4B977CCE" w:rsidR="0041170F" w:rsidRPr="0041170F" w:rsidRDefault="0041170F" w:rsidP="0041170F">
      <w:pPr>
        <w:pStyle w:val="ListParagraph"/>
        <w:numPr>
          <w:ilvl w:val="0"/>
          <w:numId w:val="1"/>
        </w:numPr>
        <w:rPr>
          <w:b/>
        </w:rPr>
      </w:pPr>
      <w:r>
        <w:t xml:space="preserve">**** agreed to **** teacher’s </w:t>
      </w:r>
      <w:bookmarkStart w:id="54" w:name="_GoBack"/>
      <w:r w:rsidRPr="00806111">
        <w:rPr>
          <w:i/>
        </w:rPr>
        <w:t>proviso</w:t>
      </w:r>
      <w:bookmarkEnd w:id="54"/>
      <w:r>
        <w:t xml:space="preserve"> that *** can pass *** history class if *** completes a research paper.</w:t>
      </w:r>
    </w:p>
    <w:p w14:paraId="0C55291E" w14:textId="77777777" w:rsidR="00F24EDE" w:rsidRDefault="00F24EDE" w:rsidP="00F24EDE"/>
    <w:p w14:paraId="3A17296F" w14:textId="758AE964" w:rsidR="00B577EA" w:rsidRPr="006B45BA" w:rsidRDefault="0041170F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proviso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605554"/>
    <w:multiLevelType w:val="hybridMultilevel"/>
    <w:tmpl w:val="6F50CC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20"/>
    <w:rsid w:val="00410E3E"/>
    <w:rsid w:val="0041170F"/>
    <w:rsid w:val="005A5A20"/>
    <w:rsid w:val="006B45BA"/>
    <w:rsid w:val="00806111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7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6</TotalTime>
  <Pages>1</Pages>
  <Words>144</Words>
  <Characters>821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2016-08-31T18:08:00Z</dcterms:modified>
</cp:coreProperties>
</file>