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9B4D92" w14:textId="77777777" w:rsidR="00B577EA" w:rsidRDefault="00C40ECE" w:rsidP="00C40ECE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Mercantilism Text</w:t>
      </w:r>
    </w:p>
    <w:p w14:paraId="39FBB7B3" w14:textId="77777777" w:rsidR="00C40ECE" w:rsidRDefault="00C40ECE" w:rsidP="00C40ECE">
      <w:pPr>
        <w:jc w:val="center"/>
        <w:rPr>
          <w:rFonts w:ascii="Times New Roman" w:hAnsi="Times New Roman" w:cs="Times New Roman"/>
          <w:b/>
          <w:u w:val="single"/>
        </w:rPr>
      </w:pPr>
    </w:p>
    <w:p w14:paraId="08C329D1" w14:textId="259CD3E6" w:rsidR="00C40ECE" w:rsidRDefault="00C40ECE" w:rsidP="00C40E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Let’s say I came over to your house, walked in, went into your kitchen, and opened your cupboards and refrigerator. I help</w:t>
      </w:r>
      <w:r w:rsidR="008344C8">
        <w:rPr>
          <w:rFonts w:ascii="Times New Roman" w:hAnsi="Times New Roman" w:cs="Times New Roman"/>
        </w:rPr>
        <w:t>ed</w:t>
      </w:r>
      <w:r>
        <w:rPr>
          <w:rFonts w:ascii="Times New Roman" w:hAnsi="Times New Roman" w:cs="Times New Roman"/>
        </w:rPr>
        <w:t xml:space="preserve"> myself to flower, baking powder, vanilla extract, butter, eggs, chocolate chips, and walnuts. </w:t>
      </w:r>
    </w:p>
    <w:p w14:paraId="4227FDF5" w14:textId="77777777" w:rsidR="00C40ECE" w:rsidRDefault="00C40ECE" w:rsidP="00C40ECE">
      <w:pPr>
        <w:rPr>
          <w:rFonts w:ascii="Times New Roman" w:hAnsi="Times New Roman" w:cs="Times New Roman"/>
        </w:rPr>
      </w:pPr>
    </w:p>
    <w:p w14:paraId="13468157" w14:textId="77777777" w:rsidR="00C40ECE" w:rsidRDefault="00C40ECE" w:rsidP="00C40E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(What am I going to use these items to do?)</w:t>
      </w:r>
    </w:p>
    <w:p w14:paraId="12DC9836" w14:textId="77777777" w:rsidR="00C40ECE" w:rsidRDefault="00C40ECE" w:rsidP="00C40ECE">
      <w:pPr>
        <w:rPr>
          <w:rFonts w:ascii="Times New Roman" w:hAnsi="Times New Roman" w:cs="Times New Roman"/>
        </w:rPr>
      </w:pPr>
    </w:p>
    <w:p w14:paraId="33C80C89" w14:textId="1371BA47" w:rsidR="00C40ECE" w:rsidRDefault="008344C8" w:rsidP="00C40E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Then I left. Some</w:t>
      </w:r>
      <w:r w:rsidR="00C40ECE">
        <w:rPr>
          <w:rFonts w:ascii="Times New Roman" w:hAnsi="Times New Roman" w:cs="Times New Roman"/>
        </w:rPr>
        <w:t>time later, I return</w:t>
      </w:r>
      <w:r>
        <w:rPr>
          <w:rFonts w:ascii="Times New Roman" w:hAnsi="Times New Roman" w:cs="Times New Roman"/>
        </w:rPr>
        <w:t>ed</w:t>
      </w:r>
      <w:r w:rsidR="00C40ECE">
        <w:rPr>
          <w:rFonts w:ascii="Times New Roman" w:hAnsi="Times New Roman" w:cs="Times New Roman"/>
        </w:rPr>
        <w:t xml:space="preserve"> with a batch of chocolate chip cookies and offer</w:t>
      </w:r>
      <w:r>
        <w:rPr>
          <w:rFonts w:ascii="Times New Roman" w:hAnsi="Times New Roman" w:cs="Times New Roman"/>
        </w:rPr>
        <w:t>ed</w:t>
      </w:r>
      <w:r w:rsidR="00C40ECE">
        <w:rPr>
          <w:rFonts w:ascii="Times New Roman" w:hAnsi="Times New Roman" w:cs="Times New Roman"/>
        </w:rPr>
        <w:t xml:space="preserve"> to sell them to you. What would you say?</w:t>
      </w:r>
    </w:p>
    <w:p w14:paraId="1C95B119" w14:textId="77777777" w:rsidR="00C40ECE" w:rsidRDefault="00C40ECE" w:rsidP="00C40ECE">
      <w:pPr>
        <w:rPr>
          <w:rFonts w:ascii="Times New Roman" w:hAnsi="Times New Roman" w:cs="Times New Roman"/>
        </w:rPr>
      </w:pPr>
    </w:p>
    <w:p w14:paraId="35B7D0F1" w14:textId="37E72359" w:rsidR="00C40ECE" w:rsidRDefault="00C40ECE" w:rsidP="00C40E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you say “No, I won’t buy your cookies because you made them from ingredients you took from me, but for which you didn’t pay me.” Fair enough, but what if I then tell you that you cannot buy chocolate chip cookie</w:t>
      </w:r>
      <w:r w:rsidR="008344C8">
        <w:rPr>
          <w:rFonts w:ascii="Times New Roman" w:hAnsi="Times New Roman" w:cs="Times New Roman"/>
        </w:rPr>
        <w:t>s from anyone else—only from me.</w:t>
      </w:r>
      <w:r>
        <w:rPr>
          <w:rFonts w:ascii="Times New Roman" w:hAnsi="Times New Roman" w:cs="Times New Roman"/>
        </w:rPr>
        <w:t xml:space="preserve"> Moreov</w:t>
      </w:r>
      <w:r w:rsidR="008344C8">
        <w:rPr>
          <w:rFonts w:ascii="Times New Roman" w:hAnsi="Times New Roman" w:cs="Times New Roman"/>
        </w:rPr>
        <w:t>er, I tell you that from now on</w:t>
      </w:r>
      <w:r>
        <w:rPr>
          <w:rFonts w:ascii="Times New Roman" w:hAnsi="Times New Roman" w:cs="Times New Roman"/>
        </w:rPr>
        <w:t xml:space="preserve"> you will supply me, and only me, with ingredients for chocolate chip cookies at a price I name. You won’t be able to </w:t>
      </w:r>
      <w:r w:rsidRPr="000E1AFC">
        <w:rPr>
          <w:rFonts w:ascii="Times New Roman" w:hAnsi="Times New Roman" w:cs="Times New Roman"/>
          <w:i/>
        </w:rPr>
        <w:t>sell</w:t>
      </w:r>
      <w:r>
        <w:rPr>
          <w:rFonts w:ascii="Times New Roman" w:hAnsi="Times New Roman" w:cs="Times New Roman"/>
        </w:rPr>
        <w:t xml:space="preserve"> your chocol</w:t>
      </w:r>
      <w:r w:rsidR="000E1AFC">
        <w:rPr>
          <w:rFonts w:ascii="Times New Roman" w:hAnsi="Times New Roman" w:cs="Times New Roman"/>
        </w:rPr>
        <w:t>ate chip cookie ingredients</w:t>
      </w:r>
      <w:r w:rsidR="000E1AFC" w:rsidRPr="000E1AFC">
        <w:rPr>
          <w:rFonts w:ascii="Times New Roman" w:hAnsi="Times New Roman" w:cs="Times New Roman"/>
          <w:i/>
        </w:rPr>
        <w:t xml:space="preserve"> to</w:t>
      </w:r>
      <w:r w:rsidR="000E1AFC">
        <w:rPr>
          <w:rFonts w:ascii="Times New Roman" w:hAnsi="Times New Roman" w:cs="Times New Roman"/>
        </w:rPr>
        <w:t xml:space="preserve"> anyone else, and you won’t be able to </w:t>
      </w:r>
      <w:r w:rsidR="000E1AFC" w:rsidRPr="000E1AFC">
        <w:rPr>
          <w:rFonts w:ascii="Times New Roman" w:hAnsi="Times New Roman" w:cs="Times New Roman"/>
          <w:i/>
        </w:rPr>
        <w:t>buy</w:t>
      </w:r>
      <w:r w:rsidR="000E1AFC">
        <w:rPr>
          <w:rFonts w:ascii="Times New Roman" w:hAnsi="Times New Roman" w:cs="Times New Roman"/>
        </w:rPr>
        <w:t xml:space="preserve"> chocolate chip cookies </w:t>
      </w:r>
      <w:r w:rsidR="000E1AFC" w:rsidRPr="000E1AFC">
        <w:rPr>
          <w:rFonts w:ascii="Times New Roman" w:hAnsi="Times New Roman" w:cs="Times New Roman"/>
          <w:i/>
        </w:rPr>
        <w:t>from</w:t>
      </w:r>
      <w:r w:rsidR="000E1AFC">
        <w:rPr>
          <w:rFonts w:ascii="Times New Roman" w:hAnsi="Times New Roman" w:cs="Times New Roman"/>
        </w:rPr>
        <w:t xml:space="preserve"> anyone else.</w:t>
      </w:r>
      <w:r w:rsidR="00A67A22">
        <w:rPr>
          <w:rFonts w:ascii="Times New Roman" w:hAnsi="Times New Roman" w:cs="Times New Roman"/>
        </w:rPr>
        <w:t xml:space="preserve"> Any chocolate chip cookie ingredients you produce </w:t>
      </w:r>
      <w:r w:rsidR="00A67A22" w:rsidRPr="00A67A22">
        <w:rPr>
          <w:rFonts w:ascii="Times New Roman" w:hAnsi="Times New Roman" w:cs="Times New Roman"/>
          <w:i/>
        </w:rPr>
        <w:t>must</w:t>
      </w:r>
      <w:r w:rsidR="00A67A22">
        <w:rPr>
          <w:rFonts w:ascii="Times New Roman" w:hAnsi="Times New Roman" w:cs="Times New Roman"/>
        </w:rPr>
        <w:t xml:space="preserve"> be sold to me; if you use your chocolate chip cookie ingredients to make cookies, I will place a heavy tariff (tax) upon them. It will cost you so much in taxes to produce your own cookies that it will be much, much cheaper to buy them from me.</w:t>
      </w:r>
    </w:p>
    <w:p w14:paraId="24A29978" w14:textId="77777777" w:rsidR="000E1AFC" w:rsidRDefault="000E1AFC" w:rsidP="00C40ECE">
      <w:pPr>
        <w:rPr>
          <w:rFonts w:ascii="Times New Roman" w:hAnsi="Times New Roman" w:cs="Times New Roman"/>
        </w:rPr>
      </w:pPr>
    </w:p>
    <w:p w14:paraId="0CE65947" w14:textId="3355F8AE" w:rsidR="000E1AFC" w:rsidRDefault="000E1AFC" w:rsidP="00C40E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So, as far as you</w:t>
      </w:r>
      <w:r w:rsidR="008344C8">
        <w:rPr>
          <w:rFonts w:ascii="Times New Roman" w:hAnsi="Times New Roman" w:cs="Times New Roman"/>
        </w:rPr>
        <w:t>’</w:t>
      </w:r>
      <w:bookmarkStart w:id="0" w:name="_GoBack"/>
      <w:bookmarkEnd w:id="0"/>
      <w:r>
        <w:rPr>
          <w:rFonts w:ascii="Times New Roman" w:hAnsi="Times New Roman" w:cs="Times New Roman"/>
        </w:rPr>
        <w:t>r</w:t>
      </w:r>
      <w:r w:rsidR="008344C8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concerned, I’m your only buyer of chocolate chip cookie ingredients, and your only seller of chocolate chip cookies.</w:t>
      </w:r>
    </w:p>
    <w:p w14:paraId="5CC334D2" w14:textId="77777777" w:rsidR="000E1AFC" w:rsidRDefault="000E1AFC" w:rsidP="00C40ECE">
      <w:pPr>
        <w:rPr>
          <w:rFonts w:ascii="Times New Roman" w:hAnsi="Times New Roman" w:cs="Times New Roman"/>
        </w:rPr>
      </w:pPr>
    </w:p>
    <w:p w14:paraId="0FC2FAC8" w14:textId="77777777" w:rsidR="000E1AFC" w:rsidRDefault="000E1AFC" w:rsidP="00C40E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would you say to me? How would you react to this? Are you going to give up eating chocolate chip cookies? </w:t>
      </w:r>
    </w:p>
    <w:p w14:paraId="2AC7ED3D" w14:textId="77777777" w:rsidR="000E1AFC" w:rsidRDefault="000E1AFC" w:rsidP="00C40ECE">
      <w:pPr>
        <w:rPr>
          <w:rFonts w:ascii="Times New Roman" w:hAnsi="Times New Roman" w:cs="Times New Roman"/>
        </w:rPr>
      </w:pPr>
    </w:p>
    <w:p w14:paraId="4E5B3203" w14:textId="66010050" w:rsidR="000E1AFC" w:rsidRDefault="000E1AFC" w:rsidP="00C40E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Because this is the way that mercantilism works: if you live in a colony, you are effectively an economic prisoner of your home or mother country.</w:t>
      </w:r>
    </w:p>
    <w:p w14:paraId="68C844B7" w14:textId="77777777" w:rsidR="000E1AFC" w:rsidRDefault="000E1AFC" w:rsidP="00C40ECE">
      <w:pPr>
        <w:rPr>
          <w:rFonts w:ascii="Times New Roman" w:hAnsi="Times New Roman" w:cs="Times New Roman"/>
        </w:rPr>
      </w:pPr>
    </w:p>
    <w:p w14:paraId="4F75E31D" w14:textId="015AF72B" w:rsidR="000E1AFC" w:rsidRPr="00C40ECE" w:rsidRDefault="000E1AFC" w:rsidP="00C40E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Now that you know this, why do you suppose the Boston Tea Party occurred?</w:t>
      </w:r>
    </w:p>
    <w:sectPr w:rsidR="000E1AFC" w:rsidRPr="00C40EC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ECE"/>
    <w:rsid w:val="000024C9"/>
    <w:rsid w:val="000E1AFC"/>
    <w:rsid w:val="00410E3E"/>
    <w:rsid w:val="00522C3E"/>
    <w:rsid w:val="006B45BA"/>
    <w:rsid w:val="007C15C6"/>
    <w:rsid w:val="008344C8"/>
    <w:rsid w:val="00A67A22"/>
    <w:rsid w:val="00C40ECE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B9901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16</TotalTime>
  <Pages>1</Pages>
  <Words>257</Words>
  <Characters>1468</Characters>
  <Application>Microsoft Macintosh Word</Application>
  <DocSecurity>0</DocSecurity>
  <Lines>12</Lines>
  <Paragraphs>3</Paragraphs>
  <ScaleCrop>false</ScaleCrop>
  <Company>Mark's Text Terminal</Company>
  <LinksUpToDate>false</LinksUpToDate>
  <CharactersWithSpaces>1722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2017-03-21T11:06:00Z</dcterms:created>
  <dcterms:modified xsi:type="dcterms:W3CDTF">2017-03-21T11:59:00Z</dcterms:modified>
</cp:coreProperties>
</file>