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3D1F2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EE03B7C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770BF">
        <w:rPr>
          <w:b/>
          <w:i/>
        </w:rPr>
        <w:t>Character</w:t>
      </w:r>
      <w:r w:rsidR="00F24EDE">
        <w:rPr>
          <w:b/>
        </w:rPr>
        <w:t xml:space="preserve"> (</w:t>
      </w:r>
      <w:r w:rsidR="002770BF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B56DF9D" w14:textId="77777777" w:rsidR="002770BF" w:rsidRDefault="002770BF" w:rsidP="00F24EDE"/>
    <w:p w14:paraId="1ECD3C2A" w14:textId="77777777" w:rsidR="002770BF" w:rsidRPr="002770BF" w:rsidRDefault="002770BF" w:rsidP="002770BF">
      <w:pPr>
        <w:pStyle w:val="ListParagraph"/>
        <w:numPr>
          <w:ilvl w:val="0"/>
          <w:numId w:val="1"/>
        </w:numPr>
        <w:rPr>
          <w:b/>
        </w:rPr>
      </w:pPr>
      <w:r>
        <w:t xml:space="preserve">Hard work and honesty are essential parts of ***’s </w:t>
      </w:r>
      <w:r w:rsidRPr="00904DAF">
        <w:rPr>
          <w:i/>
        </w:rPr>
        <w:t>character</w:t>
      </w:r>
      <w:r>
        <w:t>.</w:t>
      </w:r>
    </w:p>
    <w:p w14:paraId="4289DE97" w14:textId="77777777" w:rsidR="002770BF" w:rsidRPr="002770BF" w:rsidRDefault="002770BF" w:rsidP="002770BF">
      <w:pPr>
        <w:pStyle w:val="ListParagraph"/>
        <w:numPr>
          <w:ilvl w:val="0"/>
          <w:numId w:val="1"/>
        </w:numPr>
        <w:rPr>
          <w:b/>
        </w:rPr>
      </w:pPr>
      <w:r>
        <w:t xml:space="preserve">One </w:t>
      </w:r>
      <w:r w:rsidRPr="00904DAF">
        <w:rPr>
          <w:i/>
        </w:rPr>
        <w:t>character</w:t>
      </w:r>
      <w:r>
        <w:t xml:space="preserve"> of Apple computers and other devices is their high cost.</w:t>
      </w:r>
    </w:p>
    <w:p w14:paraId="3E2D1DB3" w14:textId="77777777" w:rsidR="002770BF" w:rsidRPr="002770BF" w:rsidRDefault="002770BF" w:rsidP="002770BF">
      <w:pPr>
        <w:pStyle w:val="ListParagraph"/>
        <w:numPr>
          <w:ilvl w:val="0"/>
          <w:numId w:val="1"/>
        </w:numPr>
        <w:rPr>
          <w:b/>
        </w:rPr>
      </w:pPr>
      <w:r>
        <w:t>****’s</w:t>
      </w:r>
      <w:r w:rsidRPr="00904DAF">
        <w:rPr>
          <w:i/>
        </w:rPr>
        <w:t xml:space="preserve"> character</w:t>
      </w:r>
      <w:r>
        <w:t xml:space="preserve"> includes generosity and a good sense of humor.</w:t>
      </w:r>
    </w:p>
    <w:p w14:paraId="63D92382" w14:textId="77777777" w:rsidR="002770BF" w:rsidRPr="002770BF" w:rsidRDefault="002770BF" w:rsidP="002770BF">
      <w:pPr>
        <w:pStyle w:val="ListParagraph"/>
        <w:numPr>
          <w:ilvl w:val="0"/>
          <w:numId w:val="1"/>
        </w:numPr>
        <w:rPr>
          <w:b/>
        </w:rPr>
      </w:pPr>
      <w:r>
        <w:t>*** recognizes that part of the</w:t>
      </w:r>
      <w:r w:rsidRPr="00904DAF">
        <w:rPr>
          <w:i/>
        </w:rPr>
        <w:t xml:space="preserve"> character</w:t>
      </w:r>
      <w:r>
        <w:t xml:space="preserve"> of *** teacher is a fierce desire to educate ****.</w:t>
      </w:r>
    </w:p>
    <w:p w14:paraId="1C341702" w14:textId="77777777" w:rsidR="002770BF" w:rsidRPr="002770BF" w:rsidRDefault="002770BF" w:rsidP="002770BF">
      <w:pPr>
        <w:pStyle w:val="ListParagraph"/>
        <w:numPr>
          <w:ilvl w:val="0"/>
          <w:numId w:val="1"/>
        </w:numPr>
        <w:rPr>
          <w:b/>
        </w:rPr>
      </w:pPr>
      <w:r>
        <w:t xml:space="preserve">*** learned in global studies class that a key </w:t>
      </w:r>
      <w:r w:rsidRPr="00904DAF">
        <w:rPr>
          <w:i/>
        </w:rPr>
        <w:t>character</w:t>
      </w:r>
      <w:r>
        <w:t xml:space="preserve"> of the European Enlightenment was a focus on scientific inquiry.</w:t>
      </w:r>
    </w:p>
    <w:p w14:paraId="156366F8" w14:textId="77777777" w:rsidR="00F24EDE" w:rsidRDefault="00F24EDE" w:rsidP="00F24EDE"/>
    <w:p w14:paraId="2171F743" w14:textId="7777777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2770BF">
        <w:rPr>
          <w:b/>
          <w:u w:val="single"/>
        </w:rPr>
        <w:t xml:space="preserve">noun </w:t>
      </w:r>
      <w:r w:rsidR="002770BF" w:rsidRPr="002770BF">
        <w:rPr>
          <w:b/>
          <w:i/>
          <w:u w:val="single"/>
        </w:rPr>
        <w:t>character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F09DEAE" w14:textId="77777777" w:rsidR="00354523" w:rsidRDefault="00354523" w:rsidP="00F24EDE">
      <w:pPr>
        <w:rPr>
          <w:u w:val="single"/>
        </w:rPr>
      </w:pPr>
    </w:p>
    <w:p w14:paraId="28B096A6" w14:textId="77777777" w:rsidR="00354523" w:rsidRDefault="00354523" w:rsidP="00F24EDE">
      <w:pPr>
        <w:rPr>
          <w:u w:val="single"/>
        </w:rPr>
      </w:pPr>
    </w:p>
    <w:p w14:paraId="19902531" w14:textId="77777777" w:rsidR="00354523" w:rsidRDefault="00354523" w:rsidP="00F24EDE">
      <w:pPr>
        <w:rPr>
          <w:u w:val="single"/>
        </w:rPr>
      </w:pPr>
    </w:p>
    <w:p w14:paraId="49EF75D5" w14:textId="77777777" w:rsidR="00354523" w:rsidRDefault="00354523" w:rsidP="00F24EDE">
      <w:pPr>
        <w:rPr>
          <w:u w:val="single"/>
        </w:rPr>
      </w:pPr>
    </w:p>
    <w:p w14:paraId="02884C97" w14:textId="77777777" w:rsidR="00354523" w:rsidRDefault="00354523" w:rsidP="00F24EDE">
      <w:pPr>
        <w:rPr>
          <w:u w:val="single"/>
        </w:rPr>
      </w:pPr>
    </w:p>
    <w:p w14:paraId="41EEF906" w14:textId="77777777" w:rsidR="00354523" w:rsidRDefault="00354523" w:rsidP="00F24EDE">
      <w:pPr>
        <w:rPr>
          <w:u w:val="single"/>
        </w:rPr>
      </w:pPr>
    </w:p>
    <w:p w14:paraId="07D42F8E" w14:textId="77777777" w:rsidR="00354523" w:rsidRDefault="00354523" w:rsidP="00F24EDE">
      <w:pPr>
        <w:rPr>
          <w:u w:val="single"/>
        </w:rPr>
      </w:pPr>
    </w:p>
    <w:p w14:paraId="723112EE" w14:textId="77777777" w:rsidR="00354523" w:rsidRDefault="00354523" w:rsidP="00F24EDE">
      <w:pPr>
        <w:rPr>
          <w:u w:val="single"/>
        </w:rPr>
      </w:pPr>
    </w:p>
    <w:p w14:paraId="5FB02514" w14:textId="77777777" w:rsidR="00354523" w:rsidRDefault="00354523" w:rsidP="00F24EDE">
      <w:pPr>
        <w:rPr>
          <w:u w:val="single"/>
        </w:rPr>
      </w:pPr>
    </w:p>
    <w:p w14:paraId="038B4A69" w14:textId="77777777" w:rsidR="00354523" w:rsidRDefault="00354523" w:rsidP="00F24EDE">
      <w:pPr>
        <w:rPr>
          <w:u w:val="single"/>
        </w:rPr>
      </w:pPr>
    </w:p>
    <w:p w14:paraId="11B23EF7" w14:textId="77777777" w:rsidR="00354523" w:rsidRDefault="00354523" w:rsidP="00F24EDE">
      <w:pPr>
        <w:rPr>
          <w:u w:val="single"/>
        </w:rPr>
      </w:pPr>
    </w:p>
    <w:p w14:paraId="7E2652A2" w14:textId="77777777" w:rsidR="00354523" w:rsidRDefault="00354523" w:rsidP="00F24EDE">
      <w:pPr>
        <w:rPr>
          <w:u w:val="single"/>
        </w:rPr>
      </w:pPr>
    </w:p>
    <w:p w14:paraId="1F3D06F1" w14:textId="77777777" w:rsidR="00354523" w:rsidRDefault="00354523" w:rsidP="00F24EDE">
      <w:pPr>
        <w:rPr>
          <w:u w:val="single"/>
        </w:rPr>
      </w:pPr>
    </w:p>
    <w:p w14:paraId="03400939" w14:textId="77777777" w:rsidR="00354523" w:rsidRDefault="00354523" w:rsidP="00F24EDE">
      <w:pPr>
        <w:rPr>
          <w:u w:val="single"/>
        </w:rPr>
      </w:pPr>
    </w:p>
    <w:p w14:paraId="4AAE6FA0" w14:textId="77777777" w:rsidR="00354523" w:rsidRDefault="00354523" w:rsidP="00F24EDE">
      <w:pPr>
        <w:rPr>
          <w:u w:val="single"/>
        </w:rPr>
      </w:pPr>
    </w:p>
    <w:p w14:paraId="20FD3581" w14:textId="77777777" w:rsidR="00354523" w:rsidRDefault="00354523" w:rsidP="00F24EDE">
      <w:pPr>
        <w:rPr>
          <w:u w:val="single"/>
        </w:rPr>
      </w:pPr>
    </w:p>
    <w:p w14:paraId="2CFA6151" w14:textId="77777777" w:rsidR="00354523" w:rsidRDefault="00354523" w:rsidP="00F24EDE">
      <w:pPr>
        <w:rPr>
          <w:u w:val="single"/>
        </w:rPr>
      </w:pPr>
    </w:p>
    <w:p w14:paraId="1C7436E5" w14:textId="77777777" w:rsidR="00354523" w:rsidRDefault="00354523" w:rsidP="00F24EDE">
      <w:pPr>
        <w:rPr>
          <w:u w:val="single"/>
        </w:rPr>
      </w:pPr>
    </w:p>
    <w:p w14:paraId="316ABA32" w14:textId="77777777" w:rsidR="00354523" w:rsidRDefault="00354523" w:rsidP="00F24EDE">
      <w:pPr>
        <w:rPr>
          <w:u w:val="single"/>
        </w:rPr>
      </w:pPr>
    </w:p>
    <w:p w14:paraId="6675E32F" w14:textId="77777777" w:rsidR="00354523" w:rsidRDefault="00354523" w:rsidP="00F24EDE">
      <w:pPr>
        <w:rPr>
          <w:u w:val="single"/>
        </w:rPr>
      </w:pPr>
    </w:p>
    <w:p w14:paraId="539965CE" w14:textId="77777777" w:rsidR="00354523" w:rsidRDefault="00354523" w:rsidP="00F24EDE">
      <w:pPr>
        <w:rPr>
          <w:u w:val="single"/>
        </w:rPr>
      </w:pPr>
    </w:p>
    <w:p w14:paraId="3EE3609C" w14:textId="77777777" w:rsidR="00354523" w:rsidRDefault="00354523" w:rsidP="00F24EDE">
      <w:pPr>
        <w:rPr>
          <w:u w:val="single"/>
        </w:rPr>
      </w:pPr>
    </w:p>
    <w:p w14:paraId="33FE132B" w14:textId="77777777" w:rsidR="00354523" w:rsidRDefault="00354523" w:rsidP="00F24EDE">
      <w:pPr>
        <w:rPr>
          <w:u w:val="single"/>
        </w:rPr>
      </w:pPr>
    </w:p>
    <w:p w14:paraId="353231F0" w14:textId="77777777" w:rsidR="00354523" w:rsidRDefault="00354523" w:rsidP="00F24EDE">
      <w:pPr>
        <w:rPr>
          <w:u w:val="single"/>
        </w:rPr>
      </w:pPr>
    </w:p>
    <w:p w14:paraId="61B28B71" w14:textId="77777777" w:rsidR="00354523" w:rsidRDefault="00354523" w:rsidP="00F24EDE">
      <w:pPr>
        <w:rPr>
          <w:u w:val="single"/>
        </w:rPr>
      </w:pPr>
    </w:p>
    <w:p w14:paraId="199C644A" w14:textId="77777777" w:rsidR="00354523" w:rsidRDefault="00354523" w:rsidP="00F24EDE">
      <w:pPr>
        <w:rPr>
          <w:u w:val="single"/>
        </w:rPr>
      </w:pPr>
    </w:p>
    <w:p w14:paraId="1FC0367D" w14:textId="77777777" w:rsidR="00354523" w:rsidRDefault="00354523" w:rsidP="00F24EDE">
      <w:pPr>
        <w:rPr>
          <w:u w:val="single"/>
        </w:rPr>
      </w:pPr>
    </w:p>
    <w:p w14:paraId="2BF71774" w14:textId="77777777" w:rsidR="00354523" w:rsidRDefault="00354523" w:rsidP="00F24EDE">
      <w:pPr>
        <w:rPr>
          <w:u w:val="single"/>
        </w:rPr>
      </w:pPr>
    </w:p>
    <w:p w14:paraId="414B7FE7" w14:textId="77777777" w:rsidR="00354523" w:rsidRDefault="00354523" w:rsidP="00F24EDE">
      <w:pPr>
        <w:rPr>
          <w:u w:val="single"/>
        </w:rPr>
      </w:pPr>
    </w:p>
    <w:p w14:paraId="087694B1" w14:textId="77777777" w:rsidR="00354523" w:rsidRDefault="00354523" w:rsidP="00F24EDE">
      <w:pPr>
        <w:rPr>
          <w:u w:val="single"/>
        </w:rPr>
      </w:pPr>
    </w:p>
    <w:p w14:paraId="483300A0" w14:textId="77777777" w:rsidR="00354523" w:rsidRDefault="00354523" w:rsidP="00F24EDE">
      <w:pPr>
        <w:rPr>
          <w:u w:val="single"/>
        </w:rPr>
      </w:pPr>
    </w:p>
    <w:p w14:paraId="67ABC80C" w14:textId="77777777" w:rsidR="00354523" w:rsidRDefault="00354523" w:rsidP="00F24EDE">
      <w:pPr>
        <w:rPr>
          <w:u w:val="single"/>
        </w:rPr>
      </w:pPr>
    </w:p>
    <w:p w14:paraId="442670F7" w14:textId="77777777" w:rsidR="00354523" w:rsidRDefault="00354523" w:rsidP="00F24EDE">
      <w:pPr>
        <w:rPr>
          <w:u w:val="single"/>
        </w:rPr>
      </w:pPr>
    </w:p>
    <w:p w14:paraId="11C89032" w14:textId="77777777" w:rsidR="00354523" w:rsidRDefault="00354523" w:rsidP="00F24EDE">
      <w:pPr>
        <w:rPr>
          <w:u w:val="single"/>
        </w:rPr>
      </w:pPr>
    </w:p>
    <w:p w14:paraId="5650872F" w14:textId="77777777" w:rsidR="00354523" w:rsidRDefault="00354523" w:rsidP="00F24EDE">
      <w:pPr>
        <w:rPr>
          <w:u w:val="single"/>
        </w:rPr>
      </w:pPr>
    </w:p>
    <w:p w14:paraId="5877068C" w14:textId="77777777" w:rsidR="00354523" w:rsidRPr="009E1B18" w:rsidRDefault="00354523" w:rsidP="0035452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94312CE" w14:textId="77777777" w:rsidR="00354523" w:rsidRDefault="00354523" w:rsidP="00354523">
      <w:r>
        <w:rPr>
          <w:b/>
        </w:rPr>
        <w:t xml:space="preserve">Focus on One Word Worksheet: </w:t>
      </w:r>
      <w:r>
        <w:rPr>
          <w:b/>
          <w:i/>
        </w:rPr>
        <w:t xml:space="preserve">Characteristic </w:t>
      </w:r>
      <w:r>
        <w:rPr>
          <w:b/>
        </w:rPr>
        <w:t xml:space="preserve">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D3562E5" w14:textId="77777777" w:rsidR="00354523" w:rsidRDefault="00354523" w:rsidP="00354523"/>
    <w:p w14:paraId="141FC0EA" w14:textId="77777777" w:rsidR="00354523" w:rsidRPr="00C6305D" w:rsidRDefault="00354523" w:rsidP="00354523">
      <w:pPr>
        <w:pStyle w:val="ListParagraph"/>
        <w:numPr>
          <w:ilvl w:val="0"/>
          <w:numId w:val="2"/>
        </w:numPr>
        <w:rPr>
          <w:b/>
        </w:rPr>
      </w:pPr>
      <w:r>
        <w:t xml:space="preserve">One common </w:t>
      </w:r>
      <w:r w:rsidRPr="00C6305D">
        <w:rPr>
          <w:i/>
        </w:rPr>
        <w:t>characteristic</w:t>
      </w:r>
      <w:r>
        <w:t xml:space="preserve"> of the Italian, Spanish, Portuguese, and French languages is their origin in Latin.</w:t>
      </w:r>
    </w:p>
    <w:p w14:paraId="21387CB1" w14:textId="77777777" w:rsidR="00354523" w:rsidRPr="00C6305D" w:rsidRDefault="00354523" w:rsidP="00354523">
      <w:pPr>
        <w:pStyle w:val="ListParagraph"/>
        <w:numPr>
          <w:ilvl w:val="0"/>
          <w:numId w:val="2"/>
        </w:numPr>
        <w:rPr>
          <w:b/>
        </w:rPr>
      </w:pPr>
      <w:r>
        <w:t xml:space="preserve">****’s love of video games is </w:t>
      </w:r>
      <w:r w:rsidRPr="00C6305D">
        <w:rPr>
          <w:i/>
        </w:rPr>
        <w:t>characteristic</w:t>
      </w:r>
      <w:r>
        <w:rPr>
          <w:i/>
        </w:rPr>
        <w:t xml:space="preserve"> </w:t>
      </w:r>
      <w:r>
        <w:t>of young people *** age.</w:t>
      </w:r>
    </w:p>
    <w:p w14:paraId="0F14682C" w14:textId="77777777" w:rsidR="00354523" w:rsidRPr="00C6305D" w:rsidRDefault="00354523" w:rsidP="00354523">
      <w:pPr>
        <w:pStyle w:val="ListParagraph"/>
        <w:numPr>
          <w:ilvl w:val="0"/>
          <w:numId w:val="2"/>
        </w:numPr>
        <w:rPr>
          <w:b/>
        </w:rPr>
      </w:pPr>
      <w:r>
        <w:t xml:space="preserve">The lack of windows remains an unfortunate </w:t>
      </w:r>
      <w:r w:rsidRPr="00C6305D">
        <w:rPr>
          <w:i/>
        </w:rPr>
        <w:t>characteristic</w:t>
      </w:r>
      <w:r>
        <w:t xml:space="preserve"> of the High School of Economics &amp; Finance.</w:t>
      </w:r>
    </w:p>
    <w:p w14:paraId="1CED199B" w14:textId="77777777" w:rsidR="00354523" w:rsidRPr="00C6305D" w:rsidRDefault="00354523" w:rsidP="00354523">
      <w:pPr>
        <w:pStyle w:val="ListParagraph"/>
        <w:numPr>
          <w:ilvl w:val="0"/>
          <w:numId w:val="2"/>
        </w:numPr>
        <w:rPr>
          <w:b/>
        </w:rPr>
      </w:pPr>
      <w:r>
        <w:t>*** thinks one characteristic of most teachers is their big mouths.</w:t>
      </w:r>
    </w:p>
    <w:p w14:paraId="4EFC1CEF" w14:textId="77777777" w:rsidR="00354523" w:rsidRPr="00C6305D" w:rsidRDefault="00354523" w:rsidP="00354523">
      <w:pPr>
        <w:pStyle w:val="ListParagraph"/>
        <w:numPr>
          <w:ilvl w:val="0"/>
          <w:numId w:val="2"/>
        </w:numPr>
        <w:rPr>
          <w:b/>
        </w:rPr>
      </w:pPr>
      <w:r>
        <w:t>A key</w:t>
      </w:r>
      <w:r w:rsidRPr="00C6305D">
        <w:rPr>
          <w:i/>
        </w:rPr>
        <w:t xml:space="preserve"> characteristic</w:t>
      </w:r>
      <w:r>
        <w:t xml:space="preserve"> of ****’s science class is a focus on observation.</w:t>
      </w:r>
    </w:p>
    <w:p w14:paraId="38EEDD8F" w14:textId="77777777" w:rsidR="00354523" w:rsidRDefault="00354523" w:rsidP="00354523"/>
    <w:p w14:paraId="6A5EF8AD" w14:textId="3EB67D88" w:rsidR="00354523" w:rsidRDefault="00354523" w:rsidP="00354523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>
        <w:rPr>
          <w:b/>
          <w:i/>
          <w:u w:val="single"/>
        </w:rPr>
        <w:t xml:space="preserve"> characteristic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8AD80AF" w14:textId="77777777" w:rsidR="00F61878" w:rsidRDefault="00F61878" w:rsidP="00354523">
      <w:pPr>
        <w:rPr>
          <w:u w:val="single"/>
        </w:rPr>
      </w:pPr>
    </w:p>
    <w:p w14:paraId="332E9F07" w14:textId="77777777" w:rsidR="00F61878" w:rsidRDefault="00F61878" w:rsidP="00354523">
      <w:pPr>
        <w:rPr>
          <w:u w:val="single"/>
        </w:rPr>
      </w:pPr>
    </w:p>
    <w:p w14:paraId="1E97A749" w14:textId="77777777" w:rsidR="00F61878" w:rsidRDefault="00F61878" w:rsidP="00354523">
      <w:pPr>
        <w:rPr>
          <w:u w:val="single"/>
        </w:rPr>
      </w:pPr>
    </w:p>
    <w:p w14:paraId="3AF969E5" w14:textId="77777777" w:rsidR="00F61878" w:rsidRDefault="00F61878" w:rsidP="00354523">
      <w:pPr>
        <w:rPr>
          <w:u w:val="single"/>
        </w:rPr>
      </w:pPr>
    </w:p>
    <w:p w14:paraId="0D604FE2" w14:textId="77777777" w:rsidR="00F61878" w:rsidRDefault="00F61878" w:rsidP="00354523">
      <w:pPr>
        <w:rPr>
          <w:u w:val="single"/>
        </w:rPr>
      </w:pPr>
    </w:p>
    <w:p w14:paraId="42E554D6" w14:textId="77777777" w:rsidR="00F61878" w:rsidRDefault="00F61878" w:rsidP="00354523">
      <w:pPr>
        <w:rPr>
          <w:u w:val="single"/>
        </w:rPr>
      </w:pPr>
    </w:p>
    <w:p w14:paraId="72F4775F" w14:textId="77777777" w:rsidR="00F61878" w:rsidRDefault="00F61878" w:rsidP="00354523">
      <w:pPr>
        <w:rPr>
          <w:u w:val="single"/>
        </w:rPr>
      </w:pPr>
    </w:p>
    <w:p w14:paraId="27946B5A" w14:textId="77777777" w:rsidR="00F61878" w:rsidRDefault="00F61878" w:rsidP="00354523">
      <w:pPr>
        <w:rPr>
          <w:u w:val="single"/>
        </w:rPr>
      </w:pPr>
    </w:p>
    <w:p w14:paraId="03E72EA5" w14:textId="77777777" w:rsidR="00F61878" w:rsidRDefault="00F61878" w:rsidP="00354523">
      <w:pPr>
        <w:rPr>
          <w:u w:val="single"/>
        </w:rPr>
      </w:pPr>
    </w:p>
    <w:p w14:paraId="56F52657" w14:textId="77777777" w:rsidR="00F61878" w:rsidRDefault="00F61878" w:rsidP="00354523">
      <w:pPr>
        <w:rPr>
          <w:u w:val="single"/>
        </w:rPr>
      </w:pPr>
    </w:p>
    <w:p w14:paraId="15CCAC81" w14:textId="77777777" w:rsidR="00F61878" w:rsidRDefault="00F61878" w:rsidP="00354523">
      <w:pPr>
        <w:rPr>
          <w:u w:val="single"/>
        </w:rPr>
      </w:pPr>
    </w:p>
    <w:p w14:paraId="68027C9F" w14:textId="77777777" w:rsidR="00F61878" w:rsidRDefault="00F61878" w:rsidP="00354523">
      <w:pPr>
        <w:rPr>
          <w:u w:val="single"/>
        </w:rPr>
      </w:pPr>
    </w:p>
    <w:p w14:paraId="4273BC99" w14:textId="77777777" w:rsidR="00F61878" w:rsidRDefault="00F61878" w:rsidP="00354523">
      <w:pPr>
        <w:rPr>
          <w:u w:val="single"/>
        </w:rPr>
      </w:pPr>
    </w:p>
    <w:p w14:paraId="6D171571" w14:textId="77777777" w:rsidR="00F61878" w:rsidRDefault="00F61878" w:rsidP="00354523">
      <w:pPr>
        <w:rPr>
          <w:u w:val="single"/>
        </w:rPr>
      </w:pPr>
    </w:p>
    <w:p w14:paraId="299E846B" w14:textId="77777777" w:rsidR="00F61878" w:rsidRDefault="00F61878" w:rsidP="00354523">
      <w:pPr>
        <w:rPr>
          <w:u w:val="single"/>
        </w:rPr>
      </w:pPr>
    </w:p>
    <w:p w14:paraId="414AB3CB" w14:textId="77777777" w:rsidR="00F61878" w:rsidRDefault="00F61878" w:rsidP="00354523">
      <w:pPr>
        <w:rPr>
          <w:u w:val="single"/>
        </w:rPr>
      </w:pPr>
    </w:p>
    <w:p w14:paraId="69E0520D" w14:textId="77777777" w:rsidR="00F61878" w:rsidRDefault="00F61878" w:rsidP="00354523">
      <w:pPr>
        <w:rPr>
          <w:u w:val="single"/>
        </w:rPr>
      </w:pPr>
    </w:p>
    <w:p w14:paraId="5DB8BEB9" w14:textId="77777777" w:rsidR="00F61878" w:rsidRDefault="00F61878" w:rsidP="00354523">
      <w:pPr>
        <w:rPr>
          <w:u w:val="single"/>
        </w:rPr>
      </w:pPr>
    </w:p>
    <w:p w14:paraId="13799EAB" w14:textId="77777777" w:rsidR="00F61878" w:rsidRDefault="00F61878" w:rsidP="00354523">
      <w:pPr>
        <w:rPr>
          <w:u w:val="single"/>
        </w:rPr>
      </w:pPr>
    </w:p>
    <w:p w14:paraId="3BC8C955" w14:textId="77777777" w:rsidR="00F61878" w:rsidRDefault="00F61878" w:rsidP="00354523">
      <w:pPr>
        <w:rPr>
          <w:u w:val="single"/>
        </w:rPr>
      </w:pPr>
    </w:p>
    <w:p w14:paraId="20E09919" w14:textId="77777777" w:rsidR="00F61878" w:rsidRDefault="00F61878" w:rsidP="00354523">
      <w:pPr>
        <w:rPr>
          <w:u w:val="single"/>
        </w:rPr>
      </w:pPr>
    </w:p>
    <w:p w14:paraId="635E180A" w14:textId="77777777" w:rsidR="00F61878" w:rsidRDefault="00F61878" w:rsidP="00354523">
      <w:pPr>
        <w:rPr>
          <w:u w:val="single"/>
        </w:rPr>
      </w:pPr>
    </w:p>
    <w:p w14:paraId="2BCD2E2C" w14:textId="77777777" w:rsidR="00F61878" w:rsidRDefault="00F61878" w:rsidP="00354523">
      <w:pPr>
        <w:rPr>
          <w:u w:val="single"/>
        </w:rPr>
      </w:pPr>
    </w:p>
    <w:p w14:paraId="79710F18" w14:textId="77777777" w:rsidR="00F61878" w:rsidRDefault="00F61878" w:rsidP="00354523">
      <w:pPr>
        <w:rPr>
          <w:u w:val="single"/>
        </w:rPr>
      </w:pPr>
    </w:p>
    <w:p w14:paraId="015D0602" w14:textId="77777777" w:rsidR="00F61878" w:rsidRDefault="00F61878" w:rsidP="00354523">
      <w:pPr>
        <w:rPr>
          <w:u w:val="single"/>
        </w:rPr>
      </w:pPr>
    </w:p>
    <w:p w14:paraId="68BC189F" w14:textId="77777777" w:rsidR="00F61878" w:rsidRDefault="00F61878" w:rsidP="00354523">
      <w:pPr>
        <w:rPr>
          <w:u w:val="single"/>
        </w:rPr>
      </w:pPr>
    </w:p>
    <w:p w14:paraId="130977D0" w14:textId="77777777" w:rsidR="00F61878" w:rsidRDefault="00F61878" w:rsidP="00354523">
      <w:pPr>
        <w:rPr>
          <w:u w:val="single"/>
        </w:rPr>
      </w:pPr>
    </w:p>
    <w:p w14:paraId="6D4622A7" w14:textId="77777777" w:rsidR="00F61878" w:rsidRDefault="00F61878" w:rsidP="00354523">
      <w:pPr>
        <w:rPr>
          <w:u w:val="single"/>
        </w:rPr>
      </w:pPr>
    </w:p>
    <w:p w14:paraId="36AC546F" w14:textId="77777777" w:rsidR="00F61878" w:rsidRDefault="00F61878" w:rsidP="00354523">
      <w:pPr>
        <w:rPr>
          <w:u w:val="single"/>
        </w:rPr>
      </w:pPr>
    </w:p>
    <w:p w14:paraId="0C2FF23B" w14:textId="77777777" w:rsidR="00F61878" w:rsidRDefault="00F61878" w:rsidP="00354523">
      <w:pPr>
        <w:rPr>
          <w:u w:val="single"/>
        </w:rPr>
      </w:pPr>
    </w:p>
    <w:p w14:paraId="266C74FC" w14:textId="77777777" w:rsidR="00F61878" w:rsidRDefault="00F61878" w:rsidP="00354523">
      <w:pPr>
        <w:rPr>
          <w:u w:val="single"/>
        </w:rPr>
      </w:pPr>
    </w:p>
    <w:p w14:paraId="29D0C030" w14:textId="77777777" w:rsidR="00F61878" w:rsidRDefault="00F61878" w:rsidP="00354523">
      <w:pPr>
        <w:rPr>
          <w:u w:val="single"/>
        </w:rPr>
      </w:pPr>
    </w:p>
    <w:p w14:paraId="4869C6B5" w14:textId="77777777" w:rsidR="00F61878" w:rsidRDefault="00F61878" w:rsidP="00354523">
      <w:pPr>
        <w:rPr>
          <w:u w:val="single"/>
        </w:rPr>
      </w:pPr>
    </w:p>
    <w:p w14:paraId="1CF8DC5B" w14:textId="77777777" w:rsidR="00F61878" w:rsidRDefault="00F61878" w:rsidP="00354523">
      <w:pPr>
        <w:rPr>
          <w:u w:val="single"/>
        </w:rPr>
      </w:pPr>
    </w:p>
    <w:p w14:paraId="122A574B" w14:textId="77777777" w:rsidR="00F61878" w:rsidRDefault="00F61878" w:rsidP="00354523">
      <w:pPr>
        <w:rPr>
          <w:u w:val="single"/>
        </w:rPr>
      </w:pPr>
    </w:p>
    <w:p w14:paraId="6F898327" w14:textId="77777777" w:rsidR="00F61878" w:rsidRPr="009E1B18" w:rsidRDefault="00F61878" w:rsidP="00F6187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9795899" w14:textId="77777777" w:rsidR="00F61878" w:rsidRDefault="00F61878" w:rsidP="00F61878">
      <w:r>
        <w:rPr>
          <w:b/>
        </w:rPr>
        <w:t xml:space="preserve">Focus on One Word Worksheet: </w:t>
      </w:r>
      <w:r>
        <w:rPr>
          <w:b/>
          <w:i/>
        </w:rPr>
        <w:t>Characteristic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488894" w14:textId="77777777" w:rsidR="00F61878" w:rsidRDefault="00F61878" w:rsidP="00F61878"/>
    <w:p w14:paraId="6CAC4292" w14:textId="77777777" w:rsidR="00F61878" w:rsidRPr="00BA0B0E" w:rsidRDefault="00F61878" w:rsidP="00F61878">
      <w:pPr>
        <w:pStyle w:val="ListParagraph"/>
        <w:numPr>
          <w:ilvl w:val="0"/>
          <w:numId w:val="3"/>
        </w:numPr>
        <w:rPr>
          <w:b/>
        </w:rPr>
      </w:pPr>
      <w:r>
        <w:t xml:space="preserve">*** answered the teacher’s question with *** </w:t>
      </w:r>
      <w:r w:rsidRPr="00BA0B0E">
        <w:rPr>
          <w:i/>
        </w:rPr>
        <w:t>characteristic</w:t>
      </w:r>
      <w:r>
        <w:t xml:space="preserve"> intelligence.</w:t>
      </w:r>
    </w:p>
    <w:p w14:paraId="2782CCB5" w14:textId="77777777" w:rsidR="00F61878" w:rsidRPr="00BA0B0E" w:rsidRDefault="00F61878" w:rsidP="00F61878">
      <w:pPr>
        <w:pStyle w:val="ListParagraph"/>
        <w:numPr>
          <w:ilvl w:val="0"/>
          <w:numId w:val="3"/>
        </w:numPr>
        <w:rPr>
          <w:b/>
        </w:rPr>
      </w:pPr>
      <w:r>
        <w:t xml:space="preserve">**** used *** </w:t>
      </w:r>
      <w:r w:rsidRPr="00BA0B0E">
        <w:rPr>
          <w:i/>
        </w:rPr>
        <w:t>characteristic</w:t>
      </w:r>
      <w:r>
        <w:t xml:space="preserve"> wit to entertain *** peers.</w:t>
      </w:r>
    </w:p>
    <w:p w14:paraId="5FF4045C" w14:textId="77777777" w:rsidR="00F61878" w:rsidRPr="00BA0B0E" w:rsidRDefault="00F61878" w:rsidP="00F61878">
      <w:pPr>
        <w:pStyle w:val="ListParagraph"/>
        <w:numPr>
          <w:ilvl w:val="0"/>
          <w:numId w:val="3"/>
        </w:numPr>
        <w:rPr>
          <w:b/>
        </w:rPr>
      </w:pPr>
      <w:r>
        <w:t xml:space="preserve">Most rappers have their own </w:t>
      </w:r>
      <w:r w:rsidRPr="00BA0B0E">
        <w:rPr>
          <w:i/>
        </w:rPr>
        <w:t xml:space="preserve">characteristic </w:t>
      </w:r>
      <w:r>
        <w:t>style.</w:t>
      </w:r>
    </w:p>
    <w:p w14:paraId="2F5817A3" w14:textId="77777777" w:rsidR="00F61878" w:rsidRPr="00BA0B0E" w:rsidRDefault="00F61878" w:rsidP="00F61878">
      <w:pPr>
        <w:pStyle w:val="ListParagraph"/>
        <w:numPr>
          <w:ilvl w:val="0"/>
          <w:numId w:val="3"/>
        </w:numPr>
        <w:rPr>
          <w:b/>
        </w:rPr>
      </w:pPr>
      <w:r>
        <w:t xml:space="preserve">Mr. Feltskog instantly recognized the </w:t>
      </w:r>
      <w:r w:rsidRPr="00BA0B0E">
        <w:rPr>
          <w:i/>
        </w:rPr>
        <w:t xml:space="preserve">characteristic </w:t>
      </w:r>
      <w:r>
        <w:t>saxophone playing of Dexter Gordon when one of his songs came on the radio.</w:t>
      </w:r>
    </w:p>
    <w:p w14:paraId="618F965D" w14:textId="77777777" w:rsidR="00F61878" w:rsidRPr="00BA0B0E" w:rsidRDefault="00F61878" w:rsidP="00F61878">
      <w:pPr>
        <w:pStyle w:val="ListParagraph"/>
        <w:numPr>
          <w:ilvl w:val="0"/>
          <w:numId w:val="3"/>
        </w:numPr>
        <w:rPr>
          <w:b/>
        </w:rPr>
      </w:pPr>
      <w:r>
        <w:t xml:space="preserve">A </w:t>
      </w:r>
      <w:r w:rsidRPr="00BA0B0E">
        <w:rPr>
          <w:i/>
        </w:rPr>
        <w:t>characteristic</w:t>
      </w:r>
      <w:r>
        <w:t xml:space="preserve"> sound in Hip-Hop songs is sampled music.</w:t>
      </w:r>
    </w:p>
    <w:p w14:paraId="5C8858EE" w14:textId="77777777" w:rsidR="00F61878" w:rsidRDefault="00F61878" w:rsidP="00F61878"/>
    <w:p w14:paraId="7D638F9D" w14:textId="75C898EB" w:rsidR="00F61878" w:rsidRDefault="00F61878" w:rsidP="00F61878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>
        <w:rPr>
          <w:b/>
          <w:i/>
          <w:u w:val="single"/>
        </w:rPr>
        <w:t xml:space="preserve"> characteristic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BD32DAA" w14:textId="77777777" w:rsidR="00FB272D" w:rsidRDefault="00FB272D" w:rsidP="00F61878">
      <w:pPr>
        <w:rPr>
          <w:u w:val="single"/>
        </w:rPr>
      </w:pPr>
    </w:p>
    <w:p w14:paraId="5F8B9598" w14:textId="77777777" w:rsidR="00FB272D" w:rsidRDefault="00FB272D" w:rsidP="00F61878">
      <w:pPr>
        <w:rPr>
          <w:u w:val="single"/>
        </w:rPr>
      </w:pPr>
    </w:p>
    <w:p w14:paraId="08F6C2F6" w14:textId="77777777" w:rsidR="00FB272D" w:rsidRDefault="00FB272D" w:rsidP="00F61878">
      <w:pPr>
        <w:rPr>
          <w:u w:val="single"/>
        </w:rPr>
      </w:pPr>
    </w:p>
    <w:p w14:paraId="7DA20991" w14:textId="77777777" w:rsidR="00FB272D" w:rsidRDefault="00FB272D" w:rsidP="00F61878">
      <w:pPr>
        <w:rPr>
          <w:u w:val="single"/>
        </w:rPr>
      </w:pPr>
    </w:p>
    <w:p w14:paraId="4C55F457" w14:textId="77777777" w:rsidR="00FB272D" w:rsidRDefault="00FB272D" w:rsidP="00F61878">
      <w:pPr>
        <w:rPr>
          <w:u w:val="single"/>
        </w:rPr>
      </w:pPr>
    </w:p>
    <w:p w14:paraId="188B8067" w14:textId="77777777" w:rsidR="00FB272D" w:rsidRDefault="00FB272D" w:rsidP="00F61878">
      <w:pPr>
        <w:rPr>
          <w:u w:val="single"/>
        </w:rPr>
      </w:pPr>
    </w:p>
    <w:p w14:paraId="3AC9BE3E" w14:textId="77777777" w:rsidR="00FB272D" w:rsidRDefault="00FB272D" w:rsidP="00F61878">
      <w:pPr>
        <w:rPr>
          <w:u w:val="single"/>
        </w:rPr>
      </w:pPr>
    </w:p>
    <w:p w14:paraId="68942DA8" w14:textId="77777777" w:rsidR="00FB272D" w:rsidRDefault="00FB272D" w:rsidP="00F61878">
      <w:pPr>
        <w:rPr>
          <w:u w:val="single"/>
        </w:rPr>
      </w:pPr>
    </w:p>
    <w:p w14:paraId="17A87DC5" w14:textId="77777777" w:rsidR="00FB272D" w:rsidRDefault="00FB272D" w:rsidP="00F61878">
      <w:pPr>
        <w:rPr>
          <w:u w:val="single"/>
        </w:rPr>
      </w:pPr>
    </w:p>
    <w:p w14:paraId="35EDAC15" w14:textId="77777777" w:rsidR="00FB272D" w:rsidRDefault="00FB272D" w:rsidP="00F61878">
      <w:pPr>
        <w:rPr>
          <w:u w:val="single"/>
        </w:rPr>
      </w:pPr>
    </w:p>
    <w:p w14:paraId="79EF8056" w14:textId="77777777" w:rsidR="00FB272D" w:rsidRDefault="00FB272D" w:rsidP="00F61878">
      <w:pPr>
        <w:rPr>
          <w:u w:val="single"/>
        </w:rPr>
      </w:pPr>
    </w:p>
    <w:p w14:paraId="741B53DB" w14:textId="77777777" w:rsidR="00FB272D" w:rsidRDefault="00FB272D" w:rsidP="00F61878">
      <w:pPr>
        <w:rPr>
          <w:u w:val="single"/>
        </w:rPr>
      </w:pPr>
    </w:p>
    <w:p w14:paraId="576CF90F" w14:textId="77777777" w:rsidR="00FB272D" w:rsidRDefault="00FB272D" w:rsidP="00F61878">
      <w:pPr>
        <w:rPr>
          <w:u w:val="single"/>
        </w:rPr>
      </w:pPr>
    </w:p>
    <w:p w14:paraId="0A9BA213" w14:textId="77777777" w:rsidR="00FB272D" w:rsidRDefault="00FB272D" w:rsidP="00F61878">
      <w:pPr>
        <w:rPr>
          <w:u w:val="single"/>
        </w:rPr>
      </w:pPr>
    </w:p>
    <w:p w14:paraId="0FA55C6A" w14:textId="77777777" w:rsidR="00FB272D" w:rsidRDefault="00FB272D" w:rsidP="00F61878">
      <w:pPr>
        <w:rPr>
          <w:u w:val="single"/>
        </w:rPr>
      </w:pPr>
    </w:p>
    <w:p w14:paraId="55D71A1C" w14:textId="77777777" w:rsidR="00FB272D" w:rsidRDefault="00FB272D" w:rsidP="00F61878">
      <w:pPr>
        <w:rPr>
          <w:u w:val="single"/>
        </w:rPr>
      </w:pPr>
    </w:p>
    <w:p w14:paraId="38118894" w14:textId="77777777" w:rsidR="00FB272D" w:rsidRDefault="00FB272D" w:rsidP="00F61878">
      <w:pPr>
        <w:rPr>
          <w:u w:val="single"/>
        </w:rPr>
      </w:pPr>
    </w:p>
    <w:p w14:paraId="13B15888" w14:textId="77777777" w:rsidR="00FB272D" w:rsidRDefault="00FB272D" w:rsidP="00F61878">
      <w:pPr>
        <w:rPr>
          <w:u w:val="single"/>
        </w:rPr>
      </w:pPr>
    </w:p>
    <w:p w14:paraId="159E06D1" w14:textId="77777777" w:rsidR="00FB272D" w:rsidRDefault="00FB272D" w:rsidP="00F61878">
      <w:pPr>
        <w:rPr>
          <w:u w:val="single"/>
        </w:rPr>
      </w:pPr>
    </w:p>
    <w:p w14:paraId="6A78363F" w14:textId="77777777" w:rsidR="00FB272D" w:rsidRDefault="00FB272D" w:rsidP="00F61878">
      <w:pPr>
        <w:rPr>
          <w:u w:val="single"/>
        </w:rPr>
      </w:pPr>
    </w:p>
    <w:p w14:paraId="20C6032D" w14:textId="77777777" w:rsidR="00FB272D" w:rsidRDefault="00FB272D" w:rsidP="00F61878">
      <w:pPr>
        <w:rPr>
          <w:u w:val="single"/>
        </w:rPr>
      </w:pPr>
    </w:p>
    <w:p w14:paraId="6774AB97" w14:textId="77777777" w:rsidR="00FB272D" w:rsidRDefault="00FB272D" w:rsidP="00F61878">
      <w:pPr>
        <w:rPr>
          <w:u w:val="single"/>
        </w:rPr>
      </w:pPr>
    </w:p>
    <w:p w14:paraId="01E79C52" w14:textId="77777777" w:rsidR="00FB272D" w:rsidRDefault="00FB272D" w:rsidP="00F61878">
      <w:pPr>
        <w:rPr>
          <w:u w:val="single"/>
        </w:rPr>
      </w:pPr>
    </w:p>
    <w:p w14:paraId="2D64AED0" w14:textId="77777777" w:rsidR="00FB272D" w:rsidRDefault="00FB272D" w:rsidP="00F61878">
      <w:pPr>
        <w:rPr>
          <w:u w:val="single"/>
        </w:rPr>
      </w:pPr>
    </w:p>
    <w:p w14:paraId="0A931DD0" w14:textId="77777777" w:rsidR="00FB272D" w:rsidRDefault="00FB272D" w:rsidP="00F61878">
      <w:pPr>
        <w:rPr>
          <w:u w:val="single"/>
        </w:rPr>
      </w:pPr>
    </w:p>
    <w:p w14:paraId="48EB5A2D" w14:textId="77777777" w:rsidR="00FB272D" w:rsidRDefault="00FB272D" w:rsidP="00F61878">
      <w:pPr>
        <w:rPr>
          <w:u w:val="single"/>
        </w:rPr>
      </w:pPr>
    </w:p>
    <w:p w14:paraId="07EF513C" w14:textId="77777777" w:rsidR="00FB272D" w:rsidRDefault="00FB272D" w:rsidP="00F61878">
      <w:pPr>
        <w:rPr>
          <w:u w:val="single"/>
        </w:rPr>
      </w:pPr>
    </w:p>
    <w:p w14:paraId="030C18F5" w14:textId="77777777" w:rsidR="00FB272D" w:rsidRDefault="00FB272D" w:rsidP="00F61878">
      <w:pPr>
        <w:rPr>
          <w:u w:val="single"/>
        </w:rPr>
      </w:pPr>
    </w:p>
    <w:p w14:paraId="02261E4A" w14:textId="77777777" w:rsidR="00FB272D" w:rsidRDefault="00FB272D" w:rsidP="00F61878">
      <w:pPr>
        <w:rPr>
          <w:u w:val="single"/>
        </w:rPr>
      </w:pPr>
    </w:p>
    <w:p w14:paraId="0B64A19B" w14:textId="77777777" w:rsidR="00FB272D" w:rsidRDefault="00FB272D" w:rsidP="00F61878">
      <w:pPr>
        <w:rPr>
          <w:u w:val="single"/>
        </w:rPr>
      </w:pPr>
    </w:p>
    <w:p w14:paraId="2E985B92" w14:textId="77777777" w:rsidR="00FB272D" w:rsidRDefault="00FB272D" w:rsidP="00F61878">
      <w:pPr>
        <w:rPr>
          <w:u w:val="single"/>
        </w:rPr>
      </w:pPr>
    </w:p>
    <w:p w14:paraId="25FDBEF6" w14:textId="77777777" w:rsidR="00FB272D" w:rsidRDefault="00FB272D" w:rsidP="00F61878">
      <w:pPr>
        <w:rPr>
          <w:u w:val="single"/>
        </w:rPr>
      </w:pPr>
    </w:p>
    <w:p w14:paraId="1293993E" w14:textId="77777777" w:rsidR="00FB272D" w:rsidRDefault="00FB272D" w:rsidP="00F61878">
      <w:pPr>
        <w:rPr>
          <w:u w:val="single"/>
        </w:rPr>
      </w:pPr>
    </w:p>
    <w:p w14:paraId="436AAA01" w14:textId="77777777" w:rsidR="00FB272D" w:rsidRDefault="00FB272D" w:rsidP="00F61878">
      <w:pPr>
        <w:rPr>
          <w:u w:val="single"/>
        </w:rPr>
      </w:pPr>
    </w:p>
    <w:p w14:paraId="6E08B0F7" w14:textId="77777777" w:rsidR="00FB272D" w:rsidRDefault="00FB272D" w:rsidP="00F61878">
      <w:pPr>
        <w:rPr>
          <w:u w:val="single"/>
        </w:rPr>
      </w:pPr>
    </w:p>
    <w:p w14:paraId="5E5D97FA" w14:textId="77777777" w:rsidR="00FB272D" w:rsidRPr="009E1B18" w:rsidRDefault="00FB272D" w:rsidP="00FB272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C4848" w14:textId="77777777" w:rsidR="00FB272D" w:rsidRDefault="00FB272D" w:rsidP="00FB272D">
      <w:r>
        <w:rPr>
          <w:b/>
        </w:rPr>
        <w:t xml:space="preserve">Focus on One Word Worksheet: </w:t>
      </w:r>
      <w:r>
        <w:rPr>
          <w:b/>
          <w:i/>
        </w:rPr>
        <w:t>Characterize</w:t>
      </w:r>
      <w:r>
        <w:rPr>
          <w:b/>
        </w:rPr>
        <w:t xml:space="preserve"> 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18DD2AA" w14:textId="77777777" w:rsidR="00FB272D" w:rsidRDefault="00FB272D" w:rsidP="00FB272D"/>
    <w:p w14:paraId="48D79BCC" w14:textId="77777777" w:rsidR="00FB272D" w:rsidRPr="00121877" w:rsidRDefault="00FB272D" w:rsidP="00FB272D">
      <w:pPr>
        <w:pStyle w:val="ListParagraph"/>
        <w:numPr>
          <w:ilvl w:val="0"/>
          <w:numId w:val="4"/>
        </w:numPr>
        <w:rPr>
          <w:b/>
        </w:rPr>
      </w:pPr>
      <w:r>
        <w:t>*** characterized *** global studies teacher, Mr. Feltskog, as “boring.”</w:t>
      </w:r>
    </w:p>
    <w:p w14:paraId="1280CB5C" w14:textId="77777777" w:rsidR="00FB272D" w:rsidRPr="00121877" w:rsidRDefault="00FB272D" w:rsidP="00FB272D">
      <w:pPr>
        <w:pStyle w:val="ListParagraph"/>
        <w:numPr>
          <w:ilvl w:val="0"/>
          <w:numId w:val="4"/>
        </w:numPr>
        <w:rPr>
          <w:b/>
        </w:rPr>
      </w:pPr>
      <w:r>
        <w:t xml:space="preserve">**** thinks stupidity </w:t>
      </w:r>
      <w:proofErr w:type="gramStart"/>
      <w:r>
        <w:t>fairly well</w:t>
      </w:r>
      <w:proofErr w:type="gramEnd"/>
      <w:r>
        <w:t xml:space="preserve"> characterizes the average American politician.</w:t>
      </w:r>
    </w:p>
    <w:p w14:paraId="720651A0" w14:textId="77777777" w:rsidR="00FB272D" w:rsidRPr="00121877" w:rsidRDefault="00FB272D" w:rsidP="00FB272D">
      <w:pPr>
        <w:pStyle w:val="ListParagraph"/>
        <w:numPr>
          <w:ilvl w:val="0"/>
          <w:numId w:val="4"/>
        </w:numPr>
        <w:rPr>
          <w:b/>
        </w:rPr>
      </w:pPr>
      <w:r>
        <w:t>****’s intelligence and hard work characterize *** as a student.</w:t>
      </w:r>
    </w:p>
    <w:p w14:paraId="777652B8" w14:textId="77777777" w:rsidR="00FB272D" w:rsidRPr="00121877" w:rsidRDefault="00FB272D" w:rsidP="00FB272D">
      <w:pPr>
        <w:pStyle w:val="ListParagraph"/>
        <w:numPr>
          <w:ilvl w:val="0"/>
          <w:numId w:val="4"/>
        </w:numPr>
        <w:rPr>
          <w:b/>
        </w:rPr>
      </w:pPr>
      <w:r>
        <w:t>Nonviolent resistance to oppression and a fight for civil rights and social justice characterize the life and work of Martin Luther King, Jr.</w:t>
      </w:r>
    </w:p>
    <w:p w14:paraId="115056C1" w14:textId="77777777" w:rsidR="00FB272D" w:rsidRPr="00121877" w:rsidRDefault="00FB272D" w:rsidP="00FB272D">
      <w:pPr>
        <w:pStyle w:val="ListParagraph"/>
        <w:numPr>
          <w:ilvl w:val="0"/>
          <w:numId w:val="4"/>
        </w:numPr>
        <w:rPr>
          <w:b/>
        </w:rPr>
      </w:pPr>
      <w:r>
        <w:t>*** became interested in the Great Depression and the way it characterizes financial ignorance and irresponsibility in the United States.</w:t>
      </w:r>
    </w:p>
    <w:p w14:paraId="521CF1F8" w14:textId="77777777" w:rsidR="00FB272D" w:rsidRDefault="00FB272D" w:rsidP="00FB272D"/>
    <w:p w14:paraId="079E48DA" w14:textId="3B7B985A" w:rsidR="00FB272D" w:rsidRPr="006B45BA" w:rsidRDefault="00FB272D" w:rsidP="00FB272D">
      <w:r>
        <w:rPr>
          <w:b/>
          <w:u w:val="single"/>
        </w:rPr>
        <w:t>The verb</w:t>
      </w:r>
      <w:r w:rsidRPr="00523677">
        <w:rPr>
          <w:b/>
          <w:u w:val="single"/>
        </w:rPr>
        <w:t xml:space="preserve"> </w:t>
      </w:r>
      <w:r w:rsidRPr="00296EC9">
        <w:rPr>
          <w:b/>
          <w:i/>
          <w:u w:val="single"/>
        </w:rPr>
        <w:t>characterize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FB272D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6B351D"/>
    <w:multiLevelType w:val="hybridMultilevel"/>
    <w:tmpl w:val="B6CE8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316659"/>
    <w:multiLevelType w:val="hybridMultilevel"/>
    <w:tmpl w:val="C9463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F226C9"/>
    <w:multiLevelType w:val="hybridMultilevel"/>
    <w:tmpl w:val="A2123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6E7670"/>
    <w:multiLevelType w:val="hybridMultilevel"/>
    <w:tmpl w:val="105AB6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0BF"/>
    <w:rsid w:val="001539C9"/>
    <w:rsid w:val="001F20BF"/>
    <w:rsid w:val="002770BF"/>
    <w:rsid w:val="002C2733"/>
    <w:rsid w:val="00335A5C"/>
    <w:rsid w:val="00354523"/>
    <w:rsid w:val="00410E3E"/>
    <w:rsid w:val="005A5A20"/>
    <w:rsid w:val="006B45BA"/>
    <w:rsid w:val="00904DAF"/>
    <w:rsid w:val="00C32881"/>
    <w:rsid w:val="00CA4835"/>
    <w:rsid w:val="00E11225"/>
    <w:rsid w:val="00EC6ED9"/>
    <w:rsid w:val="00F24EDE"/>
    <w:rsid w:val="00F61878"/>
    <w:rsid w:val="00FB272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4B006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4</Pages>
  <Words>559</Words>
  <Characters>3187</Characters>
  <Application>Microsoft Macintosh Word</Application>
  <DocSecurity>0</DocSecurity>
  <Lines>26</Lines>
  <Paragraphs>7</Paragraphs>
  <ScaleCrop>false</ScaleCrop>
  <Company>Mark's Text Terminal</Company>
  <LinksUpToDate>false</LinksUpToDate>
  <CharactersWithSpaces>3739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2017-01-30T15:36:00Z</dcterms:created>
  <dcterms:modified xsi:type="dcterms:W3CDTF">2017-03-24T13:23:00Z</dcterms:modified>
</cp:coreProperties>
</file>