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68E0E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2F888C28" w14:textId="77777777" w:rsidR="000E5165" w:rsidRDefault="000E5165" w:rsidP="000E5165">
      <w:r>
        <w:rPr>
          <w:b/>
        </w:rPr>
        <w:t xml:space="preserve">Intellectual Devotional Modern Culture Reading: </w:t>
      </w:r>
      <w:r w:rsidR="00DD3F5D" w:rsidRPr="00DD3F5D">
        <w:rPr>
          <w:b/>
          <w:i/>
        </w:rPr>
        <w:t>Jackie Joyner-Kersee</w:t>
      </w:r>
      <w:r>
        <w:rPr>
          <w:b/>
        </w:rPr>
        <w:t xml:space="preserve">. </w:t>
      </w:r>
      <w:r w:rsidR="00DD3F5D">
        <w:t>Please use this reading on Olympic athlete Jackie Joyner-Kersee</w:t>
      </w:r>
      <w:r>
        <w:t xml:space="preserve"> to answer the reading comprehension questions on the worksheet that accompanies it.</w:t>
      </w:r>
    </w:p>
    <w:p w14:paraId="12327CA4" w14:textId="77777777" w:rsidR="00047165" w:rsidRDefault="00047165" w:rsidP="000E5165"/>
    <w:p w14:paraId="35E46C61" w14:textId="375FFC03" w:rsidR="00047165" w:rsidRDefault="00047165" w:rsidP="000E5165">
      <w:r>
        <w:t>When Jackie Joyner was born in East St. Louis, Illinois, in 1962, she was named after the First Lady of the United States, Jacqueline Kennedy (1929-1994). Joyner-Kersee’s grandmother announced, “Someday this girl will be the First Lady of something”—and she was right. Jackie Joyner-Kersee would become the First Lady of Track and Field and arguably the greatest female athlete of the twentieth century.</w:t>
      </w:r>
    </w:p>
    <w:p w14:paraId="21B4FD23" w14:textId="77777777" w:rsidR="00047165" w:rsidRDefault="00047165" w:rsidP="000E5165"/>
    <w:p w14:paraId="7853BFD3" w14:textId="6905F7AF" w:rsidR="00047165" w:rsidRDefault="00047165" w:rsidP="000E5165">
      <w:r>
        <w:t>Joyner-Kersee’s signature event was the heptathlon, a grueling test consisting of seven components—the 100-meter hurdles, high jump, shot put, 200-meter run, long jump, javelin, a</w:t>
      </w:r>
      <w:r w:rsidR="00CC3588">
        <w:t>nd 800-meter run. She won two Olympic gold medals (1998 and 1992) and one silver (1984 in the event and set the world record in 1988.</w:t>
      </w:r>
    </w:p>
    <w:p w14:paraId="2BDD6F5C" w14:textId="77777777" w:rsidR="00CC3588" w:rsidRDefault="00CC3588" w:rsidP="000E5165"/>
    <w:p w14:paraId="24FBD78E" w14:textId="74174C7B" w:rsidR="00CC3588" w:rsidRDefault="00CC3588" w:rsidP="000E5165">
      <w:r>
        <w:t>She also claimed three Olympic long-jump medals (gold in 1988 and bronze in 1992 and 1996). Perhaps her most memorable Olympic performance came at the 1996 Atlanta Games. She had pulled out of the heptathlon due to an injury to her right hamstring, but decided to compete in the long jump six days later. Entering her final jump of the competition, she overcame obvious pain to leap into third place and win the bronze.</w:t>
      </w:r>
    </w:p>
    <w:p w14:paraId="679256C2" w14:textId="77777777" w:rsidR="00CC3588" w:rsidRDefault="00CC3588" w:rsidP="000E5165"/>
    <w:p w14:paraId="5F4DBF92" w14:textId="77777777" w:rsidR="00CC3588" w:rsidRDefault="00CC3588" w:rsidP="000E5165">
      <w:r>
        <w:t>Joyner-Kersee played an important role in the growth of women’s sports in America. She was inspired by Babe Didrikson (1911-1956), the other female athlete considered to be the best of the twentieth century. And along with the high-scoring soccer player Mia Hamm (1972-), Joyner-Kersee, one of the first major stars of the Title IX era, in turn inspired the next generation of American girls.</w:t>
      </w:r>
    </w:p>
    <w:p w14:paraId="5E419230" w14:textId="77777777" w:rsidR="00CC3588" w:rsidRDefault="00CC3588" w:rsidP="000E5165"/>
    <w:p w14:paraId="13B40ED2" w14:textId="77E95F86" w:rsidR="00AC30CC" w:rsidRDefault="00CC3588">
      <w:pPr>
        <w:rPr>
          <w:b/>
          <w:u w:val="single"/>
        </w:rPr>
      </w:pPr>
      <w:r>
        <w:t>Hobbled by injuries and health problems, Joyner-Kersee retired from track and field in 1998.</w:t>
      </w:r>
    </w:p>
    <w:p w14:paraId="7DA943DC" w14:textId="77777777" w:rsidR="00AC30CC" w:rsidRDefault="00AC30CC">
      <w:pPr>
        <w:rPr>
          <w:b/>
          <w:u w:val="single"/>
        </w:rPr>
      </w:pPr>
    </w:p>
    <w:p w14:paraId="619D4A41" w14:textId="77777777" w:rsidR="00E36D98" w:rsidRDefault="00D81560" w:rsidP="00E36D98">
      <w:pPr>
        <w:rPr>
          <w:b/>
        </w:rPr>
      </w:pPr>
      <w:r>
        <w:rPr>
          <w:b/>
        </w:rPr>
        <w:t>Additional Facts</w:t>
      </w:r>
    </w:p>
    <w:p w14:paraId="4F028D2B" w14:textId="77777777" w:rsidR="00CC3588" w:rsidRDefault="00CC3588" w:rsidP="00E36D98">
      <w:pPr>
        <w:rPr>
          <w:b/>
        </w:rPr>
      </w:pPr>
    </w:p>
    <w:p w14:paraId="2FEE7D45" w14:textId="371DA449" w:rsidR="00CC3588" w:rsidRPr="00CC3588" w:rsidRDefault="00CC3588" w:rsidP="00CC3588">
      <w:pPr>
        <w:pStyle w:val="ListParagraph"/>
        <w:numPr>
          <w:ilvl w:val="0"/>
          <w:numId w:val="1"/>
        </w:numPr>
        <w:rPr>
          <w:b/>
        </w:rPr>
      </w:pPr>
      <w:r>
        <w:rPr>
          <w:i/>
        </w:rPr>
        <w:t>Jouner-Kersee’s brother, Al Joyner, won gold in the triple jump at the 1984 Los Angeles Olympics. He later married 1988 triple Olympic gold medalist Forence Griffith Joyner (1959-1988).</w:t>
      </w:r>
    </w:p>
    <w:p w14:paraId="07344B08" w14:textId="77777777" w:rsidR="00CC3588" w:rsidRPr="00CC3588" w:rsidRDefault="00CC3588" w:rsidP="00CC3588">
      <w:pPr>
        <w:rPr>
          <w:b/>
        </w:rPr>
      </w:pPr>
    </w:p>
    <w:p w14:paraId="479EEE02" w14:textId="6531C01B" w:rsidR="00CC3588" w:rsidRPr="00CC3588" w:rsidRDefault="00CC3588" w:rsidP="00CC3588">
      <w:pPr>
        <w:pStyle w:val="ListParagraph"/>
        <w:numPr>
          <w:ilvl w:val="0"/>
          <w:numId w:val="1"/>
        </w:numPr>
        <w:rPr>
          <w:b/>
        </w:rPr>
      </w:pPr>
      <w:r>
        <w:rPr>
          <w:i/>
        </w:rPr>
        <w:t>Joyner-Kersee married her coach, Bob Kersee (1954-) in 1986. They first met at UCLA, where he was a coach and she was a star on the basketball and track teams. She was a four-year starter and all-American on the Bruins basketball team.</w:t>
      </w:r>
    </w:p>
    <w:p w14:paraId="40A3B11D" w14:textId="77777777" w:rsidR="00CC3588" w:rsidRPr="00CC3588" w:rsidRDefault="00CC3588" w:rsidP="00CC3588">
      <w:pPr>
        <w:rPr>
          <w:b/>
        </w:rPr>
      </w:pPr>
    </w:p>
    <w:p w14:paraId="3AC9A7A9" w14:textId="5909ED16" w:rsidR="00CC3588" w:rsidRPr="00CC3588" w:rsidRDefault="00CC3588" w:rsidP="00CC3588">
      <w:pPr>
        <w:pStyle w:val="ListParagraph"/>
        <w:numPr>
          <w:ilvl w:val="0"/>
          <w:numId w:val="1"/>
        </w:numPr>
        <w:rPr>
          <w:b/>
        </w:rPr>
      </w:pPr>
      <w:r>
        <w:rPr>
          <w:i/>
        </w:rPr>
        <w:t>Her world record of 7,291 points in the 1988 Olympic heptathlon still stands.</w:t>
      </w:r>
      <w:bookmarkStart w:id="0" w:name="_GoBack"/>
      <w:bookmarkEnd w:id="0"/>
    </w:p>
    <w:p w14:paraId="6A3678DA" w14:textId="77777777" w:rsidR="00AC30CC" w:rsidRDefault="00AC30CC">
      <w:pPr>
        <w:rPr>
          <w:b/>
          <w:u w:val="single"/>
        </w:rPr>
      </w:pPr>
    </w:p>
    <w:p w14:paraId="46C729D9" w14:textId="77777777" w:rsidR="00AC30CC" w:rsidRDefault="00AC30CC">
      <w:pPr>
        <w:rPr>
          <w:b/>
          <w:u w:val="single"/>
        </w:rPr>
      </w:pPr>
    </w:p>
    <w:p w14:paraId="619D3DD3" w14:textId="77777777" w:rsidR="00AC30CC" w:rsidRDefault="00AC30CC">
      <w:pPr>
        <w:rPr>
          <w:b/>
          <w:u w:val="single"/>
        </w:rPr>
      </w:pPr>
    </w:p>
    <w:p w14:paraId="6859B93E" w14:textId="77777777" w:rsidR="00AC30CC" w:rsidRDefault="00AC30CC">
      <w:pPr>
        <w:rPr>
          <w:b/>
          <w:u w:val="single"/>
        </w:rPr>
      </w:pPr>
    </w:p>
    <w:p w14:paraId="55246773" w14:textId="77777777" w:rsidR="00AC30CC" w:rsidRDefault="00AC30CC">
      <w:pPr>
        <w:rPr>
          <w:b/>
          <w:u w:val="single"/>
        </w:rPr>
      </w:pPr>
    </w:p>
    <w:p w14:paraId="70A17E24" w14:textId="77777777" w:rsidR="00AC30CC" w:rsidRDefault="00AC30CC">
      <w:pPr>
        <w:rPr>
          <w:b/>
          <w:u w:val="single"/>
        </w:rPr>
      </w:pPr>
    </w:p>
    <w:p w14:paraId="7E712356" w14:textId="77777777" w:rsidR="00AC30CC" w:rsidRDefault="00AC30CC">
      <w:pPr>
        <w:rPr>
          <w:b/>
          <w:u w:val="single"/>
        </w:rPr>
      </w:pPr>
    </w:p>
    <w:p w14:paraId="5565889C" w14:textId="77777777" w:rsidR="00AC30CC" w:rsidRDefault="00AC30CC">
      <w:pPr>
        <w:rPr>
          <w:b/>
          <w:u w:val="single"/>
        </w:rPr>
      </w:pPr>
    </w:p>
    <w:p w14:paraId="3336B7F1" w14:textId="77777777" w:rsidR="00AC30CC" w:rsidRDefault="00AC30CC">
      <w:pPr>
        <w:rPr>
          <w:b/>
          <w:u w:val="single"/>
        </w:rPr>
      </w:pPr>
    </w:p>
    <w:p w14:paraId="553B6846" w14:textId="77777777" w:rsidR="00AC30CC" w:rsidRDefault="00AC30CC">
      <w:pPr>
        <w:rPr>
          <w:b/>
          <w:u w:val="single"/>
        </w:rPr>
      </w:pPr>
    </w:p>
    <w:p w14:paraId="631C2975" w14:textId="77777777" w:rsidR="00AC30CC" w:rsidRDefault="00AC30CC">
      <w:pPr>
        <w:rPr>
          <w:b/>
          <w:u w:val="single"/>
        </w:rPr>
      </w:pPr>
    </w:p>
    <w:p w14:paraId="4A6F5A26" w14:textId="77777777" w:rsidR="00AC30CC" w:rsidRDefault="00AC30CC">
      <w:pPr>
        <w:rPr>
          <w:b/>
          <w:u w:val="single"/>
        </w:rPr>
      </w:pPr>
    </w:p>
    <w:p w14:paraId="2CE24C2E" w14:textId="77777777" w:rsidR="00AC30CC" w:rsidRDefault="00AC30CC">
      <w:pPr>
        <w:rPr>
          <w:b/>
          <w:u w:val="single"/>
        </w:rPr>
      </w:pPr>
    </w:p>
    <w:p w14:paraId="00915B87" w14:textId="77777777" w:rsidR="00AC30CC" w:rsidRDefault="00AC30CC">
      <w:pPr>
        <w:rPr>
          <w:b/>
          <w:u w:val="single"/>
        </w:rPr>
      </w:pPr>
    </w:p>
    <w:p w14:paraId="63710336" w14:textId="77777777" w:rsidR="00AC30CC" w:rsidRDefault="00AC30CC">
      <w:pPr>
        <w:rPr>
          <w:b/>
          <w:u w:val="single"/>
        </w:rPr>
      </w:pPr>
    </w:p>
    <w:p w14:paraId="01951F2A" w14:textId="77777777" w:rsidR="00AC30CC" w:rsidRDefault="00AC30CC">
      <w:pPr>
        <w:rPr>
          <w:b/>
          <w:u w:val="single"/>
        </w:rPr>
      </w:pPr>
    </w:p>
    <w:p w14:paraId="50D94674" w14:textId="77777777" w:rsidR="00AC30CC" w:rsidRDefault="00AC30CC">
      <w:pPr>
        <w:rPr>
          <w:b/>
          <w:u w:val="single"/>
        </w:rPr>
      </w:pPr>
    </w:p>
    <w:p w14:paraId="3A70B2D3" w14:textId="77777777" w:rsidR="00AC30CC" w:rsidRDefault="00AC30CC">
      <w:pPr>
        <w:rPr>
          <w:b/>
          <w:u w:val="single"/>
        </w:rPr>
      </w:pPr>
    </w:p>
    <w:p w14:paraId="10891010" w14:textId="77777777" w:rsidR="00AC30CC" w:rsidRDefault="00AC30CC">
      <w:pPr>
        <w:rPr>
          <w:b/>
          <w:u w:val="single"/>
        </w:rPr>
      </w:pPr>
    </w:p>
    <w:p w14:paraId="7539ED42" w14:textId="77777777" w:rsidR="00AC30CC" w:rsidRDefault="00AC30CC">
      <w:pPr>
        <w:rPr>
          <w:b/>
          <w:u w:val="single"/>
        </w:rPr>
      </w:pPr>
    </w:p>
    <w:p w14:paraId="4A4FE6B3" w14:textId="77777777" w:rsidR="00AC30CC" w:rsidRDefault="00AC30CC">
      <w:pPr>
        <w:rPr>
          <w:b/>
          <w:u w:val="single"/>
        </w:rPr>
      </w:pPr>
    </w:p>
    <w:p w14:paraId="76524641" w14:textId="77777777" w:rsidR="00AC30CC" w:rsidRDefault="00AC30CC">
      <w:pPr>
        <w:rPr>
          <w:b/>
          <w:u w:val="single"/>
        </w:rPr>
      </w:pPr>
    </w:p>
    <w:p w14:paraId="4D5E14AA" w14:textId="77777777" w:rsidR="00AC30CC" w:rsidRDefault="00AC30CC">
      <w:pPr>
        <w:rPr>
          <w:b/>
          <w:u w:val="single"/>
        </w:rPr>
      </w:pPr>
    </w:p>
    <w:p w14:paraId="2D4B8AB6" w14:textId="77777777" w:rsidR="00AC30CC" w:rsidRDefault="00AC30CC">
      <w:pPr>
        <w:rPr>
          <w:b/>
          <w:u w:val="single"/>
        </w:rPr>
      </w:pPr>
    </w:p>
    <w:p w14:paraId="4615307F" w14:textId="77777777" w:rsidR="00AC30CC" w:rsidRDefault="00AC30CC">
      <w:pPr>
        <w:rPr>
          <w:b/>
          <w:u w:val="single"/>
        </w:rPr>
      </w:pPr>
    </w:p>
    <w:p w14:paraId="35F263CF" w14:textId="77777777" w:rsidR="00AC30CC" w:rsidRDefault="00AC30CC">
      <w:pPr>
        <w:rPr>
          <w:b/>
          <w:u w:val="single"/>
        </w:rPr>
      </w:pPr>
    </w:p>
    <w:p w14:paraId="2EEBD6B7" w14:textId="77777777" w:rsidR="00AC30CC" w:rsidRDefault="00AC30CC">
      <w:pPr>
        <w:rPr>
          <w:b/>
          <w:u w:val="single"/>
        </w:rPr>
      </w:pPr>
    </w:p>
    <w:p w14:paraId="2898EE24" w14:textId="77777777" w:rsidR="00AC30CC" w:rsidRDefault="00AC30CC">
      <w:pPr>
        <w:rPr>
          <w:b/>
          <w:u w:val="single"/>
        </w:rPr>
      </w:pPr>
    </w:p>
    <w:p w14:paraId="0DF4B5BF" w14:textId="77777777" w:rsidR="00AC30CC" w:rsidRDefault="00AC30CC">
      <w:pPr>
        <w:rPr>
          <w:b/>
          <w:u w:val="single"/>
        </w:rPr>
      </w:pPr>
    </w:p>
    <w:p w14:paraId="7FED0B9E" w14:textId="77777777" w:rsidR="00AC30CC" w:rsidRDefault="00AC30CC">
      <w:pPr>
        <w:rPr>
          <w:b/>
          <w:u w:val="single"/>
        </w:rPr>
      </w:pPr>
    </w:p>
    <w:p w14:paraId="43E3A52F" w14:textId="77777777" w:rsidR="00AC30CC" w:rsidRDefault="00AC30CC">
      <w:pPr>
        <w:rPr>
          <w:b/>
          <w:u w:val="single"/>
        </w:rPr>
      </w:pPr>
    </w:p>
    <w:p w14:paraId="0F44CE6C" w14:textId="77777777" w:rsidR="00AC30CC" w:rsidRDefault="00AC30CC">
      <w:pPr>
        <w:rPr>
          <w:b/>
          <w:u w:val="single"/>
        </w:rPr>
      </w:pPr>
    </w:p>
    <w:p w14:paraId="5DAFD09C" w14:textId="77777777" w:rsidR="00AC30CC" w:rsidRDefault="00AC30CC">
      <w:pPr>
        <w:rPr>
          <w:b/>
          <w:u w:val="single"/>
        </w:rPr>
      </w:pPr>
    </w:p>
    <w:p w14:paraId="3CE2E689" w14:textId="77777777" w:rsidR="00AC30CC" w:rsidRDefault="00AC30CC">
      <w:pPr>
        <w:rPr>
          <w:b/>
          <w:u w:val="single"/>
        </w:rPr>
      </w:pPr>
    </w:p>
    <w:p w14:paraId="67B2E4E4" w14:textId="77777777" w:rsidR="00AC30CC" w:rsidRDefault="00AC30CC">
      <w:pPr>
        <w:rPr>
          <w:b/>
          <w:u w:val="single"/>
        </w:rPr>
      </w:pPr>
    </w:p>
    <w:p w14:paraId="5503F7D6" w14:textId="77777777" w:rsidR="00AC30CC" w:rsidRDefault="00AC30CC">
      <w:pPr>
        <w:rPr>
          <w:b/>
          <w:u w:val="single"/>
        </w:rPr>
      </w:pPr>
    </w:p>
    <w:p w14:paraId="1447B3FF" w14:textId="77777777" w:rsidR="00076636" w:rsidRPr="00E76189" w:rsidRDefault="00AC30CC" w:rsidP="00076636">
      <w:r>
        <w:rPr>
          <w:b/>
        </w:rPr>
        <w:t xml:space="preserve">Adapted from: </w:t>
      </w:r>
      <w:r w:rsidR="00076636">
        <w:t xml:space="preserve">Kidder, David S, and Noah Oppenheim. </w:t>
      </w:r>
      <w:r w:rsidR="00076636" w:rsidRPr="00E76189">
        <w:rPr>
          <w:color w:val="000000"/>
          <w:u w:val="single"/>
        </w:rPr>
        <w:t>The Intellectual Devotional Modern Culture: Converse Confidently about Society and the Arts</w:t>
      </w:r>
      <w:r w:rsidR="00076636" w:rsidRPr="00E76189">
        <w:rPr>
          <w:color w:val="000000"/>
        </w:rPr>
        <w:t>. Emmaus PA: Modern Times, 2008.</w:t>
      </w:r>
    </w:p>
    <w:p w14:paraId="1DD0FCA7" w14:textId="77777777" w:rsidR="00076636" w:rsidRDefault="00076636" w:rsidP="00076636"/>
    <w:p w14:paraId="7579634A"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F516CB"/>
    <w:multiLevelType w:val="hybridMultilevel"/>
    <w:tmpl w:val="CA409E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3F5D"/>
    <w:rsid w:val="00047165"/>
    <w:rsid w:val="00076636"/>
    <w:rsid w:val="000E5165"/>
    <w:rsid w:val="0060575B"/>
    <w:rsid w:val="00637624"/>
    <w:rsid w:val="006A5E5A"/>
    <w:rsid w:val="00792E69"/>
    <w:rsid w:val="00944480"/>
    <w:rsid w:val="00AC30CC"/>
    <w:rsid w:val="00CC3588"/>
    <w:rsid w:val="00D81560"/>
    <w:rsid w:val="00DD3F5D"/>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FD0411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ID*mc%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ID*mc rdtm.dotx</Template>
  <TotalTime>29</TotalTime>
  <Pages>2</Pages>
  <Words>388</Words>
  <Characters>2216</Characters>
  <Application>Microsoft Macintosh Word</Application>
  <DocSecurity>0</DocSecurity>
  <Lines>18</Lines>
  <Paragraphs>5</Paragraphs>
  <ScaleCrop>false</ScaleCrop>
  <Company>New York City Department of Education</Company>
  <LinksUpToDate>false</LinksUpToDate>
  <CharactersWithSpaces>2599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2016-10-27T12:41:00Z</dcterms:created>
  <dcterms:modified xsi:type="dcterms:W3CDTF">2016-11-21T18:52:00Z</dcterms:modified>
</cp:coreProperties>
</file>