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945285"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7E2E9A3F" w14:textId="77777777" w:rsidR="00652AF4" w:rsidRDefault="0050498D" w:rsidP="00652AF4">
      <w:pPr>
        <w:rPr>
          <w:b/>
        </w:rPr>
      </w:pPr>
      <w:r>
        <w:rPr>
          <w:b/>
        </w:rPr>
        <w:t>Intellectual Devo</w:t>
      </w:r>
      <w:r w:rsidR="00D957D2">
        <w:rPr>
          <w:b/>
        </w:rPr>
        <w:t>tional Modern Culture Worksheet:</w:t>
      </w:r>
      <w:r w:rsidR="00C8358F">
        <w:rPr>
          <w:b/>
        </w:rPr>
        <w:t xml:space="preserve"> </w:t>
      </w:r>
      <w:r w:rsidR="00E0484F">
        <w:rPr>
          <w:b/>
          <w:i/>
        </w:rPr>
        <w:t>Jackie Joyner-Kersee</w:t>
      </w:r>
      <w:r>
        <w:rPr>
          <w:b/>
        </w:rPr>
        <w:t xml:space="preserve"> </w:t>
      </w:r>
      <w:r w:rsidR="00D957D2">
        <w:rPr>
          <w:b/>
        </w:rPr>
        <w:t>.</w:t>
      </w:r>
      <w:r>
        <w:t xml:space="preserve"> Before reading the attached short article on </w:t>
      </w:r>
      <w:r w:rsidR="00E0484F">
        <w:t>track and field star and Olympic medalist Jackie Joyner-Kersee</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5CE04C3C" w14:textId="77777777" w:rsidR="00652AF4" w:rsidRDefault="0065297D" w:rsidP="00652AF4">
      <w:pPr>
        <w:rPr>
          <w:b/>
        </w:rPr>
      </w:pPr>
    </w:p>
    <w:p w14:paraId="23D982A0" w14:textId="77777777" w:rsidR="00652AF4" w:rsidRDefault="0050498D" w:rsidP="00652AF4">
      <w:pPr>
        <w:numPr>
          <w:ilvl w:val="0"/>
          <w:numId w:val="1"/>
        </w:numPr>
        <w:rPr>
          <w:b/>
        </w:rPr>
      </w:pPr>
      <w:r>
        <w:rPr>
          <w:b/>
        </w:rPr>
        <w:t>Vocabulary</w:t>
      </w:r>
    </w:p>
    <w:p w14:paraId="5C52F68B" w14:textId="77777777" w:rsidR="00C0530E" w:rsidRDefault="00C0530E" w:rsidP="00C0530E">
      <w:pPr>
        <w:rPr>
          <w:b/>
        </w:rPr>
      </w:pPr>
    </w:p>
    <w:p w14:paraId="75C923B6" w14:textId="4F6FD05C" w:rsidR="00C0530E" w:rsidRPr="00C0530E" w:rsidRDefault="00C0530E" w:rsidP="00C0530E">
      <w:pPr>
        <w:pStyle w:val="ListParagraph"/>
        <w:numPr>
          <w:ilvl w:val="1"/>
          <w:numId w:val="1"/>
        </w:numPr>
        <w:rPr>
          <w:b/>
        </w:rPr>
      </w:pPr>
      <w:r>
        <w:t>Heptathlon (noun):</w:t>
      </w:r>
    </w:p>
    <w:p w14:paraId="0F994446" w14:textId="77777777" w:rsidR="00C0530E" w:rsidRDefault="00C0530E" w:rsidP="00C0530E">
      <w:pPr>
        <w:rPr>
          <w:b/>
        </w:rPr>
      </w:pPr>
    </w:p>
    <w:p w14:paraId="27471921" w14:textId="77777777" w:rsidR="00C0530E" w:rsidRDefault="00C0530E" w:rsidP="00C0530E">
      <w:pPr>
        <w:rPr>
          <w:b/>
        </w:rPr>
      </w:pPr>
    </w:p>
    <w:p w14:paraId="6D9BD3DD" w14:textId="77777777" w:rsidR="00C0530E" w:rsidRDefault="00C0530E" w:rsidP="00C0530E">
      <w:pPr>
        <w:rPr>
          <w:b/>
        </w:rPr>
      </w:pPr>
    </w:p>
    <w:p w14:paraId="0E1BAD10" w14:textId="77777777" w:rsidR="00C0530E" w:rsidRPr="00C0530E" w:rsidRDefault="00C0530E" w:rsidP="00C0530E">
      <w:pPr>
        <w:rPr>
          <w:b/>
        </w:rPr>
      </w:pPr>
    </w:p>
    <w:p w14:paraId="0277F7F3" w14:textId="460AEC88" w:rsidR="00C0530E" w:rsidRPr="00C0530E" w:rsidRDefault="00C0530E" w:rsidP="00C0530E">
      <w:pPr>
        <w:pStyle w:val="ListParagraph"/>
        <w:numPr>
          <w:ilvl w:val="1"/>
          <w:numId w:val="1"/>
        </w:numPr>
        <w:rPr>
          <w:b/>
        </w:rPr>
      </w:pPr>
      <w:r>
        <w:t>Memorable (adjective):</w:t>
      </w:r>
    </w:p>
    <w:p w14:paraId="2C2106D5" w14:textId="77777777" w:rsidR="00C0530E" w:rsidRDefault="00C0530E" w:rsidP="00C0530E">
      <w:pPr>
        <w:rPr>
          <w:b/>
        </w:rPr>
      </w:pPr>
    </w:p>
    <w:p w14:paraId="6C857D86" w14:textId="77777777" w:rsidR="00C0530E" w:rsidRDefault="00C0530E" w:rsidP="00C0530E">
      <w:pPr>
        <w:rPr>
          <w:b/>
        </w:rPr>
      </w:pPr>
    </w:p>
    <w:p w14:paraId="582D6694" w14:textId="77777777" w:rsidR="00C0530E" w:rsidRDefault="00C0530E" w:rsidP="00C0530E">
      <w:pPr>
        <w:rPr>
          <w:b/>
        </w:rPr>
      </w:pPr>
    </w:p>
    <w:p w14:paraId="60C520FE" w14:textId="77777777" w:rsidR="00C0530E" w:rsidRPr="00C0530E" w:rsidRDefault="00C0530E" w:rsidP="00C0530E">
      <w:pPr>
        <w:rPr>
          <w:b/>
        </w:rPr>
      </w:pPr>
    </w:p>
    <w:p w14:paraId="56CB0851" w14:textId="70F9D1F4" w:rsidR="00C0530E" w:rsidRPr="00C0530E" w:rsidRDefault="00C0530E" w:rsidP="00C0530E">
      <w:pPr>
        <w:pStyle w:val="ListParagraph"/>
        <w:numPr>
          <w:ilvl w:val="1"/>
          <w:numId w:val="1"/>
        </w:numPr>
        <w:rPr>
          <w:b/>
        </w:rPr>
      </w:pPr>
      <w:r>
        <w:t>Hamstring (noun):</w:t>
      </w:r>
    </w:p>
    <w:p w14:paraId="3AF85E73" w14:textId="77777777" w:rsidR="00C0530E" w:rsidRDefault="00C0530E" w:rsidP="00C0530E">
      <w:pPr>
        <w:rPr>
          <w:b/>
        </w:rPr>
      </w:pPr>
    </w:p>
    <w:p w14:paraId="6298519F" w14:textId="77777777" w:rsidR="00C0530E" w:rsidRDefault="00C0530E" w:rsidP="00C0530E">
      <w:pPr>
        <w:rPr>
          <w:b/>
        </w:rPr>
      </w:pPr>
    </w:p>
    <w:p w14:paraId="08802159" w14:textId="77777777" w:rsidR="00C0530E" w:rsidRDefault="00C0530E" w:rsidP="00C0530E">
      <w:pPr>
        <w:rPr>
          <w:b/>
        </w:rPr>
      </w:pPr>
    </w:p>
    <w:p w14:paraId="368C0BFB" w14:textId="77777777" w:rsidR="00C0530E" w:rsidRPr="00C0530E" w:rsidRDefault="00C0530E" w:rsidP="00C0530E">
      <w:pPr>
        <w:rPr>
          <w:b/>
        </w:rPr>
      </w:pPr>
    </w:p>
    <w:p w14:paraId="058F9954" w14:textId="633842DB" w:rsidR="00C0530E" w:rsidRPr="00C0530E" w:rsidRDefault="00C0530E" w:rsidP="00C0530E">
      <w:pPr>
        <w:pStyle w:val="ListParagraph"/>
        <w:numPr>
          <w:ilvl w:val="1"/>
          <w:numId w:val="1"/>
        </w:numPr>
        <w:rPr>
          <w:b/>
        </w:rPr>
      </w:pPr>
      <w:r>
        <w:t>Obvious (adjective):</w:t>
      </w:r>
    </w:p>
    <w:p w14:paraId="0069B3A3" w14:textId="77777777" w:rsidR="00C0530E" w:rsidRDefault="00C0530E" w:rsidP="00C0530E">
      <w:pPr>
        <w:rPr>
          <w:b/>
        </w:rPr>
      </w:pPr>
    </w:p>
    <w:p w14:paraId="1879E36E" w14:textId="77777777" w:rsidR="00C0530E" w:rsidRDefault="00C0530E" w:rsidP="00C0530E">
      <w:pPr>
        <w:rPr>
          <w:b/>
        </w:rPr>
      </w:pPr>
    </w:p>
    <w:p w14:paraId="1716C22A" w14:textId="77777777" w:rsidR="00C0530E" w:rsidRDefault="00C0530E" w:rsidP="00C0530E">
      <w:pPr>
        <w:rPr>
          <w:b/>
        </w:rPr>
      </w:pPr>
    </w:p>
    <w:p w14:paraId="5F237882" w14:textId="77777777" w:rsidR="00C0530E" w:rsidRPr="00C0530E" w:rsidRDefault="00C0530E" w:rsidP="00C0530E">
      <w:pPr>
        <w:rPr>
          <w:b/>
        </w:rPr>
      </w:pPr>
    </w:p>
    <w:p w14:paraId="35B45BF3" w14:textId="2E41E6D0" w:rsidR="00C0530E" w:rsidRPr="00C0530E" w:rsidRDefault="00C0530E" w:rsidP="00C0530E">
      <w:pPr>
        <w:pStyle w:val="ListParagraph"/>
        <w:numPr>
          <w:ilvl w:val="1"/>
          <w:numId w:val="1"/>
        </w:numPr>
        <w:rPr>
          <w:b/>
        </w:rPr>
      </w:pPr>
      <w:r>
        <w:t>Inspire (verb):</w:t>
      </w:r>
    </w:p>
    <w:p w14:paraId="314086D1" w14:textId="77777777" w:rsidR="00C0530E" w:rsidRDefault="00C0530E" w:rsidP="00C0530E">
      <w:pPr>
        <w:rPr>
          <w:b/>
        </w:rPr>
      </w:pPr>
    </w:p>
    <w:p w14:paraId="55CA035B" w14:textId="77777777" w:rsidR="00C0530E" w:rsidRDefault="00C0530E" w:rsidP="00C0530E">
      <w:pPr>
        <w:rPr>
          <w:b/>
        </w:rPr>
      </w:pPr>
    </w:p>
    <w:p w14:paraId="41EF92C6" w14:textId="77777777" w:rsidR="00C0530E" w:rsidRDefault="00C0530E" w:rsidP="00C0530E">
      <w:pPr>
        <w:rPr>
          <w:b/>
        </w:rPr>
      </w:pPr>
    </w:p>
    <w:p w14:paraId="1EDE922B" w14:textId="77777777" w:rsidR="00C0530E" w:rsidRPr="00C0530E" w:rsidRDefault="00C0530E" w:rsidP="00C0530E">
      <w:pPr>
        <w:rPr>
          <w:b/>
        </w:rPr>
      </w:pPr>
    </w:p>
    <w:p w14:paraId="6ED2F65B" w14:textId="48801C0D" w:rsidR="00C0530E" w:rsidRPr="00C0530E" w:rsidRDefault="00C0530E" w:rsidP="00C0530E">
      <w:pPr>
        <w:pStyle w:val="ListParagraph"/>
        <w:numPr>
          <w:ilvl w:val="1"/>
          <w:numId w:val="1"/>
        </w:numPr>
        <w:rPr>
          <w:b/>
        </w:rPr>
      </w:pPr>
      <w:r>
        <w:t>Generation (noun):</w:t>
      </w:r>
    </w:p>
    <w:p w14:paraId="75C0F8EF" w14:textId="77777777" w:rsidR="00C0530E" w:rsidRDefault="00C0530E" w:rsidP="00C0530E">
      <w:pPr>
        <w:rPr>
          <w:b/>
        </w:rPr>
      </w:pPr>
    </w:p>
    <w:p w14:paraId="4678E673" w14:textId="77777777" w:rsidR="00C0530E" w:rsidRDefault="00C0530E" w:rsidP="00C0530E">
      <w:pPr>
        <w:rPr>
          <w:b/>
        </w:rPr>
      </w:pPr>
    </w:p>
    <w:p w14:paraId="272DA4BE" w14:textId="77777777" w:rsidR="00C0530E" w:rsidRDefault="00C0530E" w:rsidP="00C0530E">
      <w:pPr>
        <w:rPr>
          <w:b/>
        </w:rPr>
      </w:pPr>
    </w:p>
    <w:p w14:paraId="1D15D422" w14:textId="77777777" w:rsidR="00C0530E" w:rsidRPr="00C0530E" w:rsidRDefault="00C0530E" w:rsidP="00C0530E">
      <w:pPr>
        <w:rPr>
          <w:b/>
        </w:rPr>
      </w:pPr>
    </w:p>
    <w:p w14:paraId="5B9A4619" w14:textId="369790BA" w:rsidR="00C0530E" w:rsidRPr="00C0530E" w:rsidRDefault="00C0530E" w:rsidP="00C0530E">
      <w:pPr>
        <w:pStyle w:val="ListParagraph"/>
        <w:numPr>
          <w:ilvl w:val="1"/>
          <w:numId w:val="1"/>
        </w:numPr>
        <w:rPr>
          <w:b/>
        </w:rPr>
      </w:pPr>
      <w:r>
        <w:t>Hobble (verb):</w:t>
      </w:r>
    </w:p>
    <w:p w14:paraId="6F981339" w14:textId="77777777" w:rsidR="00C0530E" w:rsidRDefault="00C0530E" w:rsidP="00C0530E">
      <w:pPr>
        <w:rPr>
          <w:b/>
        </w:rPr>
      </w:pPr>
    </w:p>
    <w:p w14:paraId="2B1D6F41" w14:textId="77777777" w:rsidR="00C0530E" w:rsidRDefault="00C0530E" w:rsidP="00C0530E">
      <w:pPr>
        <w:rPr>
          <w:b/>
        </w:rPr>
      </w:pPr>
    </w:p>
    <w:p w14:paraId="2341D9AC" w14:textId="77777777" w:rsidR="00C0530E" w:rsidRDefault="00C0530E" w:rsidP="00C0530E">
      <w:pPr>
        <w:rPr>
          <w:b/>
        </w:rPr>
      </w:pPr>
    </w:p>
    <w:p w14:paraId="304852C8" w14:textId="77777777" w:rsidR="00C0530E" w:rsidRPr="00C0530E" w:rsidRDefault="00C0530E" w:rsidP="00C0530E">
      <w:pPr>
        <w:rPr>
          <w:b/>
        </w:rPr>
      </w:pPr>
    </w:p>
    <w:p w14:paraId="6977DE49" w14:textId="50774272" w:rsidR="00C0530E" w:rsidRPr="00C0530E" w:rsidRDefault="00C0530E" w:rsidP="00C0530E">
      <w:pPr>
        <w:pStyle w:val="ListParagraph"/>
        <w:numPr>
          <w:ilvl w:val="1"/>
          <w:numId w:val="1"/>
        </w:numPr>
        <w:rPr>
          <w:b/>
        </w:rPr>
      </w:pPr>
      <w:r>
        <w:t>Retire (verb):</w:t>
      </w:r>
    </w:p>
    <w:p w14:paraId="619C9E71" w14:textId="77777777" w:rsidR="00C0530E" w:rsidRDefault="00C0530E" w:rsidP="00C0530E">
      <w:pPr>
        <w:rPr>
          <w:b/>
        </w:rPr>
      </w:pPr>
    </w:p>
    <w:p w14:paraId="662BC4D3" w14:textId="77777777" w:rsidR="00C0530E" w:rsidRDefault="00C0530E" w:rsidP="00C0530E">
      <w:pPr>
        <w:rPr>
          <w:b/>
        </w:rPr>
      </w:pPr>
    </w:p>
    <w:p w14:paraId="382AAF31" w14:textId="77777777" w:rsidR="00C0530E" w:rsidRPr="00C0530E" w:rsidRDefault="00C0530E" w:rsidP="00C0530E">
      <w:pPr>
        <w:rPr>
          <w:b/>
        </w:rPr>
      </w:pPr>
    </w:p>
    <w:p w14:paraId="6A74EC05" w14:textId="77777777" w:rsidR="00652AF4" w:rsidRDefault="0065297D" w:rsidP="00652AF4">
      <w:pPr>
        <w:rPr>
          <w:b/>
        </w:rPr>
      </w:pPr>
    </w:p>
    <w:p w14:paraId="228F68FD" w14:textId="77777777" w:rsidR="00652AF4" w:rsidRPr="00DC59A0" w:rsidRDefault="0065297D" w:rsidP="00652AF4"/>
    <w:p w14:paraId="72BB7E56" w14:textId="77777777" w:rsidR="00652AF4" w:rsidRPr="00DC59A0" w:rsidRDefault="0065297D" w:rsidP="00652AF4"/>
    <w:p w14:paraId="1DEA8D93" w14:textId="77777777" w:rsidR="00652AF4" w:rsidRDefault="0050498D" w:rsidP="00652AF4">
      <w:pPr>
        <w:numPr>
          <w:ilvl w:val="0"/>
          <w:numId w:val="1"/>
        </w:numPr>
        <w:rPr>
          <w:b/>
        </w:rPr>
      </w:pPr>
      <w:r>
        <w:rPr>
          <w:b/>
        </w:rPr>
        <w:lastRenderedPageBreak/>
        <w:t>The Text</w:t>
      </w:r>
    </w:p>
    <w:p w14:paraId="588FAACA" w14:textId="77777777" w:rsidR="00C0530E" w:rsidRDefault="00C0530E" w:rsidP="00C0530E">
      <w:pPr>
        <w:rPr>
          <w:b/>
        </w:rPr>
      </w:pPr>
    </w:p>
    <w:p w14:paraId="1A97E5DF" w14:textId="5003F859" w:rsidR="00C0530E" w:rsidRPr="00C0530E" w:rsidRDefault="00C0530E" w:rsidP="00C0530E">
      <w:pPr>
        <w:pStyle w:val="ListParagraph"/>
        <w:numPr>
          <w:ilvl w:val="1"/>
          <w:numId w:val="1"/>
        </w:numPr>
        <w:rPr>
          <w:b/>
        </w:rPr>
      </w:pPr>
      <w:r w:rsidRPr="00C0530E">
        <w:rPr>
          <w:b/>
        </w:rPr>
        <w:t xml:space="preserve">What </w:t>
      </w:r>
      <w:r>
        <w:t xml:space="preserve">is Jackie Joyner-Kersee’s full name? </w:t>
      </w:r>
      <w:r w:rsidRPr="00C0530E">
        <w:rPr>
          <w:b/>
        </w:rPr>
        <w:t>After whom</w:t>
      </w:r>
      <w:r>
        <w:t xml:space="preserve"> is she named? </w:t>
      </w:r>
      <w:r w:rsidRPr="00C0530E">
        <w:rPr>
          <w:b/>
        </w:rPr>
        <w:t>When</w:t>
      </w:r>
      <w:r>
        <w:t xml:space="preserve"> was she born?</w:t>
      </w:r>
    </w:p>
    <w:p w14:paraId="435B5369" w14:textId="77777777" w:rsidR="00C0530E" w:rsidRDefault="00C0530E" w:rsidP="00C0530E">
      <w:pPr>
        <w:rPr>
          <w:b/>
        </w:rPr>
      </w:pPr>
    </w:p>
    <w:p w14:paraId="73F51F6F" w14:textId="77777777" w:rsidR="00C0530E" w:rsidRDefault="00C0530E" w:rsidP="00C0530E">
      <w:pPr>
        <w:rPr>
          <w:b/>
        </w:rPr>
      </w:pPr>
    </w:p>
    <w:p w14:paraId="1DC3E9A6" w14:textId="77777777" w:rsidR="00C0530E" w:rsidRDefault="00C0530E" w:rsidP="00C0530E">
      <w:pPr>
        <w:rPr>
          <w:b/>
        </w:rPr>
      </w:pPr>
    </w:p>
    <w:p w14:paraId="7FE756C0" w14:textId="77777777" w:rsidR="00C0530E" w:rsidRPr="00C0530E" w:rsidRDefault="00C0530E" w:rsidP="00C0530E">
      <w:pPr>
        <w:rPr>
          <w:b/>
        </w:rPr>
      </w:pPr>
    </w:p>
    <w:p w14:paraId="6C5D3D42" w14:textId="4520004C" w:rsidR="00C0530E" w:rsidRPr="00C0530E" w:rsidRDefault="00C0530E" w:rsidP="00C0530E">
      <w:pPr>
        <w:pStyle w:val="ListParagraph"/>
        <w:numPr>
          <w:ilvl w:val="1"/>
          <w:numId w:val="1"/>
        </w:numPr>
        <w:rPr>
          <w:b/>
        </w:rPr>
      </w:pPr>
      <w:r>
        <w:rPr>
          <w:b/>
        </w:rPr>
        <w:t xml:space="preserve">What </w:t>
      </w:r>
      <w:r>
        <w:t xml:space="preserve">did Jackie Joyner-Kersee’s grandmother say about her? </w:t>
      </w:r>
      <w:r w:rsidRPr="00C0530E">
        <w:rPr>
          <w:b/>
        </w:rPr>
        <w:t>Was</w:t>
      </w:r>
      <w:r>
        <w:t xml:space="preserve"> she right? How?</w:t>
      </w:r>
    </w:p>
    <w:p w14:paraId="77B844DD" w14:textId="77777777" w:rsidR="00C0530E" w:rsidRDefault="00C0530E" w:rsidP="00C0530E">
      <w:pPr>
        <w:rPr>
          <w:b/>
        </w:rPr>
      </w:pPr>
    </w:p>
    <w:p w14:paraId="4270EF57" w14:textId="77777777" w:rsidR="00C0530E" w:rsidRDefault="00C0530E" w:rsidP="00C0530E">
      <w:pPr>
        <w:rPr>
          <w:b/>
        </w:rPr>
      </w:pPr>
    </w:p>
    <w:p w14:paraId="019AAE82" w14:textId="77777777" w:rsidR="00C0530E" w:rsidRDefault="00C0530E" w:rsidP="00C0530E">
      <w:pPr>
        <w:rPr>
          <w:b/>
        </w:rPr>
      </w:pPr>
    </w:p>
    <w:p w14:paraId="262552CC" w14:textId="77777777" w:rsidR="00C0530E" w:rsidRPr="00C0530E" w:rsidRDefault="00C0530E" w:rsidP="00C0530E">
      <w:pPr>
        <w:rPr>
          <w:b/>
        </w:rPr>
      </w:pPr>
    </w:p>
    <w:p w14:paraId="1A6F9125" w14:textId="391A5A44" w:rsidR="00C0530E" w:rsidRPr="00C0530E" w:rsidRDefault="00C0530E" w:rsidP="00C0530E">
      <w:pPr>
        <w:pStyle w:val="ListParagraph"/>
        <w:numPr>
          <w:ilvl w:val="1"/>
          <w:numId w:val="1"/>
        </w:numPr>
        <w:rPr>
          <w:b/>
        </w:rPr>
      </w:pPr>
      <w:r>
        <w:rPr>
          <w:b/>
        </w:rPr>
        <w:t xml:space="preserve">What </w:t>
      </w:r>
      <w:r>
        <w:t xml:space="preserve">was Jackie Joyner-Kersee’s signature event in the Olympics? </w:t>
      </w:r>
      <w:r w:rsidRPr="00C0530E">
        <w:rPr>
          <w:b/>
        </w:rPr>
        <w:t xml:space="preserve">What </w:t>
      </w:r>
      <w:r>
        <w:t xml:space="preserve">does an athlete do in this event? </w:t>
      </w:r>
      <w:r w:rsidRPr="00C0530E">
        <w:rPr>
          <w:b/>
        </w:rPr>
        <w:t>What</w:t>
      </w:r>
      <w:r>
        <w:t xml:space="preserve"> medals has Jackie Joyner-Kersee won in this event?</w:t>
      </w:r>
    </w:p>
    <w:p w14:paraId="4305C0E3" w14:textId="77777777" w:rsidR="00C0530E" w:rsidRDefault="00C0530E" w:rsidP="00C0530E">
      <w:pPr>
        <w:rPr>
          <w:b/>
        </w:rPr>
      </w:pPr>
    </w:p>
    <w:p w14:paraId="7B7DEAC6" w14:textId="77777777" w:rsidR="00C0530E" w:rsidRDefault="00C0530E" w:rsidP="00C0530E">
      <w:pPr>
        <w:rPr>
          <w:b/>
        </w:rPr>
      </w:pPr>
    </w:p>
    <w:p w14:paraId="28A4B76D" w14:textId="77777777" w:rsidR="00C0530E" w:rsidRDefault="00C0530E" w:rsidP="00C0530E">
      <w:pPr>
        <w:rPr>
          <w:b/>
        </w:rPr>
      </w:pPr>
    </w:p>
    <w:p w14:paraId="521D9010" w14:textId="77777777" w:rsidR="00C0530E" w:rsidRPr="00C0530E" w:rsidRDefault="00C0530E" w:rsidP="00C0530E">
      <w:pPr>
        <w:rPr>
          <w:b/>
        </w:rPr>
      </w:pPr>
    </w:p>
    <w:p w14:paraId="6EC93C47" w14:textId="4F4AC86A" w:rsidR="00C0530E" w:rsidRPr="00C0530E" w:rsidRDefault="00C0530E" w:rsidP="00C0530E">
      <w:pPr>
        <w:pStyle w:val="ListParagraph"/>
        <w:numPr>
          <w:ilvl w:val="1"/>
          <w:numId w:val="1"/>
        </w:numPr>
        <w:rPr>
          <w:b/>
        </w:rPr>
      </w:pPr>
      <w:r>
        <w:rPr>
          <w:b/>
        </w:rPr>
        <w:t xml:space="preserve">What other </w:t>
      </w:r>
      <w:r>
        <w:t xml:space="preserve">Olympic medals has Jackie Joyner-Kersee won? </w:t>
      </w:r>
      <w:r w:rsidRPr="00C0530E">
        <w:rPr>
          <w:b/>
        </w:rPr>
        <w:t xml:space="preserve">When </w:t>
      </w:r>
      <w:r>
        <w:t xml:space="preserve">and </w:t>
      </w:r>
      <w:r w:rsidRPr="00C0530E">
        <w:rPr>
          <w:b/>
        </w:rPr>
        <w:t>where</w:t>
      </w:r>
      <w:r>
        <w:t>?</w:t>
      </w:r>
    </w:p>
    <w:p w14:paraId="02F76241" w14:textId="77777777" w:rsidR="00C0530E" w:rsidRDefault="00C0530E" w:rsidP="00C0530E">
      <w:pPr>
        <w:rPr>
          <w:b/>
        </w:rPr>
      </w:pPr>
    </w:p>
    <w:p w14:paraId="04004EF1" w14:textId="77777777" w:rsidR="00C0530E" w:rsidRDefault="00C0530E" w:rsidP="00C0530E">
      <w:pPr>
        <w:rPr>
          <w:b/>
        </w:rPr>
      </w:pPr>
    </w:p>
    <w:p w14:paraId="1AE11C17" w14:textId="77777777" w:rsidR="00C0530E" w:rsidRDefault="00C0530E" w:rsidP="00C0530E">
      <w:pPr>
        <w:rPr>
          <w:b/>
        </w:rPr>
      </w:pPr>
    </w:p>
    <w:p w14:paraId="48FF5C19" w14:textId="77777777" w:rsidR="00C0530E" w:rsidRDefault="00C0530E" w:rsidP="00C0530E">
      <w:pPr>
        <w:rPr>
          <w:b/>
        </w:rPr>
      </w:pPr>
    </w:p>
    <w:p w14:paraId="077CF856" w14:textId="77777777" w:rsidR="00C0530E" w:rsidRPr="00C0530E" w:rsidRDefault="00C0530E" w:rsidP="00C0530E">
      <w:pPr>
        <w:rPr>
          <w:b/>
        </w:rPr>
      </w:pPr>
    </w:p>
    <w:p w14:paraId="6EB2754C" w14:textId="6ED8D6B2" w:rsidR="00C0530E" w:rsidRPr="00C0530E" w:rsidRDefault="00C0530E" w:rsidP="00C0530E">
      <w:pPr>
        <w:pStyle w:val="ListParagraph"/>
        <w:numPr>
          <w:ilvl w:val="1"/>
          <w:numId w:val="1"/>
        </w:numPr>
        <w:rPr>
          <w:b/>
        </w:rPr>
      </w:pPr>
      <w:r>
        <w:rPr>
          <w:b/>
        </w:rPr>
        <w:t xml:space="preserve">What </w:t>
      </w:r>
      <w:r>
        <w:t>is “perhaps” Jackie Joyner-Kersee’s most memorable Olympic performance?</w:t>
      </w:r>
    </w:p>
    <w:p w14:paraId="0FB15DF2" w14:textId="77777777" w:rsidR="00C0530E" w:rsidRDefault="00C0530E" w:rsidP="00C0530E">
      <w:pPr>
        <w:rPr>
          <w:b/>
        </w:rPr>
      </w:pPr>
    </w:p>
    <w:p w14:paraId="456EC1A4" w14:textId="77777777" w:rsidR="00C0530E" w:rsidRDefault="00C0530E" w:rsidP="00C0530E">
      <w:pPr>
        <w:rPr>
          <w:b/>
        </w:rPr>
      </w:pPr>
    </w:p>
    <w:p w14:paraId="45078E9D" w14:textId="77777777" w:rsidR="00C0530E" w:rsidRDefault="00C0530E" w:rsidP="00C0530E">
      <w:pPr>
        <w:rPr>
          <w:b/>
        </w:rPr>
      </w:pPr>
    </w:p>
    <w:p w14:paraId="4DF6F54D" w14:textId="77777777" w:rsidR="00C0530E" w:rsidRDefault="00C0530E" w:rsidP="00C0530E">
      <w:pPr>
        <w:rPr>
          <w:b/>
        </w:rPr>
      </w:pPr>
    </w:p>
    <w:p w14:paraId="162D63C4" w14:textId="77777777" w:rsidR="00C0530E" w:rsidRPr="00C0530E" w:rsidRDefault="00C0530E" w:rsidP="00C0530E">
      <w:pPr>
        <w:rPr>
          <w:b/>
        </w:rPr>
      </w:pPr>
    </w:p>
    <w:p w14:paraId="0E51AFFB" w14:textId="023C79B9" w:rsidR="00C0530E" w:rsidRPr="00C0530E" w:rsidRDefault="00C0530E" w:rsidP="00C0530E">
      <w:pPr>
        <w:pStyle w:val="ListParagraph"/>
        <w:numPr>
          <w:ilvl w:val="1"/>
          <w:numId w:val="1"/>
        </w:numPr>
        <w:rPr>
          <w:b/>
        </w:rPr>
      </w:pPr>
      <w:r w:rsidRPr="00C0530E">
        <w:rPr>
          <w:b/>
        </w:rPr>
        <w:t>In what</w:t>
      </w:r>
      <w:r>
        <w:t xml:space="preserve"> did Jackie Joyner-Kersee play an important role?</w:t>
      </w:r>
    </w:p>
    <w:p w14:paraId="651650D2" w14:textId="77777777" w:rsidR="00C0530E" w:rsidRDefault="00C0530E" w:rsidP="00C0530E">
      <w:pPr>
        <w:rPr>
          <w:b/>
        </w:rPr>
      </w:pPr>
    </w:p>
    <w:p w14:paraId="33F125DE" w14:textId="77777777" w:rsidR="00C0530E" w:rsidRDefault="00C0530E" w:rsidP="00C0530E">
      <w:pPr>
        <w:rPr>
          <w:b/>
        </w:rPr>
      </w:pPr>
    </w:p>
    <w:p w14:paraId="45467257" w14:textId="77777777" w:rsidR="00C0530E" w:rsidRDefault="00C0530E" w:rsidP="00C0530E">
      <w:pPr>
        <w:rPr>
          <w:b/>
        </w:rPr>
      </w:pPr>
    </w:p>
    <w:p w14:paraId="3A9D5264" w14:textId="77777777" w:rsidR="00C0530E" w:rsidRDefault="00C0530E" w:rsidP="00C0530E">
      <w:pPr>
        <w:rPr>
          <w:b/>
        </w:rPr>
      </w:pPr>
    </w:p>
    <w:p w14:paraId="406E978D" w14:textId="77777777" w:rsidR="00C0530E" w:rsidRPr="00C0530E" w:rsidRDefault="00C0530E" w:rsidP="00C0530E">
      <w:pPr>
        <w:rPr>
          <w:b/>
        </w:rPr>
      </w:pPr>
    </w:p>
    <w:p w14:paraId="6659130B" w14:textId="603C965A" w:rsidR="00C0530E" w:rsidRPr="00C0530E" w:rsidRDefault="00C0530E" w:rsidP="00C0530E">
      <w:pPr>
        <w:pStyle w:val="ListParagraph"/>
        <w:numPr>
          <w:ilvl w:val="1"/>
          <w:numId w:val="1"/>
        </w:numPr>
        <w:rPr>
          <w:b/>
        </w:rPr>
      </w:pPr>
      <w:r>
        <w:rPr>
          <w:b/>
        </w:rPr>
        <w:t xml:space="preserve">Who </w:t>
      </w:r>
      <w:r>
        <w:t xml:space="preserve">inspired Jackie Joyner-Kersee? </w:t>
      </w:r>
      <w:r w:rsidRPr="00C0530E">
        <w:rPr>
          <w:b/>
        </w:rPr>
        <w:t>What</w:t>
      </w:r>
      <w:r>
        <w:t xml:space="preserve"> other female athlete did Jackie Joyner-Kersee join to do what?</w:t>
      </w:r>
    </w:p>
    <w:p w14:paraId="0F60EB17" w14:textId="77777777" w:rsidR="00C0530E" w:rsidRDefault="00C0530E" w:rsidP="00C0530E">
      <w:pPr>
        <w:rPr>
          <w:b/>
        </w:rPr>
      </w:pPr>
    </w:p>
    <w:p w14:paraId="278A081E" w14:textId="77777777" w:rsidR="00C0530E" w:rsidRDefault="00C0530E" w:rsidP="00C0530E">
      <w:pPr>
        <w:rPr>
          <w:b/>
        </w:rPr>
      </w:pPr>
    </w:p>
    <w:p w14:paraId="7566357F" w14:textId="77777777" w:rsidR="00C0530E" w:rsidRDefault="00C0530E" w:rsidP="00C0530E">
      <w:pPr>
        <w:rPr>
          <w:b/>
        </w:rPr>
      </w:pPr>
    </w:p>
    <w:p w14:paraId="6D1F37BA" w14:textId="77777777" w:rsidR="00C0530E" w:rsidRPr="00C0530E" w:rsidRDefault="00C0530E" w:rsidP="00C0530E">
      <w:pPr>
        <w:rPr>
          <w:b/>
        </w:rPr>
      </w:pPr>
    </w:p>
    <w:p w14:paraId="65BB5F1C" w14:textId="4CD028F3" w:rsidR="00C0530E" w:rsidRPr="00C0530E" w:rsidRDefault="00C0530E" w:rsidP="00C0530E">
      <w:pPr>
        <w:pStyle w:val="ListParagraph"/>
        <w:numPr>
          <w:ilvl w:val="1"/>
          <w:numId w:val="1"/>
        </w:numPr>
        <w:rPr>
          <w:b/>
        </w:rPr>
      </w:pPr>
      <w:r>
        <w:rPr>
          <w:b/>
        </w:rPr>
        <w:t xml:space="preserve">When </w:t>
      </w:r>
      <w:r>
        <w:t>did Jackie Joyner-Kersee retire from sports?</w:t>
      </w:r>
      <w:r w:rsidRPr="00C0530E">
        <w:rPr>
          <w:b/>
        </w:rPr>
        <w:t xml:space="preserve"> Why</w:t>
      </w:r>
      <w:r>
        <w:t>?</w:t>
      </w:r>
    </w:p>
    <w:p w14:paraId="68BFE285" w14:textId="77777777" w:rsidR="00C0530E" w:rsidRDefault="00C0530E" w:rsidP="00C0530E">
      <w:pPr>
        <w:rPr>
          <w:b/>
        </w:rPr>
      </w:pPr>
    </w:p>
    <w:p w14:paraId="7138C56E" w14:textId="77777777" w:rsidR="00C0530E" w:rsidRDefault="00C0530E" w:rsidP="00C0530E">
      <w:pPr>
        <w:rPr>
          <w:b/>
        </w:rPr>
      </w:pPr>
    </w:p>
    <w:p w14:paraId="29FB05BF" w14:textId="77777777" w:rsidR="00C0530E" w:rsidRPr="00C0530E" w:rsidRDefault="00C0530E" w:rsidP="00C0530E">
      <w:pPr>
        <w:rPr>
          <w:b/>
        </w:rPr>
      </w:pPr>
    </w:p>
    <w:p w14:paraId="4A45FC45" w14:textId="77777777" w:rsidR="00652AF4" w:rsidRDefault="0065297D" w:rsidP="00652AF4">
      <w:pPr>
        <w:rPr>
          <w:b/>
        </w:rPr>
      </w:pPr>
    </w:p>
    <w:p w14:paraId="79EBC1EC" w14:textId="77777777" w:rsidR="00D43901" w:rsidRDefault="00D43901" w:rsidP="00D43901">
      <w:pPr>
        <w:rPr>
          <w:b/>
        </w:rPr>
      </w:pPr>
    </w:p>
    <w:p w14:paraId="647B7949" w14:textId="77777777" w:rsidR="00652AF4" w:rsidRPr="00DC59A0" w:rsidRDefault="0065297D" w:rsidP="00652AF4">
      <w:pPr>
        <w:ind w:left="1080"/>
      </w:pPr>
    </w:p>
    <w:p w14:paraId="6FE8DDC7" w14:textId="77777777" w:rsidR="00652AF4" w:rsidRDefault="0065297D" w:rsidP="00652AF4">
      <w:pPr>
        <w:rPr>
          <w:b/>
        </w:rPr>
      </w:pPr>
    </w:p>
    <w:p w14:paraId="53910996" w14:textId="77777777" w:rsidR="00652AF4" w:rsidRDefault="0065297D" w:rsidP="00652AF4">
      <w:pPr>
        <w:rPr>
          <w:b/>
        </w:rPr>
      </w:pPr>
    </w:p>
    <w:p w14:paraId="7E29A7B7" w14:textId="77777777" w:rsidR="00652AF4" w:rsidRDefault="0050498D" w:rsidP="00652AF4">
      <w:pPr>
        <w:numPr>
          <w:ilvl w:val="0"/>
          <w:numId w:val="1"/>
        </w:numPr>
        <w:rPr>
          <w:b/>
        </w:rPr>
      </w:pPr>
      <w:r>
        <w:rPr>
          <w:b/>
        </w:rPr>
        <w:t>Additional Facts</w:t>
      </w:r>
    </w:p>
    <w:p w14:paraId="1E1842BC" w14:textId="77777777" w:rsidR="00C0530E" w:rsidRDefault="00C0530E" w:rsidP="00C0530E">
      <w:pPr>
        <w:rPr>
          <w:b/>
        </w:rPr>
      </w:pPr>
    </w:p>
    <w:p w14:paraId="23C4F1AD" w14:textId="0798E546" w:rsidR="00C0530E" w:rsidRPr="00C0530E" w:rsidRDefault="00C0530E" w:rsidP="00C0530E">
      <w:pPr>
        <w:pStyle w:val="ListParagraph"/>
        <w:numPr>
          <w:ilvl w:val="1"/>
          <w:numId w:val="1"/>
        </w:numPr>
        <w:rPr>
          <w:b/>
        </w:rPr>
      </w:pPr>
      <w:r>
        <w:t>Who is Jackie Joyner-Kersee’s brother? What did he accomplish in track and field?</w:t>
      </w:r>
    </w:p>
    <w:p w14:paraId="0FA0582B" w14:textId="77777777" w:rsidR="00C0530E" w:rsidRDefault="00C0530E" w:rsidP="00C0530E">
      <w:pPr>
        <w:rPr>
          <w:b/>
        </w:rPr>
      </w:pPr>
    </w:p>
    <w:p w14:paraId="3F0783D3" w14:textId="77777777" w:rsidR="00C0530E" w:rsidRDefault="00C0530E" w:rsidP="00C0530E">
      <w:pPr>
        <w:rPr>
          <w:b/>
        </w:rPr>
      </w:pPr>
    </w:p>
    <w:p w14:paraId="10AE35AF" w14:textId="77777777" w:rsidR="00C0530E" w:rsidRDefault="00C0530E" w:rsidP="00C0530E">
      <w:pPr>
        <w:rPr>
          <w:b/>
        </w:rPr>
      </w:pPr>
    </w:p>
    <w:p w14:paraId="1E58FD70" w14:textId="77777777" w:rsidR="00C0530E" w:rsidRDefault="00C0530E" w:rsidP="00C0530E">
      <w:pPr>
        <w:rPr>
          <w:b/>
        </w:rPr>
      </w:pPr>
    </w:p>
    <w:p w14:paraId="56FF659D" w14:textId="77777777" w:rsidR="00C0530E" w:rsidRPr="00C0530E" w:rsidRDefault="00C0530E" w:rsidP="00C0530E">
      <w:pPr>
        <w:rPr>
          <w:b/>
        </w:rPr>
      </w:pPr>
    </w:p>
    <w:p w14:paraId="1B2222AC" w14:textId="7D9AE6A2" w:rsidR="00C0530E" w:rsidRPr="00C0530E" w:rsidRDefault="00C0530E" w:rsidP="00C0530E">
      <w:pPr>
        <w:pStyle w:val="ListParagraph"/>
        <w:numPr>
          <w:ilvl w:val="1"/>
          <w:numId w:val="1"/>
        </w:numPr>
        <w:rPr>
          <w:b/>
        </w:rPr>
      </w:pPr>
      <w:r>
        <w:rPr>
          <w:b/>
        </w:rPr>
        <w:t xml:space="preserve">Whom </w:t>
      </w:r>
      <w:r>
        <w:t>did Jackie Joyner-Kersee marry? How did they meet?</w:t>
      </w:r>
    </w:p>
    <w:p w14:paraId="3A8ED834" w14:textId="77777777" w:rsidR="00C0530E" w:rsidRDefault="00C0530E" w:rsidP="00C0530E">
      <w:pPr>
        <w:rPr>
          <w:b/>
        </w:rPr>
      </w:pPr>
    </w:p>
    <w:p w14:paraId="42F50015" w14:textId="77777777" w:rsidR="00C0530E" w:rsidRDefault="00C0530E" w:rsidP="00C0530E">
      <w:pPr>
        <w:rPr>
          <w:b/>
        </w:rPr>
      </w:pPr>
    </w:p>
    <w:p w14:paraId="4C10F859" w14:textId="77777777" w:rsidR="00C0530E" w:rsidRDefault="00C0530E" w:rsidP="00C0530E">
      <w:pPr>
        <w:rPr>
          <w:b/>
        </w:rPr>
      </w:pPr>
    </w:p>
    <w:p w14:paraId="42145C8D" w14:textId="77777777" w:rsidR="00C0530E" w:rsidRDefault="00C0530E" w:rsidP="00C0530E">
      <w:pPr>
        <w:rPr>
          <w:b/>
        </w:rPr>
      </w:pPr>
    </w:p>
    <w:p w14:paraId="222F6E7B" w14:textId="77777777" w:rsidR="00C0530E" w:rsidRPr="00C0530E" w:rsidRDefault="00C0530E" w:rsidP="00C0530E">
      <w:pPr>
        <w:rPr>
          <w:b/>
        </w:rPr>
      </w:pPr>
    </w:p>
    <w:p w14:paraId="14077833" w14:textId="0DD0BFFE" w:rsidR="00C0530E" w:rsidRPr="00C0530E" w:rsidRDefault="00C0530E" w:rsidP="00C0530E">
      <w:pPr>
        <w:pStyle w:val="ListParagraph"/>
        <w:numPr>
          <w:ilvl w:val="1"/>
          <w:numId w:val="1"/>
        </w:numPr>
        <w:rPr>
          <w:b/>
        </w:rPr>
      </w:pPr>
      <w:r>
        <w:rPr>
          <w:b/>
        </w:rPr>
        <w:t xml:space="preserve">When </w:t>
      </w:r>
      <w:r>
        <w:t xml:space="preserve">was the reading for this worksheet published? </w:t>
      </w:r>
      <w:r w:rsidRPr="00C0530E">
        <w:rPr>
          <w:b/>
        </w:rPr>
        <w:t xml:space="preserve">What </w:t>
      </w:r>
      <w:r>
        <w:t xml:space="preserve">record did Jackie-Joyner Kersee hold at that time? </w:t>
      </w:r>
      <w:r w:rsidRPr="00C0530E">
        <w:rPr>
          <w:b/>
        </w:rPr>
        <w:t xml:space="preserve">Does </w:t>
      </w:r>
      <w:r>
        <w:t xml:space="preserve">she still hold this record? </w:t>
      </w:r>
      <w:r w:rsidRPr="00C0530E">
        <w:rPr>
          <w:b/>
        </w:rPr>
        <w:t xml:space="preserve">How </w:t>
      </w:r>
      <w:r>
        <w:t>could you find out?</w:t>
      </w:r>
    </w:p>
    <w:p w14:paraId="1C623D01" w14:textId="77777777" w:rsidR="00C0530E" w:rsidRDefault="00C0530E" w:rsidP="00C0530E">
      <w:pPr>
        <w:rPr>
          <w:b/>
        </w:rPr>
      </w:pPr>
    </w:p>
    <w:p w14:paraId="24505F47" w14:textId="77777777" w:rsidR="00C0530E" w:rsidRPr="00C0530E" w:rsidRDefault="00C0530E" w:rsidP="00C0530E">
      <w:pPr>
        <w:rPr>
          <w:b/>
        </w:rPr>
      </w:pPr>
      <w:bookmarkStart w:id="69" w:name="_GoBack"/>
      <w:bookmarkEnd w:id="69"/>
    </w:p>
    <w:p w14:paraId="1F140AB9" w14:textId="77777777" w:rsidR="00652AF4" w:rsidRDefault="0065297D" w:rsidP="00652AF4">
      <w:pPr>
        <w:rPr>
          <w:b/>
        </w:rPr>
      </w:pPr>
    </w:p>
    <w:p w14:paraId="5EEC1CC5" w14:textId="77777777" w:rsidR="00652AF4" w:rsidRPr="00DC59A0" w:rsidRDefault="0065297D" w:rsidP="00652AF4"/>
    <w:p w14:paraId="231888EF" w14:textId="77777777" w:rsidR="00652AF4" w:rsidRPr="00DC59A0" w:rsidRDefault="0065297D" w:rsidP="00652AF4"/>
    <w:p w14:paraId="7F4A0AB8" w14:textId="77777777" w:rsidR="00652AF4" w:rsidRDefault="0065297D" w:rsidP="00652AF4">
      <w:pPr>
        <w:rPr>
          <w:b/>
        </w:rPr>
      </w:pPr>
    </w:p>
    <w:p w14:paraId="568A2323" w14:textId="77777777"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C72DDF2" w14:textId="77777777" w:rsidR="00652AF4" w:rsidRDefault="0065297D"/>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0D8C2C" w14:textId="77777777" w:rsidR="0065297D" w:rsidRDefault="0065297D">
      <w:r>
        <w:separator/>
      </w:r>
    </w:p>
  </w:endnote>
  <w:endnote w:type="continuationSeparator" w:id="0">
    <w:p w14:paraId="56DB888D" w14:textId="77777777" w:rsidR="0065297D" w:rsidRDefault="006529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24E551"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97E1D41" w14:textId="77777777" w:rsidR="00652AF4" w:rsidRDefault="0065297D" w:rsidP="00652AF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5B2F28"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5297D">
      <w:rPr>
        <w:rStyle w:val="PageNumber"/>
        <w:noProof/>
      </w:rPr>
      <w:t>1</w:t>
    </w:r>
    <w:r>
      <w:rPr>
        <w:rStyle w:val="PageNumber"/>
      </w:rPr>
      <w:fldChar w:fldCharType="end"/>
    </w:r>
  </w:p>
  <w:p w14:paraId="2F2D04D9" w14:textId="77777777" w:rsidR="00652AF4" w:rsidRDefault="0065297D" w:rsidP="00652AF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B16546" w14:textId="77777777" w:rsidR="0065297D" w:rsidRDefault="0065297D">
      <w:r>
        <w:separator/>
      </w:r>
    </w:p>
  </w:footnote>
  <w:footnote w:type="continuationSeparator" w:id="0">
    <w:p w14:paraId="2A0FBCD3" w14:textId="77777777" w:rsidR="0065297D" w:rsidRDefault="0065297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ttachedTemplate r:id="rId1"/>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84F"/>
    <w:rsid w:val="00120AF5"/>
    <w:rsid w:val="0050498D"/>
    <w:rsid w:val="0065297D"/>
    <w:rsid w:val="006C1CF1"/>
    <w:rsid w:val="00826DA5"/>
    <w:rsid w:val="0087399A"/>
    <w:rsid w:val="00955468"/>
    <w:rsid w:val="00AD2237"/>
    <w:rsid w:val="00B62E07"/>
    <w:rsid w:val="00C0530E"/>
    <w:rsid w:val="00C8358F"/>
    <w:rsid w:val="00D43901"/>
    <w:rsid w:val="00D957D2"/>
    <w:rsid w:val="00E0484F"/>
    <w:rsid w:val="00E4586D"/>
    <w:rsid w:val="00FA4824"/>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B03C9B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C053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m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ID*mc wstm.dotx</Template>
  <TotalTime>13</TotalTime>
  <Pages>3</Pages>
  <Words>274</Words>
  <Characters>1566</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2</cp:revision>
  <cp:lastPrinted>2010-04-14T12:41:00Z</cp:lastPrinted>
  <dcterms:created xsi:type="dcterms:W3CDTF">2016-11-21T17:42:00Z</dcterms:created>
  <dcterms:modified xsi:type="dcterms:W3CDTF">2016-11-21T19:04:00Z</dcterms:modified>
</cp:coreProperties>
</file>