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0C1A2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9537354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C6D31">
        <w:rPr>
          <w:b/>
          <w:i/>
        </w:rPr>
        <w:t>Exacerbate</w:t>
      </w:r>
      <w:r w:rsidR="00F24EDE">
        <w:rPr>
          <w:b/>
        </w:rPr>
        <w:t xml:space="preserve"> (</w:t>
      </w:r>
      <w:r w:rsidR="003C6D3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1933D99" w14:textId="77777777" w:rsidR="00B75FBA" w:rsidRDefault="00B75FBA" w:rsidP="00F24EDE"/>
    <w:p w14:paraId="78AEDE49" w14:textId="07230980" w:rsidR="00B75FBA" w:rsidRPr="00B75FBA" w:rsidRDefault="00B75FBA" w:rsidP="00B75FBA">
      <w:pPr>
        <w:pStyle w:val="ListParagraph"/>
        <w:numPr>
          <w:ilvl w:val="0"/>
          <w:numId w:val="1"/>
        </w:numPr>
        <w:rPr>
          <w:b/>
        </w:rPr>
      </w:pPr>
      <w:r>
        <w:t>Scientists have been quite clear that burning coal exacerbates the problem of global warming.</w:t>
      </w:r>
    </w:p>
    <w:p w14:paraId="50F2A14E" w14:textId="62BB3AD1" w:rsidR="00B75FBA" w:rsidRPr="00B75FBA" w:rsidRDefault="00B75FBA" w:rsidP="00B75FBA">
      <w:pPr>
        <w:pStyle w:val="ListParagraph"/>
        <w:numPr>
          <w:ilvl w:val="0"/>
          <w:numId w:val="1"/>
        </w:numPr>
        <w:rPr>
          <w:b/>
        </w:rPr>
      </w:pPr>
      <w:r>
        <w:t>When *** added more hot sauce to the chili, *** exacerbated the problem of its excessive spiciness.</w:t>
      </w:r>
    </w:p>
    <w:p w14:paraId="66303702" w14:textId="0D6A59E1" w:rsidR="00B75FBA" w:rsidRPr="00B75FBA" w:rsidRDefault="00B75FBA" w:rsidP="00B75FBA">
      <w:pPr>
        <w:pStyle w:val="ListParagraph"/>
        <w:numPr>
          <w:ilvl w:val="0"/>
          <w:numId w:val="1"/>
        </w:numPr>
        <w:rPr>
          <w:b/>
        </w:rPr>
      </w:pPr>
      <w:r>
        <w:t>*** understands that not brushing *** teeth exacerbates the problem of bad breath.</w:t>
      </w:r>
    </w:p>
    <w:p w14:paraId="43CC3DC4" w14:textId="51F7906D" w:rsidR="00B75FBA" w:rsidRPr="00B75FBA" w:rsidRDefault="00B75FBA" w:rsidP="00B75FBA">
      <w:pPr>
        <w:pStyle w:val="ListParagraph"/>
        <w:numPr>
          <w:ilvl w:val="0"/>
          <w:numId w:val="1"/>
        </w:numPr>
        <w:rPr>
          <w:b/>
        </w:rPr>
      </w:pPr>
      <w:r>
        <w:t>After *** first semester of college, *** clearly understood that turning in assignments late exacerbated *** low grade point average.</w:t>
      </w:r>
    </w:p>
    <w:p w14:paraId="4406BFC4" w14:textId="1ABEFCB1" w:rsidR="00B75FBA" w:rsidRPr="00B75FBA" w:rsidRDefault="00B75FBA" w:rsidP="00B75FBA">
      <w:pPr>
        <w:pStyle w:val="ListParagraph"/>
        <w:numPr>
          <w:ilvl w:val="0"/>
          <w:numId w:val="1"/>
        </w:numPr>
        <w:rPr>
          <w:b/>
        </w:rPr>
      </w:pPr>
      <w:r>
        <w:t>*** kept poking the grizzly bear with a stick, which only exacerbated the animal’s bad mood.</w:t>
      </w:r>
      <w:bookmarkStart w:id="54" w:name="_GoBack"/>
      <w:bookmarkEnd w:id="54"/>
    </w:p>
    <w:p w14:paraId="617C2359" w14:textId="77777777" w:rsidR="00F24EDE" w:rsidRDefault="00F24EDE" w:rsidP="00F24EDE"/>
    <w:p w14:paraId="7264F242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C6D31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3C6D31">
        <w:rPr>
          <w:b/>
          <w:i/>
          <w:u w:val="single"/>
        </w:rPr>
        <w:t>exacerbate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4B2956"/>
    <w:multiLevelType w:val="hybridMultilevel"/>
    <w:tmpl w:val="7D1042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D31"/>
    <w:rsid w:val="001539C9"/>
    <w:rsid w:val="001F20BF"/>
    <w:rsid w:val="002C2733"/>
    <w:rsid w:val="00335A5C"/>
    <w:rsid w:val="003C6D31"/>
    <w:rsid w:val="00410E3E"/>
    <w:rsid w:val="005A5A20"/>
    <w:rsid w:val="006B45BA"/>
    <w:rsid w:val="00B75F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283D3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5F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146</Words>
  <Characters>837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2017-02-03T15:36:00Z</dcterms:created>
  <dcterms:modified xsi:type="dcterms:W3CDTF">2017-02-03T15:54:00Z</dcterms:modified>
</cp:coreProperties>
</file>