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C0D44C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39D2906" w14:textId="3C7E21D2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A7D92">
        <w:rPr>
          <w:b/>
          <w:i/>
        </w:rPr>
        <w:t xml:space="preserve">Golden Age </w:t>
      </w:r>
      <w:r w:rsidR="00F24EDE">
        <w:rPr>
          <w:b/>
        </w:rPr>
        <w:t>(</w:t>
      </w:r>
      <w:r w:rsidR="009A7D92">
        <w:rPr>
          <w:b/>
        </w:rPr>
        <w:t>noun phrase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DE442D7" w14:textId="77777777" w:rsidR="003E6325" w:rsidRDefault="003E6325" w:rsidP="00F24EDE"/>
    <w:p w14:paraId="48E50BDF" w14:textId="51FA46E3" w:rsidR="003E6325" w:rsidRPr="003E6325" w:rsidRDefault="003E6325" w:rsidP="003E6325">
      <w:pPr>
        <w:pStyle w:val="ListParagraph"/>
        <w:numPr>
          <w:ilvl w:val="0"/>
          <w:numId w:val="1"/>
        </w:numPr>
        <w:rPr>
          <w:b/>
        </w:rPr>
      </w:pPr>
      <w:proofErr w:type="spellStart"/>
      <w:r>
        <w:t>Periclean</w:t>
      </w:r>
      <w:proofErr w:type="spellEnd"/>
      <w:r>
        <w:t xml:space="preserve"> Athens, because it was a time of peace, economic growth, democratic rule, and advancement of culture, is considered Greece’s </w:t>
      </w:r>
      <w:r w:rsidRPr="003E6325">
        <w:rPr>
          <w:i/>
        </w:rPr>
        <w:t>golden age</w:t>
      </w:r>
      <w:r>
        <w:t>.</w:t>
      </w:r>
    </w:p>
    <w:p w14:paraId="738BB70C" w14:textId="62A1CCCB" w:rsidR="003E6325" w:rsidRPr="003E6325" w:rsidRDefault="003E6325" w:rsidP="003E6325">
      <w:pPr>
        <w:pStyle w:val="ListParagraph"/>
        <w:numPr>
          <w:ilvl w:val="0"/>
          <w:numId w:val="1"/>
        </w:numPr>
        <w:rPr>
          <w:b/>
        </w:rPr>
      </w:pPr>
      <w:r>
        <w:t xml:space="preserve">Because **** had already been accepted to Princeton and asked to serve as *** class’s valedictorian, **** considered it the </w:t>
      </w:r>
      <w:r w:rsidRPr="003E6325">
        <w:rPr>
          <w:i/>
        </w:rPr>
        <w:t>golden age</w:t>
      </w:r>
      <w:r>
        <w:t xml:space="preserve"> of *** high school years.</w:t>
      </w:r>
    </w:p>
    <w:p w14:paraId="0D00614F" w14:textId="0ED959AE" w:rsidR="003E6325" w:rsidRPr="003E6325" w:rsidRDefault="003E6325" w:rsidP="003E6325">
      <w:pPr>
        <w:pStyle w:val="ListParagraph"/>
        <w:numPr>
          <w:ilvl w:val="0"/>
          <w:numId w:val="1"/>
        </w:numPr>
        <w:rPr>
          <w:b/>
        </w:rPr>
      </w:pPr>
      <w:r>
        <w:t xml:space="preserve">The term </w:t>
      </w:r>
      <w:proofErr w:type="spellStart"/>
      <w:r w:rsidRPr="003E6325">
        <w:rPr>
          <w:i/>
        </w:rPr>
        <w:t>Pax</w:t>
      </w:r>
      <w:proofErr w:type="spellEnd"/>
      <w:r w:rsidRPr="003E6325">
        <w:rPr>
          <w:i/>
        </w:rPr>
        <w:t xml:space="preserve"> </w:t>
      </w:r>
      <w:proofErr w:type="spellStart"/>
      <w:r w:rsidRPr="003E6325">
        <w:rPr>
          <w:i/>
        </w:rPr>
        <w:t>Romana</w:t>
      </w:r>
      <w:proofErr w:type="spellEnd"/>
      <w:r>
        <w:t>, which is used to describe the Roman Empire at the height of its power, wealth, and cultural achievement, is considered Rome’s golden age.</w:t>
      </w:r>
    </w:p>
    <w:p w14:paraId="26A12370" w14:textId="40DA56A7" w:rsidR="003E6325" w:rsidRPr="003E6325" w:rsidRDefault="003E6325" w:rsidP="003E6325">
      <w:pPr>
        <w:pStyle w:val="ListParagraph"/>
        <w:numPr>
          <w:ilvl w:val="0"/>
          <w:numId w:val="1"/>
        </w:numPr>
        <w:rPr>
          <w:b/>
        </w:rPr>
      </w:pPr>
      <w:r>
        <w:t xml:space="preserve">When a nation is at peace, and using its resources for the pursuit of culture, diplomacy, legal norms, and democratic rule, that nation is said to be in its </w:t>
      </w:r>
      <w:r w:rsidRPr="003E6325">
        <w:rPr>
          <w:i/>
        </w:rPr>
        <w:t>golden age</w:t>
      </w:r>
      <w:r>
        <w:t>.</w:t>
      </w:r>
    </w:p>
    <w:p w14:paraId="43522175" w14:textId="133B13A5" w:rsidR="003E6325" w:rsidRPr="003E6325" w:rsidRDefault="003E6325" w:rsidP="003E6325">
      <w:pPr>
        <w:pStyle w:val="ListParagraph"/>
        <w:numPr>
          <w:ilvl w:val="0"/>
          <w:numId w:val="1"/>
        </w:numPr>
        <w:rPr>
          <w:b/>
        </w:rPr>
      </w:pPr>
      <w:r>
        <w:t xml:space="preserve">Most historians believe that all civilizations, at some point in their development, experience a </w:t>
      </w:r>
      <w:bookmarkStart w:id="54" w:name="_GoBack"/>
      <w:r w:rsidRPr="003E6325">
        <w:rPr>
          <w:i/>
        </w:rPr>
        <w:t>golden age</w:t>
      </w:r>
      <w:bookmarkEnd w:id="54"/>
      <w:r>
        <w:t xml:space="preserve"> of peace and stability.</w:t>
      </w:r>
    </w:p>
    <w:p w14:paraId="7F3B949B" w14:textId="77777777" w:rsidR="00F24EDE" w:rsidRDefault="00F24EDE" w:rsidP="00F24EDE"/>
    <w:p w14:paraId="2BC0FED0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A7D92">
        <w:rPr>
          <w:b/>
          <w:u w:val="single"/>
        </w:rPr>
        <w:t>noun phrase</w:t>
      </w:r>
      <w:r w:rsidRPr="00523677">
        <w:rPr>
          <w:b/>
          <w:u w:val="single"/>
        </w:rPr>
        <w:t xml:space="preserve"> </w:t>
      </w:r>
      <w:r w:rsidR="009A7D92">
        <w:rPr>
          <w:b/>
          <w:i/>
          <w:u w:val="single"/>
        </w:rPr>
        <w:t>golden age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246BBF"/>
    <w:multiLevelType w:val="hybridMultilevel"/>
    <w:tmpl w:val="E6B8A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D92"/>
    <w:rsid w:val="001539C9"/>
    <w:rsid w:val="001F20BF"/>
    <w:rsid w:val="002C2733"/>
    <w:rsid w:val="00335A5C"/>
    <w:rsid w:val="003E6325"/>
    <w:rsid w:val="00410E3E"/>
    <w:rsid w:val="005A5A20"/>
    <w:rsid w:val="006B45BA"/>
    <w:rsid w:val="009A7D9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3936D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63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188</Words>
  <Characters>1072</Characters>
  <Application>Microsoft Macintosh Word</Application>
  <DocSecurity>0</DocSecurity>
  <Lines>8</Lines>
  <Paragraphs>2</Paragraphs>
  <ScaleCrop>false</ScaleCrop>
  <Company>Mark's Text Terminal</Company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2017-02-10T15:47:00Z</dcterms:created>
  <dcterms:modified xsi:type="dcterms:W3CDTF">2017-02-10T16:01:00Z</dcterms:modified>
</cp:coreProperties>
</file>