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8D1D9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6B5221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C7FE9">
        <w:rPr>
          <w:b/>
          <w:i/>
        </w:rPr>
        <w:t xml:space="preserve">Creep </w:t>
      </w:r>
      <w:r w:rsidR="00F24EDE">
        <w:rPr>
          <w:b/>
        </w:rPr>
        <w:t>(</w:t>
      </w:r>
      <w:r w:rsidR="009C7FE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C3112F7" w14:textId="77777777" w:rsidR="00823BD7" w:rsidRDefault="00823BD7" w:rsidP="00F24EDE"/>
    <w:p w14:paraId="33260BB4" w14:textId="64A07856" w:rsidR="00823BD7" w:rsidRDefault="00823BD7" w:rsidP="00823BD7">
      <w:pPr>
        <w:pStyle w:val="ListParagraph"/>
        <w:numPr>
          <w:ilvl w:val="0"/>
          <w:numId w:val="1"/>
        </w:numPr>
      </w:pPr>
      <w:r>
        <w:t xml:space="preserve">*** thinks bullies are </w:t>
      </w:r>
      <w:r w:rsidRPr="00823BD7">
        <w:rPr>
          <w:i/>
        </w:rPr>
        <w:t>creeps</w:t>
      </w:r>
      <w:r>
        <w:t>.</w:t>
      </w:r>
    </w:p>
    <w:p w14:paraId="43BA7ED5" w14:textId="6DE68550" w:rsidR="00823BD7" w:rsidRDefault="00823BD7" w:rsidP="00823BD7">
      <w:pPr>
        <w:pStyle w:val="ListParagraph"/>
        <w:numPr>
          <w:ilvl w:val="0"/>
          <w:numId w:val="1"/>
        </w:numPr>
      </w:pPr>
      <w:r>
        <w:t xml:space="preserve">The </w:t>
      </w:r>
      <w:r w:rsidRPr="00823BD7">
        <w:rPr>
          <w:i/>
        </w:rPr>
        <w:t xml:space="preserve">creep </w:t>
      </w:r>
      <w:r>
        <w:t>on the J train ran his mouth during ***’s trip to school.</w:t>
      </w:r>
    </w:p>
    <w:p w14:paraId="1C185E4E" w14:textId="3F9549FF" w:rsidR="00823BD7" w:rsidRDefault="00823BD7" w:rsidP="00823BD7">
      <w:pPr>
        <w:pStyle w:val="ListParagraph"/>
        <w:numPr>
          <w:ilvl w:val="0"/>
          <w:numId w:val="1"/>
        </w:numPr>
      </w:pPr>
      <w:r>
        <w:t>*** tries to avoid</w:t>
      </w:r>
      <w:r w:rsidRPr="00823BD7">
        <w:rPr>
          <w:i/>
        </w:rPr>
        <w:t xml:space="preserve"> creeps</w:t>
      </w:r>
      <w:r>
        <w:t xml:space="preserve"> because *** has plenty of difficult people in *** life.</w:t>
      </w:r>
    </w:p>
    <w:p w14:paraId="500CF8CE" w14:textId="2A54D94A" w:rsidR="00303FAF" w:rsidRDefault="00303FAF" w:rsidP="00823BD7">
      <w:pPr>
        <w:pStyle w:val="ListParagraph"/>
        <w:numPr>
          <w:ilvl w:val="0"/>
          <w:numId w:val="1"/>
        </w:numPr>
      </w:pPr>
      <w:r>
        <w:t xml:space="preserve">*** doesn’t vote because *** thinks all politicians are </w:t>
      </w:r>
      <w:r w:rsidRPr="00303FAF">
        <w:rPr>
          <w:i/>
        </w:rPr>
        <w:t>creeps</w:t>
      </w:r>
      <w:r>
        <w:t>.</w:t>
      </w:r>
    </w:p>
    <w:p w14:paraId="636B66D5" w14:textId="1420B28B" w:rsidR="00303FAF" w:rsidRPr="00823BD7" w:rsidRDefault="00303FAF" w:rsidP="00823BD7">
      <w:pPr>
        <w:pStyle w:val="ListParagraph"/>
        <w:numPr>
          <w:ilvl w:val="0"/>
          <w:numId w:val="1"/>
        </w:numPr>
      </w:pPr>
      <w:r>
        <w:t xml:space="preserve">*** thinks racists are </w:t>
      </w:r>
      <w:proofErr w:type="gramStart"/>
      <w:r>
        <w:t xml:space="preserve">by definition </w:t>
      </w:r>
      <w:bookmarkStart w:id="54" w:name="_GoBack"/>
      <w:r w:rsidRPr="00303FAF">
        <w:rPr>
          <w:i/>
        </w:rPr>
        <w:t>creeps</w:t>
      </w:r>
      <w:bookmarkEnd w:id="54"/>
      <w:proofErr w:type="gramEnd"/>
      <w:r>
        <w:t>.</w:t>
      </w:r>
    </w:p>
    <w:p w14:paraId="4DEAA0D4" w14:textId="77777777" w:rsidR="00F24EDE" w:rsidRDefault="00F24EDE" w:rsidP="00F24EDE"/>
    <w:p w14:paraId="3D28CD3E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C7FE9">
        <w:rPr>
          <w:b/>
          <w:u w:val="single"/>
        </w:rPr>
        <w:t xml:space="preserve">noun </w:t>
      </w:r>
      <w:r w:rsidR="009C7FE9">
        <w:rPr>
          <w:b/>
          <w:i/>
          <w:u w:val="single"/>
        </w:rPr>
        <w:t>creep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A86C59"/>
    <w:multiLevelType w:val="hybridMultilevel"/>
    <w:tmpl w:val="E73EF9CA"/>
    <w:lvl w:ilvl="0" w:tplc="82A8F2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FE9"/>
    <w:rsid w:val="001539C9"/>
    <w:rsid w:val="001F20BF"/>
    <w:rsid w:val="002C2733"/>
    <w:rsid w:val="00303FAF"/>
    <w:rsid w:val="00335A5C"/>
    <w:rsid w:val="00410E3E"/>
    <w:rsid w:val="005A5A20"/>
    <w:rsid w:val="006B45BA"/>
    <w:rsid w:val="00823BD7"/>
    <w:rsid w:val="009C7FE9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D134C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B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113</Words>
  <Characters>646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2017-01-30T17:12:00Z</dcterms:created>
  <dcterms:modified xsi:type="dcterms:W3CDTF">2017-01-30T20:08:00Z</dcterms:modified>
</cp:coreProperties>
</file>