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637E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86B510B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77478">
        <w:rPr>
          <w:b/>
          <w:i/>
        </w:rPr>
        <w:t>Circumstance</w:t>
      </w:r>
      <w:r w:rsidR="00F24EDE">
        <w:rPr>
          <w:b/>
        </w:rPr>
        <w:t xml:space="preserve"> (</w:t>
      </w:r>
      <w:r w:rsidR="00477478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810C859" w14:textId="77777777" w:rsidR="00477478" w:rsidRDefault="00477478" w:rsidP="00F24EDE"/>
    <w:p w14:paraId="76E2BE65" w14:textId="77777777" w:rsidR="00477478" w:rsidRPr="00477478" w:rsidRDefault="00477478" w:rsidP="00477478">
      <w:pPr>
        <w:pStyle w:val="ListParagraph"/>
        <w:numPr>
          <w:ilvl w:val="0"/>
          <w:numId w:val="1"/>
        </w:numPr>
        <w:rPr>
          <w:b/>
        </w:rPr>
      </w:pPr>
      <w:r>
        <w:t>*** looked out ** window, saw the rain falling, and decided that under the</w:t>
      </w:r>
      <w:r w:rsidRPr="00477478">
        <w:rPr>
          <w:i/>
        </w:rPr>
        <w:t xml:space="preserve"> circumstances</w:t>
      </w:r>
      <w:r>
        <w:t>, it wasn’t a good day to go to the park.</w:t>
      </w:r>
    </w:p>
    <w:p w14:paraId="73AF0E24" w14:textId="77777777" w:rsidR="00477478" w:rsidRPr="00477478" w:rsidRDefault="00477478" w:rsidP="00477478">
      <w:pPr>
        <w:pStyle w:val="ListParagraph"/>
        <w:numPr>
          <w:ilvl w:val="0"/>
          <w:numId w:val="1"/>
        </w:numPr>
        <w:rPr>
          <w:b/>
        </w:rPr>
      </w:pPr>
      <w:r>
        <w:t xml:space="preserve">*** didn’t like the </w:t>
      </w:r>
      <w:r w:rsidRPr="00477478">
        <w:rPr>
          <w:i/>
        </w:rPr>
        <w:t>circumstances</w:t>
      </w:r>
      <w:r>
        <w:t xml:space="preserve"> of the packed 2 train, so ** got off and caught a bus.</w:t>
      </w:r>
    </w:p>
    <w:p w14:paraId="1DBE792F" w14:textId="77777777" w:rsidR="00477478" w:rsidRPr="00477478" w:rsidRDefault="00477478" w:rsidP="00477478">
      <w:pPr>
        <w:pStyle w:val="ListParagraph"/>
        <w:numPr>
          <w:ilvl w:val="0"/>
          <w:numId w:val="1"/>
        </w:numPr>
        <w:rPr>
          <w:b/>
        </w:rPr>
      </w:pPr>
      <w:r>
        <w:t>A conflict over borders was the</w:t>
      </w:r>
      <w:r w:rsidRPr="00477478">
        <w:rPr>
          <w:i/>
        </w:rPr>
        <w:t xml:space="preserve"> circumstance</w:t>
      </w:r>
      <w:r>
        <w:t xml:space="preserve"> that caused the two nations to go to war.</w:t>
      </w:r>
    </w:p>
    <w:p w14:paraId="2F3BCE87" w14:textId="77777777" w:rsidR="00477478" w:rsidRPr="00477478" w:rsidRDefault="00477478" w:rsidP="00477478">
      <w:pPr>
        <w:pStyle w:val="ListParagraph"/>
        <w:numPr>
          <w:ilvl w:val="0"/>
          <w:numId w:val="1"/>
        </w:numPr>
        <w:rPr>
          <w:b/>
        </w:rPr>
      </w:pPr>
      <w:r>
        <w:t>**** and *** understood that time was a</w:t>
      </w:r>
      <w:r w:rsidRPr="00477478">
        <w:rPr>
          <w:i/>
        </w:rPr>
        <w:t xml:space="preserve"> circumstance</w:t>
      </w:r>
      <w:r>
        <w:t xml:space="preserve"> to consider as they were planning to go to a movie.</w:t>
      </w:r>
    </w:p>
    <w:p w14:paraId="246ECB57" w14:textId="77777777" w:rsidR="00477478" w:rsidRPr="00477478" w:rsidRDefault="00477478" w:rsidP="00477478">
      <w:pPr>
        <w:pStyle w:val="ListParagraph"/>
        <w:numPr>
          <w:ilvl w:val="0"/>
          <w:numId w:val="1"/>
        </w:numPr>
        <w:rPr>
          <w:b/>
        </w:rPr>
      </w:pPr>
      <w:r>
        <w:t xml:space="preserve">The price of lunch was one </w:t>
      </w:r>
      <w:bookmarkStart w:id="54" w:name="_GoBack"/>
      <w:r w:rsidRPr="00477478">
        <w:rPr>
          <w:i/>
        </w:rPr>
        <w:t>circumstance</w:t>
      </w:r>
      <w:bookmarkEnd w:id="54"/>
      <w:r>
        <w:t xml:space="preserve"> *** needed to think about as *** left the school building.</w:t>
      </w:r>
    </w:p>
    <w:p w14:paraId="497B8838" w14:textId="77777777" w:rsidR="00F24EDE" w:rsidRDefault="00F24EDE" w:rsidP="00F24EDE"/>
    <w:p w14:paraId="2325AE5A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77478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477478">
        <w:rPr>
          <w:b/>
          <w:i/>
          <w:u w:val="single"/>
        </w:rPr>
        <w:t>circumstance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496FE8"/>
    <w:multiLevelType w:val="hybridMultilevel"/>
    <w:tmpl w:val="04E41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478"/>
    <w:rsid w:val="001539C9"/>
    <w:rsid w:val="001F20BF"/>
    <w:rsid w:val="002C2733"/>
    <w:rsid w:val="00335A5C"/>
    <w:rsid w:val="00410E3E"/>
    <w:rsid w:val="00477478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5FE41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4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148</Words>
  <Characters>844</Characters>
  <Application>Microsoft Macintosh Word</Application>
  <DocSecurity>0</DocSecurity>
  <Lines>7</Lines>
  <Paragraphs>1</Paragraphs>
  <ScaleCrop>false</ScaleCrop>
  <Company>Mark's Text Terminal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2017-02-10T18:58:00Z</dcterms:created>
  <dcterms:modified xsi:type="dcterms:W3CDTF">2017-02-10T19:04:00Z</dcterms:modified>
</cp:coreProperties>
</file>