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3BE2F9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47F6112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AF1911">
        <w:rPr>
          <w:b/>
          <w:i/>
        </w:rPr>
        <w:t>Equip</w:t>
      </w:r>
      <w:r w:rsidR="00F24EDE">
        <w:rPr>
          <w:b/>
        </w:rPr>
        <w:t xml:space="preserve"> (</w:t>
      </w:r>
      <w:r w:rsidR="00AF1911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5BBB7B1" w14:textId="77777777" w:rsidR="00AF1911" w:rsidRDefault="00AF1911" w:rsidP="00F24EDE"/>
    <w:p w14:paraId="6D82FE6E" w14:textId="3FF0A9E0" w:rsidR="00AF1911" w:rsidRPr="00200E8A" w:rsidRDefault="00200E8A" w:rsidP="00200E8A">
      <w:pPr>
        <w:pStyle w:val="ListParagraph"/>
        <w:numPr>
          <w:ilvl w:val="0"/>
          <w:numId w:val="1"/>
        </w:numPr>
        <w:rPr>
          <w:b/>
        </w:rPr>
      </w:pPr>
      <w:r>
        <w:t>**** equipped *** little sister with money for her school day.</w:t>
      </w:r>
    </w:p>
    <w:p w14:paraId="66D2CC33" w14:textId="58C6C60B" w:rsidR="00200E8A" w:rsidRPr="00200E8A" w:rsidRDefault="00200E8A" w:rsidP="00200E8A">
      <w:pPr>
        <w:pStyle w:val="ListParagraph"/>
        <w:numPr>
          <w:ilvl w:val="0"/>
          <w:numId w:val="1"/>
        </w:numPr>
        <w:rPr>
          <w:b/>
        </w:rPr>
      </w:pPr>
      <w:r>
        <w:t>*** equipped herself with sunglasses and sunscreen for *** trip to the beach.</w:t>
      </w:r>
    </w:p>
    <w:p w14:paraId="0EB1DF0E" w14:textId="46FCAC33" w:rsidR="00200E8A" w:rsidRPr="00200E8A" w:rsidRDefault="00200E8A" w:rsidP="00200E8A">
      <w:pPr>
        <w:pStyle w:val="ListParagraph"/>
        <w:numPr>
          <w:ilvl w:val="0"/>
          <w:numId w:val="1"/>
        </w:numPr>
        <w:rPr>
          <w:b/>
        </w:rPr>
      </w:pPr>
      <w:r>
        <w:t>*** wasn’t equipped to take notes at the movie.</w:t>
      </w:r>
    </w:p>
    <w:p w14:paraId="085BDB67" w14:textId="383AF51F" w:rsidR="00200E8A" w:rsidRPr="00200E8A" w:rsidRDefault="00200E8A" w:rsidP="00200E8A">
      <w:pPr>
        <w:pStyle w:val="ListParagraph"/>
        <w:numPr>
          <w:ilvl w:val="0"/>
          <w:numId w:val="1"/>
        </w:numPr>
        <w:rPr>
          <w:b/>
        </w:rPr>
      </w:pPr>
      <w:r>
        <w:t>The teacher forgot his worksheets so he wasn’t equipped to teach *** lesson.</w:t>
      </w:r>
    </w:p>
    <w:p w14:paraId="6F94BD9C" w14:textId="501015D7" w:rsidR="00200E8A" w:rsidRPr="00200E8A" w:rsidRDefault="00200E8A" w:rsidP="00200E8A">
      <w:pPr>
        <w:pStyle w:val="ListParagraph"/>
        <w:numPr>
          <w:ilvl w:val="0"/>
          <w:numId w:val="1"/>
        </w:numPr>
        <w:rPr>
          <w:b/>
        </w:rPr>
      </w:pPr>
      <w:r>
        <w:t>***, a bank manager, equipped *** staff with enough money to cash their customers’ paychecks.</w:t>
      </w:r>
      <w:bookmarkStart w:id="54" w:name="_GoBack"/>
      <w:bookmarkEnd w:id="54"/>
    </w:p>
    <w:p w14:paraId="5567A8D6" w14:textId="77777777" w:rsidR="00F24EDE" w:rsidRDefault="00F24EDE" w:rsidP="00F24EDE"/>
    <w:p w14:paraId="04C502B8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AF1911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AF1911">
        <w:rPr>
          <w:b/>
          <w:i/>
          <w:u w:val="single"/>
        </w:rPr>
        <w:t>equip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C28CF"/>
    <w:multiLevelType w:val="hybridMultilevel"/>
    <w:tmpl w:val="A14E9A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911"/>
    <w:rsid w:val="001539C9"/>
    <w:rsid w:val="001F20BF"/>
    <w:rsid w:val="00200E8A"/>
    <w:rsid w:val="002C2733"/>
    <w:rsid w:val="00335A5C"/>
    <w:rsid w:val="00410E3E"/>
    <w:rsid w:val="005A5A20"/>
    <w:rsid w:val="006B45BA"/>
    <w:rsid w:val="00AF1911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2A0EE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0E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123</Words>
  <Characters>706</Characters>
  <Application>Microsoft Macintosh Word</Application>
  <DocSecurity>0</DocSecurity>
  <Lines>5</Lines>
  <Paragraphs>1</Paragraphs>
  <ScaleCrop>false</ScaleCrop>
  <Company>Mark's Text Terminal</Company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2017-01-25T20:56:00Z</dcterms:created>
  <dcterms:modified xsi:type="dcterms:W3CDTF">2017-01-25T21:01:00Z</dcterms:modified>
</cp:coreProperties>
</file>