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63CDF6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5E12DCF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F11FB">
        <w:rPr>
          <w:b/>
          <w:i/>
        </w:rPr>
        <w:t>Font</w:t>
      </w:r>
      <w:r w:rsidR="00F24EDE">
        <w:rPr>
          <w:b/>
        </w:rPr>
        <w:t xml:space="preserve"> (</w:t>
      </w:r>
      <w:r w:rsidR="00FF11FB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AA73710" w14:textId="77777777" w:rsidR="00FF11FB" w:rsidRDefault="00FF11FB" w:rsidP="00F24EDE"/>
    <w:p w14:paraId="2BF84AFD" w14:textId="2634659B" w:rsidR="00FF11FB" w:rsidRPr="00335C42" w:rsidRDefault="00FF11FB" w:rsidP="00FF11FB">
      <w:pPr>
        <w:pStyle w:val="ListParagraph"/>
        <w:numPr>
          <w:ilvl w:val="0"/>
          <w:numId w:val="1"/>
        </w:numPr>
        <w:rPr>
          <w:b/>
        </w:rPr>
      </w:pPr>
      <w:r>
        <w:t xml:space="preserve">**** is a </w:t>
      </w:r>
      <w:r w:rsidRPr="00335C42">
        <w:rPr>
          <w:i/>
        </w:rPr>
        <w:t>f</w:t>
      </w:r>
      <w:r w:rsidR="00335C42" w:rsidRPr="00335C42">
        <w:rPr>
          <w:i/>
        </w:rPr>
        <w:t>ont</w:t>
      </w:r>
      <w:r w:rsidR="00335C42">
        <w:t xml:space="preserve"> of information about video games.</w:t>
      </w:r>
    </w:p>
    <w:p w14:paraId="123C1669" w14:textId="571FBF69" w:rsidR="00335C42" w:rsidRPr="00335C42" w:rsidRDefault="00335C42" w:rsidP="00FF11FB">
      <w:pPr>
        <w:pStyle w:val="ListParagraph"/>
        <w:numPr>
          <w:ilvl w:val="0"/>
          <w:numId w:val="1"/>
        </w:numPr>
        <w:rPr>
          <w:b/>
        </w:rPr>
      </w:pPr>
      <w:r>
        <w:t xml:space="preserve">Most teachers believe themselves to be </w:t>
      </w:r>
      <w:r w:rsidRPr="00335C42">
        <w:rPr>
          <w:i/>
        </w:rPr>
        <w:t>fonts</w:t>
      </w:r>
      <w:r>
        <w:t xml:space="preserve"> of wisdom, but some of them are mistaken about that.</w:t>
      </w:r>
    </w:p>
    <w:p w14:paraId="432AAC46" w14:textId="0F62C207" w:rsidR="00335C42" w:rsidRPr="00335C42" w:rsidRDefault="00335C42" w:rsidP="00FF11FB">
      <w:pPr>
        <w:pStyle w:val="ListParagraph"/>
        <w:numPr>
          <w:ilvl w:val="0"/>
          <w:numId w:val="1"/>
        </w:numPr>
        <w:rPr>
          <w:b/>
        </w:rPr>
      </w:pPr>
      <w:r>
        <w:t>A dictionary is a</w:t>
      </w:r>
      <w:r w:rsidRPr="00335C42">
        <w:rPr>
          <w:i/>
        </w:rPr>
        <w:t xml:space="preserve"> font</w:t>
      </w:r>
      <w:r>
        <w:t xml:space="preserve"> of information about words and their origins and meanings.</w:t>
      </w:r>
    </w:p>
    <w:p w14:paraId="77FF1202" w14:textId="35F19C3F" w:rsidR="00335C42" w:rsidRPr="00335C42" w:rsidRDefault="00335C42" w:rsidP="00FF11FB">
      <w:pPr>
        <w:pStyle w:val="ListParagraph"/>
        <w:numPr>
          <w:ilvl w:val="0"/>
          <w:numId w:val="1"/>
        </w:numPr>
        <w:rPr>
          <w:b/>
        </w:rPr>
      </w:pPr>
      <w:r>
        <w:t xml:space="preserve">**** understands that the Golden Age of Greece was a </w:t>
      </w:r>
      <w:r w:rsidRPr="00335C42">
        <w:rPr>
          <w:i/>
        </w:rPr>
        <w:t xml:space="preserve">font </w:t>
      </w:r>
      <w:r>
        <w:t>of art and philosophy.</w:t>
      </w:r>
    </w:p>
    <w:p w14:paraId="5ABA3E37" w14:textId="1103F5AE" w:rsidR="00335C42" w:rsidRPr="00FF11FB" w:rsidRDefault="00335C42" w:rsidP="00FF11FB">
      <w:pPr>
        <w:pStyle w:val="ListParagraph"/>
        <w:numPr>
          <w:ilvl w:val="0"/>
          <w:numId w:val="1"/>
        </w:numPr>
        <w:rPr>
          <w:b/>
        </w:rPr>
      </w:pPr>
      <w:r>
        <w:t>A fountain is a</w:t>
      </w:r>
      <w:bookmarkStart w:id="54" w:name="_GoBack"/>
      <w:r w:rsidRPr="00335C42">
        <w:rPr>
          <w:i/>
        </w:rPr>
        <w:t xml:space="preserve"> font</w:t>
      </w:r>
      <w:r>
        <w:t xml:space="preserve"> </w:t>
      </w:r>
      <w:bookmarkEnd w:id="54"/>
      <w:r>
        <w:t>of water.</w:t>
      </w:r>
    </w:p>
    <w:p w14:paraId="6F618E25" w14:textId="77777777" w:rsidR="00F24EDE" w:rsidRDefault="00F24EDE" w:rsidP="00F24EDE"/>
    <w:p w14:paraId="0C97112A" w14:textId="77777777" w:rsidR="00B577EA" w:rsidRPr="006B45BA" w:rsidRDefault="00F24EDE" w:rsidP="00F24EDE">
      <w:r w:rsidRPr="00523677">
        <w:rPr>
          <w:b/>
          <w:u w:val="single"/>
        </w:rPr>
        <w:t>The</w:t>
      </w:r>
      <w:r w:rsidR="00FF11FB">
        <w:rPr>
          <w:b/>
          <w:u w:val="single"/>
        </w:rPr>
        <w:t xml:space="preserve"> noun</w:t>
      </w:r>
      <w:r w:rsidRPr="00523677">
        <w:rPr>
          <w:b/>
          <w:u w:val="single"/>
        </w:rPr>
        <w:t xml:space="preserve"> </w:t>
      </w:r>
      <w:r w:rsidR="00FF11FB">
        <w:rPr>
          <w:b/>
          <w:i/>
          <w:u w:val="single"/>
        </w:rPr>
        <w:t xml:space="preserve">font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FF11FB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56587"/>
    <w:multiLevelType w:val="hybridMultilevel"/>
    <w:tmpl w:val="0896C4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1FB"/>
    <w:rsid w:val="001539C9"/>
    <w:rsid w:val="001F20BF"/>
    <w:rsid w:val="002C2733"/>
    <w:rsid w:val="00335A5C"/>
    <w:rsid w:val="00335C42"/>
    <w:rsid w:val="00410E3E"/>
    <w:rsid w:val="005A5A20"/>
    <w:rsid w:val="006B45BA"/>
    <w:rsid w:val="00C32881"/>
    <w:rsid w:val="00E11225"/>
    <w:rsid w:val="00F24EDE"/>
    <w:rsid w:val="00FD6F2B"/>
    <w:rsid w:val="00FF1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35824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11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DN%20TM*dnow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tm.dotx</Template>
  <TotalTime>4</TotalTime>
  <Pages>1</Pages>
  <Words>120</Words>
  <Characters>689</Characters>
  <Application>Microsoft Macintosh Word</Application>
  <DocSecurity>0</DocSecurity>
  <Lines>5</Lines>
  <Paragraphs>1</Paragraphs>
  <ScaleCrop>false</ScaleCrop>
  <Company>Mark's Text Terminal</Company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2016-12-07T18:31:00Z</dcterms:created>
  <dcterms:modified xsi:type="dcterms:W3CDTF">2016-12-07T18:38:00Z</dcterms:modified>
</cp:coreProperties>
</file>