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9CC40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01A469E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2423E">
        <w:rPr>
          <w:b/>
          <w:i/>
        </w:rPr>
        <w:t>Provision</w:t>
      </w:r>
      <w:r w:rsidR="0082423E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140D11" w14:textId="77777777" w:rsidR="0082423E" w:rsidRDefault="0082423E" w:rsidP="00F24EDE"/>
    <w:p w14:paraId="6B460DB4" w14:textId="77777777" w:rsidR="0082423E" w:rsidRPr="0082423E" w:rsidRDefault="0082423E" w:rsidP="0082423E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82423E">
        <w:rPr>
          <w:i/>
        </w:rPr>
        <w:t xml:space="preserve">provisioned </w:t>
      </w:r>
      <w:r>
        <w:t>a small army to fight the zombies that had invaded Crown Heights,</w:t>
      </w:r>
    </w:p>
    <w:p w14:paraId="7988ABFF" w14:textId="77777777" w:rsidR="0082423E" w:rsidRPr="0082423E" w:rsidRDefault="0082423E" w:rsidP="0082423E">
      <w:pPr>
        <w:pStyle w:val="ListParagraph"/>
        <w:numPr>
          <w:ilvl w:val="0"/>
          <w:numId w:val="1"/>
        </w:numPr>
        <w:rPr>
          <w:b/>
        </w:rPr>
      </w:pPr>
      <w:r>
        <w:t xml:space="preserve">When ships go to sea for long voyages, it is important to </w:t>
      </w:r>
      <w:r w:rsidRPr="0082423E">
        <w:rPr>
          <w:i/>
        </w:rPr>
        <w:t>provision</w:t>
      </w:r>
      <w:r>
        <w:t xml:space="preserve"> them adequately.</w:t>
      </w:r>
    </w:p>
    <w:p w14:paraId="0B3B4E5A" w14:textId="77777777" w:rsidR="0082423E" w:rsidRPr="0082423E" w:rsidRDefault="0082423E" w:rsidP="0082423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82423E">
        <w:rPr>
          <w:i/>
        </w:rPr>
        <w:t>provisioned</w:t>
      </w:r>
      <w:r>
        <w:t xml:space="preserve"> the firefighting crew with high-calorie snacks for their trip into the national forest.</w:t>
      </w:r>
    </w:p>
    <w:p w14:paraId="7D3977C8" w14:textId="77777777" w:rsidR="0082423E" w:rsidRPr="0082423E" w:rsidRDefault="0082423E" w:rsidP="0082423E">
      <w:pPr>
        <w:pStyle w:val="ListParagraph"/>
        <w:numPr>
          <w:ilvl w:val="0"/>
          <w:numId w:val="1"/>
        </w:numPr>
        <w:rPr>
          <w:b/>
        </w:rPr>
      </w:pPr>
      <w:r>
        <w:t>Please</w:t>
      </w:r>
      <w:r w:rsidRPr="0082423E">
        <w:rPr>
          <w:i/>
        </w:rPr>
        <w:t xml:space="preserve"> provision</w:t>
      </w:r>
      <w:r>
        <w:t xml:space="preserve"> the students with enough lunch to get through the day.</w:t>
      </w:r>
    </w:p>
    <w:p w14:paraId="20B5307D" w14:textId="77777777" w:rsidR="0082423E" w:rsidRPr="0082423E" w:rsidRDefault="0082423E" w:rsidP="0082423E">
      <w:pPr>
        <w:pStyle w:val="ListParagraph"/>
        <w:numPr>
          <w:ilvl w:val="0"/>
          <w:numId w:val="1"/>
        </w:numPr>
        <w:rPr>
          <w:b/>
        </w:rPr>
      </w:pPr>
      <w:r>
        <w:t>Mr. Feltskog often</w:t>
      </w:r>
      <w:bookmarkStart w:id="54" w:name="_GoBack"/>
      <w:r w:rsidRPr="0082423E">
        <w:rPr>
          <w:i/>
        </w:rPr>
        <w:t xml:space="preserve"> provisions</w:t>
      </w:r>
      <w:r>
        <w:t xml:space="preserve"> </w:t>
      </w:r>
      <w:bookmarkEnd w:id="54"/>
      <w:r>
        <w:t>students with pens and pencils for classwork.</w:t>
      </w:r>
    </w:p>
    <w:p w14:paraId="6211F690" w14:textId="77777777" w:rsidR="00F24EDE" w:rsidRDefault="00F24EDE" w:rsidP="00F24EDE"/>
    <w:p w14:paraId="662CD34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2423E">
        <w:rPr>
          <w:b/>
          <w:u w:val="single"/>
        </w:rPr>
        <w:t xml:space="preserve">verb </w:t>
      </w:r>
      <w:r w:rsidR="0082423E">
        <w:rPr>
          <w:b/>
          <w:i/>
          <w:u w:val="single"/>
        </w:rPr>
        <w:t>provision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3073B"/>
    <w:multiLevelType w:val="hybridMultilevel"/>
    <w:tmpl w:val="D5303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23E"/>
    <w:rsid w:val="001539C9"/>
    <w:rsid w:val="001F20BF"/>
    <w:rsid w:val="002C2733"/>
    <w:rsid w:val="00335A5C"/>
    <w:rsid w:val="00410E3E"/>
    <w:rsid w:val="005A5A20"/>
    <w:rsid w:val="006B45BA"/>
    <w:rsid w:val="0082423E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08F6B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764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2017-01-25T20:53:00Z</dcterms:created>
  <dcterms:modified xsi:type="dcterms:W3CDTF">2017-01-25T20:56:00Z</dcterms:modified>
</cp:coreProperties>
</file>