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5E5C63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0B03C0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2F4804">
        <w:rPr>
          <w:b/>
          <w:i/>
        </w:rPr>
        <w:t>Discern</w:t>
      </w:r>
      <w:r w:rsidR="00F24EDE">
        <w:rPr>
          <w:b/>
        </w:rPr>
        <w:t xml:space="preserve"> (</w:t>
      </w:r>
      <w:r w:rsidR="002F4804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9E08727" w14:textId="77777777" w:rsidR="00B222DB" w:rsidRDefault="00B222DB" w:rsidP="00F24EDE"/>
    <w:p w14:paraId="15ADD7C2" w14:textId="64DE674F" w:rsidR="00B222DB" w:rsidRPr="00B222DB" w:rsidRDefault="00B222DB" w:rsidP="00B222DB">
      <w:pPr>
        <w:pStyle w:val="ListParagraph"/>
        <w:numPr>
          <w:ilvl w:val="0"/>
          <w:numId w:val="1"/>
        </w:numPr>
        <w:rPr>
          <w:b/>
        </w:rPr>
      </w:pPr>
      <w:r>
        <w:t xml:space="preserve">For some reason, *** prefers green M&amp;Ms, so *** went through the candy dish seeking to </w:t>
      </w:r>
      <w:r w:rsidRPr="00B222DB">
        <w:rPr>
          <w:i/>
        </w:rPr>
        <w:t>discern</w:t>
      </w:r>
      <w:r>
        <w:t xml:space="preserve"> them from the other colors.</w:t>
      </w:r>
    </w:p>
    <w:p w14:paraId="50338E14" w14:textId="600AB371" w:rsidR="00B222DB" w:rsidRPr="00B222DB" w:rsidRDefault="00B222DB" w:rsidP="00B222DB">
      <w:pPr>
        <w:pStyle w:val="ListParagraph"/>
        <w:numPr>
          <w:ilvl w:val="0"/>
          <w:numId w:val="1"/>
        </w:numPr>
        <w:rPr>
          <w:b/>
        </w:rPr>
      </w:pPr>
      <w:r>
        <w:t>****</w:t>
      </w:r>
      <w:r w:rsidRPr="00B222DB">
        <w:rPr>
          <w:i/>
        </w:rPr>
        <w:t xml:space="preserve"> discerned</w:t>
      </w:r>
      <w:r>
        <w:t xml:space="preserve"> *** in the crowd at the Hip-Hop concert.</w:t>
      </w:r>
    </w:p>
    <w:p w14:paraId="432E3DEE" w14:textId="4029625E" w:rsidR="00B222DB" w:rsidRPr="00B222DB" w:rsidRDefault="00B222DB" w:rsidP="00B222DB">
      <w:pPr>
        <w:pStyle w:val="ListParagraph"/>
        <w:numPr>
          <w:ilvl w:val="0"/>
          <w:numId w:val="1"/>
        </w:numPr>
        <w:rPr>
          <w:b/>
        </w:rPr>
      </w:pPr>
      <w:r>
        <w:t xml:space="preserve">*** </w:t>
      </w:r>
      <w:proofErr w:type="gramStart"/>
      <w:r>
        <w:t>was able to</w:t>
      </w:r>
      <w:proofErr w:type="gramEnd"/>
      <w:r>
        <w:t xml:space="preserve"> </w:t>
      </w:r>
      <w:r w:rsidRPr="00B222DB">
        <w:rPr>
          <w:i/>
        </w:rPr>
        <w:t>discern</w:t>
      </w:r>
      <w:r>
        <w:t xml:space="preserve"> the meaning of the word discern from the context in which *** read it.</w:t>
      </w:r>
    </w:p>
    <w:p w14:paraId="1592EA0B" w14:textId="7C6AC1D1" w:rsidR="00B222DB" w:rsidRPr="00B222DB" w:rsidRDefault="00B222DB" w:rsidP="00B222DB">
      <w:pPr>
        <w:pStyle w:val="ListParagraph"/>
        <w:numPr>
          <w:ilvl w:val="0"/>
          <w:numId w:val="1"/>
        </w:numPr>
        <w:rPr>
          <w:b/>
        </w:rPr>
      </w:pPr>
      <w:r>
        <w:t xml:space="preserve">*** could </w:t>
      </w:r>
      <w:r w:rsidRPr="00B222DB">
        <w:rPr>
          <w:i/>
        </w:rPr>
        <w:t>discern</w:t>
      </w:r>
      <w:r>
        <w:t xml:space="preserve"> some English-sounding words from the passage of Russian *** read.</w:t>
      </w:r>
    </w:p>
    <w:p w14:paraId="0EAF76BC" w14:textId="37815546" w:rsidR="00B222DB" w:rsidRPr="00B222DB" w:rsidRDefault="00B222DB" w:rsidP="00B222DB">
      <w:pPr>
        <w:pStyle w:val="ListParagraph"/>
        <w:numPr>
          <w:ilvl w:val="0"/>
          <w:numId w:val="1"/>
        </w:numPr>
        <w:rPr>
          <w:b/>
        </w:rPr>
      </w:pPr>
      <w:r>
        <w:t xml:space="preserve">Mr. Feltskog doesn’t hear well in his left ear, so he sometimes struggles to </w:t>
      </w:r>
      <w:bookmarkStart w:id="54" w:name="_GoBack"/>
      <w:r w:rsidRPr="00B222DB">
        <w:rPr>
          <w:i/>
        </w:rPr>
        <w:t xml:space="preserve">discern </w:t>
      </w:r>
      <w:bookmarkEnd w:id="54"/>
      <w:r>
        <w:t>individual voices in the classroom.</w:t>
      </w:r>
    </w:p>
    <w:p w14:paraId="599BC905" w14:textId="77777777" w:rsidR="00F24EDE" w:rsidRDefault="00F24EDE" w:rsidP="00F24EDE"/>
    <w:p w14:paraId="487BB0CA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2F4804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2F4804">
        <w:rPr>
          <w:b/>
          <w:i/>
          <w:u w:val="single"/>
        </w:rPr>
        <w:t>discern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84C49C3"/>
    <w:multiLevelType w:val="hybridMultilevel"/>
    <w:tmpl w:val="5FE43D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804"/>
    <w:rsid w:val="001539C9"/>
    <w:rsid w:val="001F20BF"/>
    <w:rsid w:val="002C2733"/>
    <w:rsid w:val="002F4804"/>
    <w:rsid w:val="00335A5C"/>
    <w:rsid w:val="00410E3E"/>
    <w:rsid w:val="005A5A20"/>
    <w:rsid w:val="006B45BA"/>
    <w:rsid w:val="00B222DB"/>
    <w:rsid w:val="00C32881"/>
    <w:rsid w:val="00E11225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2665F4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22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PM%20DN%20TM*dnow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tm.dotx</Template>
  <TotalTime>8</TotalTime>
  <Pages>1</Pages>
  <Words>142</Words>
  <Characters>810</Characters>
  <Application>Microsoft Macintosh Word</Application>
  <DocSecurity>0</DocSecurity>
  <Lines>6</Lines>
  <Paragraphs>1</Paragraphs>
  <ScaleCrop>false</ScaleCrop>
  <Company>Mark's Text Terminal</Company>
  <LinksUpToDate>false</LinksUpToDate>
  <CharactersWithSpaces>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2016-12-08T18:42:00Z</dcterms:created>
  <dcterms:modified xsi:type="dcterms:W3CDTF">2016-12-08T18:58:00Z</dcterms:modified>
</cp:coreProperties>
</file>