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5535C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CFBD4E6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52956">
        <w:rPr>
          <w:b/>
          <w:i/>
        </w:rPr>
        <w:t xml:space="preserve">Misery </w:t>
      </w:r>
      <w:r w:rsidR="00F24EDE">
        <w:rPr>
          <w:b/>
        </w:rPr>
        <w:t>(</w:t>
      </w:r>
      <w:r w:rsidR="0045295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2366B3" w14:textId="77777777" w:rsidR="00452956" w:rsidRDefault="00452956" w:rsidP="00F24EDE"/>
    <w:p w14:paraId="3D27D7A4" w14:textId="77777777" w:rsidR="00452956" w:rsidRPr="00452956" w:rsidRDefault="00452956" w:rsidP="00452956">
      <w:pPr>
        <w:pStyle w:val="ListParagraph"/>
        <w:numPr>
          <w:ilvl w:val="0"/>
          <w:numId w:val="1"/>
        </w:numPr>
        <w:rPr>
          <w:b/>
        </w:rPr>
      </w:pPr>
      <w:r>
        <w:t xml:space="preserve">****’s </w:t>
      </w:r>
      <w:r w:rsidRPr="00452956">
        <w:rPr>
          <w:i/>
        </w:rPr>
        <w:t>misery</w:t>
      </w:r>
      <w:r>
        <w:t xml:space="preserve"> began when *** failed all of *** courses.</w:t>
      </w:r>
    </w:p>
    <w:p w14:paraId="3C8876A9" w14:textId="77777777" w:rsidR="00452956" w:rsidRPr="00452956" w:rsidRDefault="00452956" w:rsidP="00452956">
      <w:pPr>
        <w:pStyle w:val="ListParagraph"/>
        <w:numPr>
          <w:ilvl w:val="0"/>
          <w:numId w:val="1"/>
        </w:numPr>
        <w:rPr>
          <w:b/>
        </w:rPr>
      </w:pPr>
      <w:r>
        <w:t xml:space="preserve">Poverty is a source of </w:t>
      </w:r>
      <w:r w:rsidRPr="00452956">
        <w:rPr>
          <w:i/>
        </w:rPr>
        <w:t>misery</w:t>
      </w:r>
      <w:r>
        <w:t xml:space="preserve"> of for many people around the world.</w:t>
      </w:r>
    </w:p>
    <w:p w14:paraId="5A3D0131" w14:textId="77777777" w:rsidR="00452956" w:rsidRPr="00452956" w:rsidRDefault="00452956" w:rsidP="00452956">
      <w:pPr>
        <w:pStyle w:val="ListParagraph"/>
        <w:numPr>
          <w:ilvl w:val="0"/>
          <w:numId w:val="1"/>
        </w:numPr>
        <w:rPr>
          <w:b/>
        </w:rPr>
      </w:pPr>
      <w:r>
        <w:t xml:space="preserve">*** thinks teachers exist just to cause **** </w:t>
      </w:r>
      <w:r w:rsidRPr="00452956">
        <w:rPr>
          <w:i/>
        </w:rPr>
        <w:t>misery</w:t>
      </w:r>
      <w:r>
        <w:t>.</w:t>
      </w:r>
    </w:p>
    <w:p w14:paraId="71639FCC" w14:textId="77777777" w:rsidR="00452956" w:rsidRPr="00452956" w:rsidRDefault="00452956" w:rsidP="00452956">
      <w:pPr>
        <w:pStyle w:val="ListParagraph"/>
        <w:numPr>
          <w:ilvl w:val="0"/>
          <w:numId w:val="1"/>
        </w:numPr>
        <w:rPr>
          <w:b/>
        </w:rPr>
      </w:pPr>
      <w:r>
        <w:t xml:space="preserve">People who live in war zones are </w:t>
      </w:r>
      <w:proofErr w:type="gramStart"/>
      <w:r>
        <w:t>by definition living</w:t>
      </w:r>
      <w:proofErr w:type="gramEnd"/>
      <w:r>
        <w:t xml:space="preserve"> in </w:t>
      </w:r>
      <w:r w:rsidRPr="00452956">
        <w:rPr>
          <w:i/>
        </w:rPr>
        <w:t>misery.</w:t>
      </w:r>
    </w:p>
    <w:p w14:paraId="15F63DA3" w14:textId="77777777" w:rsidR="00452956" w:rsidRPr="00452956" w:rsidRDefault="00452956" w:rsidP="00452956">
      <w:pPr>
        <w:pStyle w:val="ListParagraph"/>
        <w:numPr>
          <w:ilvl w:val="0"/>
          <w:numId w:val="1"/>
        </w:numPr>
        <w:rPr>
          <w:b/>
        </w:rPr>
      </w:pPr>
      <w:r>
        <w:t xml:space="preserve">****’s job at McDonald’s causes *** nothing but </w:t>
      </w:r>
      <w:bookmarkStart w:id="54" w:name="_GoBack"/>
      <w:r w:rsidRPr="00452956">
        <w:rPr>
          <w:i/>
        </w:rPr>
        <w:t>misery</w:t>
      </w:r>
      <w:bookmarkEnd w:id="54"/>
      <w:r>
        <w:t>.</w:t>
      </w:r>
    </w:p>
    <w:p w14:paraId="22A758AE" w14:textId="77777777" w:rsidR="00F24EDE" w:rsidRDefault="00F24EDE" w:rsidP="00F24EDE"/>
    <w:p w14:paraId="0901C31C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5295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452956">
        <w:rPr>
          <w:b/>
          <w:i/>
          <w:u w:val="single"/>
        </w:rPr>
        <w:t>misery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D7B92"/>
    <w:multiLevelType w:val="hybridMultilevel"/>
    <w:tmpl w:val="FA86A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956"/>
    <w:rsid w:val="001539C9"/>
    <w:rsid w:val="001F20BF"/>
    <w:rsid w:val="002C2733"/>
    <w:rsid w:val="00335A5C"/>
    <w:rsid w:val="00410E3E"/>
    <w:rsid w:val="00452956"/>
    <w:rsid w:val="005A5A20"/>
    <w:rsid w:val="006B45BA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5F08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3</TotalTime>
  <Pages>1</Pages>
  <Words>114</Words>
  <Characters>654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2017-01-19T13:42:00Z</dcterms:created>
  <dcterms:modified xsi:type="dcterms:W3CDTF">2017-01-19T13:45:00Z</dcterms:modified>
</cp:coreProperties>
</file>