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DC7C59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6A9B065F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125446">
        <w:rPr>
          <w:b/>
          <w:i/>
        </w:rPr>
        <w:t>Epitomize</w:t>
      </w:r>
      <w:r w:rsidR="00125446">
        <w:rPr>
          <w:b/>
        </w:rPr>
        <w:t xml:space="preserve"> (verb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8505283" w14:textId="77777777" w:rsidR="00125446" w:rsidRDefault="00125446" w:rsidP="00F24EDE"/>
    <w:p w14:paraId="1C7A49ED" w14:textId="77777777" w:rsidR="00125446" w:rsidRPr="00125446" w:rsidRDefault="00125446" w:rsidP="00125446">
      <w:pPr>
        <w:pStyle w:val="ListParagraph"/>
        <w:numPr>
          <w:ilvl w:val="0"/>
          <w:numId w:val="1"/>
        </w:numPr>
        <w:rPr>
          <w:b/>
        </w:rPr>
      </w:pPr>
      <w:r>
        <w:t xml:space="preserve">Dr. Martin Luther King, Jr. </w:t>
      </w:r>
      <w:r w:rsidRPr="00125446">
        <w:rPr>
          <w:i/>
        </w:rPr>
        <w:t>epitomized</w:t>
      </w:r>
      <w:r>
        <w:t xml:space="preserve"> leadership.</w:t>
      </w:r>
    </w:p>
    <w:p w14:paraId="1A72D6E0" w14:textId="77777777" w:rsidR="00125446" w:rsidRPr="00125446" w:rsidRDefault="00125446" w:rsidP="00125446">
      <w:pPr>
        <w:pStyle w:val="ListParagraph"/>
        <w:numPr>
          <w:ilvl w:val="0"/>
          <w:numId w:val="1"/>
        </w:numPr>
        <w:rPr>
          <w:b/>
        </w:rPr>
      </w:pPr>
      <w:r>
        <w:t xml:space="preserve">The ideals of the university, disinterested, free inquiry and support for research, are </w:t>
      </w:r>
      <w:r w:rsidRPr="00125446">
        <w:rPr>
          <w:i/>
        </w:rPr>
        <w:t>epitomized</w:t>
      </w:r>
      <w:r>
        <w:t xml:space="preserve"> by many institutions across the United States.</w:t>
      </w:r>
    </w:p>
    <w:p w14:paraId="42AA17AE" w14:textId="77777777" w:rsidR="00125446" w:rsidRPr="00125446" w:rsidRDefault="00125446" w:rsidP="00125446">
      <w:pPr>
        <w:pStyle w:val="ListParagraph"/>
        <w:numPr>
          <w:ilvl w:val="0"/>
          <w:numId w:val="1"/>
        </w:numPr>
        <w:rPr>
          <w:b/>
        </w:rPr>
      </w:pPr>
      <w:r>
        <w:t xml:space="preserve">When it comes to playing basketball, **** </w:t>
      </w:r>
      <w:r w:rsidRPr="00125446">
        <w:rPr>
          <w:i/>
        </w:rPr>
        <w:t>epitomizes</w:t>
      </w:r>
      <w:r>
        <w:t xml:space="preserve"> talent and skills.</w:t>
      </w:r>
    </w:p>
    <w:p w14:paraId="125B52EB" w14:textId="77777777" w:rsidR="00125446" w:rsidRPr="00125446" w:rsidRDefault="00125446" w:rsidP="00125446">
      <w:pPr>
        <w:pStyle w:val="ListParagraph"/>
        <w:numPr>
          <w:ilvl w:val="0"/>
          <w:numId w:val="1"/>
        </w:numPr>
        <w:rPr>
          <w:b/>
        </w:rPr>
      </w:pPr>
      <w:r>
        <w:t>Mahatma Gandhi</w:t>
      </w:r>
      <w:r w:rsidRPr="00125446">
        <w:rPr>
          <w:i/>
        </w:rPr>
        <w:t xml:space="preserve"> epitomizes</w:t>
      </w:r>
      <w:r>
        <w:t xml:space="preserve"> resistance to colonial powers.</w:t>
      </w:r>
    </w:p>
    <w:p w14:paraId="5488B9A4" w14:textId="77777777" w:rsidR="00125446" w:rsidRPr="00125446" w:rsidRDefault="00125446" w:rsidP="00125446">
      <w:pPr>
        <w:pStyle w:val="ListParagraph"/>
        <w:numPr>
          <w:ilvl w:val="0"/>
          <w:numId w:val="1"/>
        </w:numPr>
        <w:rPr>
          <w:b/>
        </w:rPr>
      </w:pPr>
      <w:r>
        <w:t xml:space="preserve">*** thinks Jay Z </w:t>
      </w:r>
      <w:bookmarkStart w:id="54" w:name="_GoBack"/>
      <w:r w:rsidRPr="00125446">
        <w:rPr>
          <w:i/>
        </w:rPr>
        <w:t>epitomizes</w:t>
      </w:r>
      <w:bookmarkEnd w:id="54"/>
      <w:r>
        <w:t xml:space="preserve"> Hip-Hop style.</w:t>
      </w:r>
    </w:p>
    <w:p w14:paraId="1C46B23B" w14:textId="77777777" w:rsidR="00F24EDE" w:rsidRDefault="00F24EDE" w:rsidP="00F24EDE"/>
    <w:p w14:paraId="5F303941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125446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125446">
        <w:rPr>
          <w:b/>
          <w:i/>
          <w:u w:val="single"/>
        </w:rPr>
        <w:t>epitomize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05146F"/>
    <w:multiLevelType w:val="hybridMultilevel"/>
    <w:tmpl w:val="CBFE77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446"/>
    <w:rsid w:val="00125446"/>
    <w:rsid w:val="001539C9"/>
    <w:rsid w:val="001F20BF"/>
    <w:rsid w:val="002C2733"/>
    <w:rsid w:val="00335A5C"/>
    <w:rsid w:val="00410E3E"/>
    <w:rsid w:val="005A5A20"/>
    <w:rsid w:val="006B45BA"/>
    <w:rsid w:val="00C32881"/>
    <w:rsid w:val="00E11225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460BF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54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tm.dotx</Template>
  <TotalTime>5</TotalTime>
  <Pages>1</Pages>
  <Words>126</Words>
  <Characters>720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2017-01-19T13:20:00Z</dcterms:created>
  <dcterms:modified xsi:type="dcterms:W3CDTF">2017-01-19T13:42:00Z</dcterms:modified>
</cp:coreProperties>
</file>