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E22FE1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1853D01D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DC1C47">
        <w:rPr>
          <w:b/>
          <w:i/>
        </w:rPr>
        <w:t>Succumb</w:t>
      </w:r>
      <w:r w:rsidR="00F24EDE">
        <w:rPr>
          <w:b/>
        </w:rPr>
        <w:t xml:space="preserve"> (</w:t>
      </w:r>
      <w:r w:rsidR="00DC1C47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E342AFB" w14:textId="77777777" w:rsidR="0011132C" w:rsidRDefault="0011132C" w:rsidP="00F24EDE"/>
    <w:p w14:paraId="7261A520" w14:textId="7347E167" w:rsidR="0011132C" w:rsidRPr="0011132C" w:rsidRDefault="0011132C" w:rsidP="0011132C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11132C">
        <w:rPr>
          <w:i/>
        </w:rPr>
        <w:t xml:space="preserve">succumbed </w:t>
      </w:r>
      <w:r>
        <w:t>to the temptation to eat five candy bars for dinner.</w:t>
      </w:r>
    </w:p>
    <w:p w14:paraId="5E4AB67E" w14:textId="1EA556ED" w:rsidR="0011132C" w:rsidRPr="0011132C" w:rsidRDefault="0011132C" w:rsidP="0011132C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11132C">
        <w:rPr>
          <w:i/>
        </w:rPr>
        <w:t xml:space="preserve">succumbed </w:t>
      </w:r>
      <w:r>
        <w:t>to the exhaustion ** felt after a long school day by going to bed early.</w:t>
      </w:r>
    </w:p>
    <w:p w14:paraId="279F2042" w14:textId="6E8F7507" w:rsidR="0011132C" w:rsidRPr="0011132C" w:rsidRDefault="0011132C" w:rsidP="0011132C">
      <w:pPr>
        <w:pStyle w:val="ListParagraph"/>
        <w:numPr>
          <w:ilvl w:val="0"/>
          <w:numId w:val="1"/>
        </w:numPr>
        <w:rPr>
          <w:b/>
        </w:rPr>
      </w:pPr>
      <w:r>
        <w:t xml:space="preserve">In World War II, the Axis of Germany, Italy, and Japan </w:t>
      </w:r>
      <w:r w:rsidRPr="0011132C">
        <w:rPr>
          <w:i/>
        </w:rPr>
        <w:t>succumbed</w:t>
      </w:r>
      <w:r>
        <w:t xml:space="preserve"> to the Allied forces led by the United States.</w:t>
      </w:r>
    </w:p>
    <w:p w14:paraId="4804787F" w14:textId="4D5239B3" w:rsidR="0011132C" w:rsidRPr="0011132C" w:rsidRDefault="0011132C" w:rsidP="0011132C">
      <w:pPr>
        <w:pStyle w:val="ListParagraph"/>
        <w:numPr>
          <w:ilvl w:val="0"/>
          <w:numId w:val="1"/>
        </w:numPr>
        <w:rPr>
          <w:b/>
        </w:rPr>
      </w:pPr>
      <w:r>
        <w:t xml:space="preserve">The students </w:t>
      </w:r>
      <w:r w:rsidRPr="0011132C">
        <w:rPr>
          <w:i/>
        </w:rPr>
        <w:t>succumbed</w:t>
      </w:r>
      <w:r>
        <w:t xml:space="preserve"> to boredom in Mr. </w:t>
      </w:r>
      <w:proofErr w:type="spellStart"/>
      <w:r>
        <w:t>Feltskog’s</w:t>
      </w:r>
      <w:proofErr w:type="spellEnd"/>
      <w:r>
        <w:t xml:space="preserve"> class, and fell asleep.</w:t>
      </w:r>
    </w:p>
    <w:p w14:paraId="1452F373" w14:textId="667C6756" w:rsidR="0011132C" w:rsidRPr="0011132C" w:rsidRDefault="0011132C" w:rsidP="0011132C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bookmarkStart w:id="54" w:name="_GoBack"/>
      <w:r w:rsidRPr="0011132C">
        <w:rPr>
          <w:i/>
        </w:rPr>
        <w:t>succumbed</w:t>
      </w:r>
      <w:bookmarkEnd w:id="54"/>
      <w:r>
        <w:t xml:space="preserve"> to the temptation to skip *** fourth period class, and hid out in the bathroom.</w:t>
      </w:r>
    </w:p>
    <w:p w14:paraId="6263A84C" w14:textId="77777777" w:rsidR="00F24EDE" w:rsidRDefault="00F24EDE" w:rsidP="00F24EDE"/>
    <w:p w14:paraId="243C5B8E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DC1C47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DC1C47" w:rsidRPr="00DC1C47">
        <w:rPr>
          <w:b/>
          <w:i/>
          <w:u w:val="single"/>
        </w:rPr>
        <w:t>succumb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D14264"/>
    <w:multiLevelType w:val="hybridMultilevel"/>
    <w:tmpl w:val="2F1A55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C47"/>
    <w:rsid w:val="0011132C"/>
    <w:rsid w:val="001539C9"/>
    <w:rsid w:val="001F20BF"/>
    <w:rsid w:val="002C2733"/>
    <w:rsid w:val="00335A5C"/>
    <w:rsid w:val="00410E3E"/>
    <w:rsid w:val="005A5A20"/>
    <w:rsid w:val="006B45BA"/>
    <w:rsid w:val="00C32881"/>
    <w:rsid w:val="00CA4835"/>
    <w:rsid w:val="00DC1C47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55DAA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3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135</Words>
  <Characters>774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2017-01-26T17:09:00Z</dcterms:created>
  <dcterms:modified xsi:type="dcterms:W3CDTF">2017-01-26T17:13:00Z</dcterms:modified>
</cp:coreProperties>
</file>