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7BC3923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1AE8C518" w14:textId="77777777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FC6C70">
        <w:rPr>
          <w:b/>
          <w:i/>
        </w:rPr>
        <w:t xml:space="preserve">Ravage </w:t>
      </w:r>
      <w:r w:rsidR="00F24EDE">
        <w:rPr>
          <w:b/>
        </w:rPr>
        <w:t>(</w:t>
      </w:r>
      <w:r w:rsidR="00FC6C70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6EDDD7DF" w14:textId="77777777" w:rsidR="00FC6C70" w:rsidRDefault="00FC6C70" w:rsidP="00F24EDE"/>
    <w:p w14:paraId="4FAF8204" w14:textId="1B52ABE9" w:rsidR="00FC6C70" w:rsidRPr="00B145C8" w:rsidRDefault="00B145C8" w:rsidP="00FC6C70">
      <w:pPr>
        <w:pStyle w:val="ListParagraph"/>
        <w:numPr>
          <w:ilvl w:val="0"/>
          <w:numId w:val="1"/>
        </w:numPr>
        <w:rPr>
          <w:b/>
        </w:rPr>
      </w:pPr>
      <w:r>
        <w:t>Barbarians ravaged Rome repeatedly in the fifth century.</w:t>
      </w:r>
    </w:p>
    <w:p w14:paraId="0DD40F11" w14:textId="44AC7808" w:rsidR="00B145C8" w:rsidRPr="00B145C8" w:rsidRDefault="00B145C8" w:rsidP="00FC6C70">
      <w:pPr>
        <w:pStyle w:val="ListParagraph"/>
        <w:numPr>
          <w:ilvl w:val="0"/>
          <w:numId w:val="1"/>
        </w:numPr>
        <w:rPr>
          <w:b/>
        </w:rPr>
      </w:pPr>
      <w:r>
        <w:t>The whole point of war is to ravage the lands and people of one’s enemy.</w:t>
      </w:r>
    </w:p>
    <w:p w14:paraId="308DA2D4" w14:textId="4BD79306" w:rsidR="00B145C8" w:rsidRPr="00B145C8" w:rsidRDefault="00B145C8" w:rsidP="00FC6C70">
      <w:pPr>
        <w:pStyle w:val="ListParagraph"/>
        <w:numPr>
          <w:ilvl w:val="0"/>
          <w:numId w:val="1"/>
        </w:numPr>
        <w:rPr>
          <w:b/>
        </w:rPr>
      </w:pPr>
      <w:r>
        <w:t>The Civil War in the United States ravaged the southern part of the country.</w:t>
      </w:r>
    </w:p>
    <w:p w14:paraId="27859CA8" w14:textId="5DB9D56E" w:rsidR="00B145C8" w:rsidRPr="00B145C8" w:rsidRDefault="00B145C8" w:rsidP="00FC6C70">
      <w:pPr>
        <w:pStyle w:val="ListParagraph"/>
        <w:numPr>
          <w:ilvl w:val="0"/>
          <w:numId w:val="1"/>
        </w:numPr>
        <w:rPr>
          <w:b/>
        </w:rPr>
      </w:pPr>
      <w:r>
        <w:t>Terrorists ravaged the World Trade Center on September 11, 2001.</w:t>
      </w:r>
    </w:p>
    <w:p w14:paraId="28303DA6" w14:textId="09F80ABF" w:rsidR="00B145C8" w:rsidRPr="00FC6C70" w:rsidRDefault="00B145C8" w:rsidP="00FC6C70">
      <w:pPr>
        <w:pStyle w:val="ListParagraph"/>
        <w:numPr>
          <w:ilvl w:val="0"/>
          <w:numId w:val="1"/>
        </w:numPr>
        <w:rPr>
          <w:b/>
        </w:rPr>
      </w:pPr>
      <w:r>
        <w:t>The students ravaged the Chinese buffet, so there was nothing left to eat when Mr. Feltskog arrived.</w:t>
      </w:r>
    </w:p>
    <w:p w14:paraId="1B1BC4F9" w14:textId="77777777" w:rsidR="00F24EDE" w:rsidRDefault="00F24EDE" w:rsidP="00F24EDE"/>
    <w:p w14:paraId="13603F0E" w14:textId="77777777" w:rsidR="00B577EA" w:rsidRDefault="00F24EDE" w:rsidP="00F24EDE">
      <w:pPr>
        <w:rPr>
          <w:u w:val="single"/>
        </w:rPr>
      </w:pPr>
      <w:r w:rsidRPr="00523677">
        <w:rPr>
          <w:b/>
          <w:u w:val="single"/>
        </w:rPr>
        <w:t xml:space="preserve">The </w:t>
      </w:r>
      <w:r w:rsidR="00FC6C70">
        <w:rPr>
          <w:b/>
          <w:u w:val="single"/>
        </w:rPr>
        <w:t>verb</w:t>
      </w:r>
      <w:r w:rsidRPr="00523677">
        <w:rPr>
          <w:b/>
          <w:u w:val="single"/>
        </w:rPr>
        <w:t xml:space="preserve"> </w:t>
      </w:r>
      <w:r w:rsidR="00FC6C70">
        <w:rPr>
          <w:b/>
          <w:i/>
          <w:u w:val="single"/>
        </w:rPr>
        <w:t>ravage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5D13C696" w14:textId="77777777" w:rsidR="00B145C8" w:rsidRDefault="00B145C8" w:rsidP="00F24EDE">
      <w:pPr>
        <w:rPr>
          <w:u w:val="single"/>
        </w:rPr>
      </w:pPr>
    </w:p>
    <w:p w14:paraId="5AB6475A" w14:textId="77777777" w:rsidR="00B145C8" w:rsidRDefault="00B145C8" w:rsidP="00F24EDE">
      <w:pPr>
        <w:rPr>
          <w:u w:val="single"/>
        </w:rPr>
      </w:pPr>
    </w:p>
    <w:p w14:paraId="1DDC1FE3" w14:textId="77777777" w:rsidR="00B145C8" w:rsidRDefault="00B145C8" w:rsidP="00F24EDE">
      <w:pPr>
        <w:rPr>
          <w:u w:val="single"/>
        </w:rPr>
      </w:pPr>
    </w:p>
    <w:p w14:paraId="20C0194A" w14:textId="77777777" w:rsidR="00B145C8" w:rsidRDefault="00B145C8" w:rsidP="00F24EDE">
      <w:pPr>
        <w:rPr>
          <w:u w:val="single"/>
        </w:rPr>
      </w:pPr>
    </w:p>
    <w:p w14:paraId="0496ECD9" w14:textId="77777777" w:rsidR="00B145C8" w:rsidRDefault="00B145C8" w:rsidP="00F24EDE">
      <w:pPr>
        <w:rPr>
          <w:u w:val="single"/>
        </w:rPr>
      </w:pPr>
    </w:p>
    <w:p w14:paraId="68D632DC" w14:textId="77777777" w:rsidR="00B145C8" w:rsidRDefault="00B145C8" w:rsidP="00F24EDE">
      <w:pPr>
        <w:rPr>
          <w:u w:val="single"/>
        </w:rPr>
      </w:pPr>
    </w:p>
    <w:p w14:paraId="7C6A18FB" w14:textId="77777777" w:rsidR="00B145C8" w:rsidRDefault="00B145C8" w:rsidP="00F24EDE">
      <w:pPr>
        <w:rPr>
          <w:u w:val="single"/>
        </w:rPr>
      </w:pPr>
    </w:p>
    <w:p w14:paraId="0D4D4714" w14:textId="77777777" w:rsidR="00B145C8" w:rsidRDefault="00B145C8" w:rsidP="00F24EDE">
      <w:pPr>
        <w:rPr>
          <w:u w:val="single"/>
        </w:rPr>
      </w:pPr>
      <w:bookmarkStart w:id="54" w:name="_GoBack"/>
      <w:bookmarkEnd w:id="54"/>
    </w:p>
    <w:p w14:paraId="2D0906D1" w14:textId="77777777" w:rsidR="00B145C8" w:rsidRDefault="00B145C8" w:rsidP="00F24EDE">
      <w:pPr>
        <w:rPr>
          <w:u w:val="single"/>
        </w:rPr>
      </w:pPr>
    </w:p>
    <w:p w14:paraId="4E574C6D" w14:textId="77777777" w:rsidR="00B145C8" w:rsidRDefault="00B145C8" w:rsidP="00F24EDE">
      <w:pPr>
        <w:rPr>
          <w:u w:val="single"/>
        </w:rPr>
      </w:pPr>
    </w:p>
    <w:p w14:paraId="061BDCE6" w14:textId="77777777" w:rsidR="00B145C8" w:rsidRDefault="00B145C8" w:rsidP="00F24EDE">
      <w:pPr>
        <w:rPr>
          <w:u w:val="single"/>
        </w:rPr>
      </w:pPr>
    </w:p>
    <w:p w14:paraId="75F61B39" w14:textId="77777777" w:rsidR="00B145C8" w:rsidRDefault="00B145C8" w:rsidP="00F24EDE">
      <w:pPr>
        <w:rPr>
          <w:u w:val="single"/>
        </w:rPr>
      </w:pPr>
    </w:p>
    <w:p w14:paraId="196CB42F" w14:textId="77777777" w:rsidR="00B145C8" w:rsidRPr="009E1B18" w:rsidRDefault="00B145C8" w:rsidP="00B145C8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A4939ED" w14:textId="77777777" w:rsidR="00B145C8" w:rsidRDefault="00B145C8" w:rsidP="00B145C8">
      <w:r>
        <w:rPr>
          <w:b/>
        </w:rPr>
        <w:t xml:space="preserve">Focus on One Word Worksheet: </w:t>
      </w:r>
      <w:r>
        <w:rPr>
          <w:b/>
          <w:i/>
        </w:rPr>
        <w:t xml:space="preserve">Ravage </w:t>
      </w:r>
      <w:r>
        <w:rPr>
          <w:b/>
        </w:rPr>
        <w:t xml:space="preserve">(verb).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6640248B" w14:textId="77777777" w:rsidR="00B145C8" w:rsidRDefault="00B145C8" w:rsidP="00B145C8"/>
    <w:p w14:paraId="45C6D49E" w14:textId="77777777" w:rsidR="00B145C8" w:rsidRPr="00B145C8" w:rsidRDefault="00B145C8" w:rsidP="00B145C8">
      <w:pPr>
        <w:pStyle w:val="ListParagraph"/>
        <w:numPr>
          <w:ilvl w:val="0"/>
          <w:numId w:val="2"/>
        </w:numPr>
        <w:rPr>
          <w:b/>
        </w:rPr>
      </w:pPr>
      <w:r>
        <w:t>Barbarians ravaged Rome repeatedly in the fifth century.</w:t>
      </w:r>
    </w:p>
    <w:p w14:paraId="77D78F5B" w14:textId="77777777" w:rsidR="00B145C8" w:rsidRPr="00B145C8" w:rsidRDefault="00B145C8" w:rsidP="00B145C8">
      <w:pPr>
        <w:pStyle w:val="ListParagraph"/>
        <w:numPr>
          <w:ilvl w:val="0"/>
          <w:numId w:val="2"/>
        </w:numPr>
        <w:rPr>
          <w:b/>
        </w:rPr>
      </w:pPr>
      <w:r>
        <w:t>The whole point of war is to ravage the lands and people of one’s enemy.</w:t>
      </w:r>
    </w:p>
    <w:p w14:paraId="23A38DB9" w14:textId="77777777" w:rsidR="00B145C8" w:rsidRPr="00B145C8" w:rsidRDefault="00B145C8" w:rsidP="00B145C8">
      <w:pPr>
        <w:pStyle w:val="ListParagraph"/>
        <w:numPr>
          <w:ilvl w:val="0"/>
          <w:numId w:val="2"/>
        </w:numPr>
        <w:rPr>
          <w:b/>
        </w:rPr>
      </w:pPr>
      <w:r>
        <w:t>The Civil War in the United States ravaged the southern part of the country.</w:t>
      </w:r>
    </w:p>
    <w:p w14:paraId="5480A8D4" w14:textId="77777777" w:rsidR="00B145C8" w:rsidRPr="00B145C8" w:rsidRDefault="00B145C8" w:rsidP="00B145C8">
      <w:pPr>
        <w:pStyle w:val="ListParagraph"/>
        <w:numPr>
          <w:ilvl w:val="0"/>
          <w:numId w:val="2"/>
        </w:numPr>
        <w:rPr>
          <w:b/>
        </w:rPr>
      </w:pPr>
      <w:r>
        <w:t>Terrorists ravaged the World Trade Center on September 11, 2001.</w:t>
      </w:r>
    </w:p>
    <w:p w14:paraId="66D9B6D0" w14:textId="77777777" w:rsidR="00B145C8" w:rsidRPr="00FC6C70" w:rsidRDefault="00B145C8" w:rsidP="00B145C8">
      <w:pPr>
        <w:pStyle w:val="ListParagraph"/>
        <w:numPr>
          <w:ilvl w:val="0"/>
          <w:numId w:val="2"/>
        </w:numPr>
        <w:rPr>
          <w:b/>
        </w:rPr>
      </w:pPr>
      <w:r>
        <w:t>The students ravaged the Chinese buffet, so there was nothing left to eat when Mr. Feltskog arrived.</w:t>
      </w:r>
    </w:p>
    <w:p w14:paraId="494735AF" w14:textId="77777777" w:rsidR="00B145C8" w:rsidRDefault="00B145C8" w:rsidP="00B145C8"/>
    <w:p w14:paraId="7D7F5855" w14:textId="4BE35889" w:rsidR="00B145C8" w:rsidRPr="006B45BA" w:rsidRDefault="00B145C8" w:rsidP="00B145C8">
      <w:r w:rsidRPr="00523677">
        <w:rPr>
          <w:b/>
          <w:u w:val="single"/>
        </w:rPr>
        <w:t xml:space="preserve">The </w:t>
      </w:r>
      <w:r>
        <w:rPr>
          <w:b/>
          <w:u w:val="single"/>
        </w:rPr>
        <w:t>verb</w:t>
      </w:r>
      <w:r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ravage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145C8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C532AB0"/>
    <w:multiLevelType w:val="hybridMultilevel"/>
    <w:tmpl w:val="BB46F8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E84363"/>
    <w:multiLevelType w:val="hybridMultilevel"/>
    <w:tmpl w:val="BB46F8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6C70"/>
    <w:rsid w:val="001539C9"/>
    <w:rsid w:val="001F20BF"/>
    <w:rsid w:val="002C2733"/>
    <w:rsid w:val="00335A5C"/>
    <w:rsid w:val="00410E3E"/>
    <w:rsid w:val="005A5A20"/>
    <w:rsid w:val="006B45BA"/>
    <w:rsid w:val="00B145C8"/>
    <w:rsid w:val="00C32881"/>
    <w:rsid w:val="00E11225"/>
    <w:rsid w:val="00F24EDE"/>
    <w:rsid w:val="00FC6C70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D88FD55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C6C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localhost/Users/markfeltskog/Library/Group%20Containers/UBF8T346G9.Office/User%20Content.localized/Templates.localized/PM%20DN%20TM*dnow%20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tm.dotx</Template>
  <TotalTime>7</TotalTime>
  <Pages>1</Pages>
  <Words>253</Words>
  <Characters>1447</Characters>
  <Application>Microsoft Macintosh Word</Application>
  <DocSecurity>0</DocSecurity>
  <Lines>12</Lines>
  <Paragraphs>3</Paragraphs>
  <ScaleCrop>false</ScaleCrop>
  <Company>Mark's Text Terminal</Company>
  <LinksUpToDate>false</LinksUpToDate>
  <CharactersWithSpaces>1697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2016-12-08T16:07:00Z</dcterms:created>
  <dcterms:modified xsi:type="dcterms:W3CDTF">2016-12-08T18:32:00Z</dcterms:modified>
</cp:coreProperties>
</file>