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02816D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02C2ADC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F6412">
        <w:rPr>
          <w:b/>
          <w:i/>
        </w:rPr>
        <w:t xml:space="preserve">Impetus </w:t>
      </w:r>
      <w:r w:rsidR="00F24EDE">
        <w:rPr>
          <w:b/>
        </w:rPr>
        <w:t>(</w:t>
      </w:r>
      <w:r w:rsidR="009F6412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97501DA" w14:textId="77777777" w:rsidR="009F6412" w:rsidRDefault="009F6412" w:rsidP="00F24EDE"/>
    <w:p w14:paraId="78D4F06B" w14:textId="77777777" w:rsidR="009F6412" w:rsidRPr="009F6412" w:rsidRDefault="009F6412" w:rsidP="009F6412">
      <w:pPr>
        <w:pStyle w:val="ListParagraph"/>
        <w:numPr>
          <w:ilvl w:val="0"/>
          <w:numId w:val="1"/>
        </w:numPr>
        <w:rPr>
          <w:b/>
        </w:rPr>
      </w:pPr>
      <w:r>
        <w:t xml:space="preserve">Students with a report card averaged of 65 or lower should consider that an </w:t>
      </w:r>
      <w:r w:rsidRPr="006F6448">
        <w:rPr>
          <w:i/>
        </w:rPr>
        <w:t>impetus</w:t>
      </w:r>
      <w:r>
        <w:t xml:space="preserve"> to work harder in school.</w:t>
      </w:r>
    </w:p>
    <w:p w14:paraId="1C182C1D" w14:textId="77777777" w:rsidR="009F6412" w:rsidRPr="009F6412" w:rsidRDefault="009F6412" w:rsidP="009F6412">
      <w:pPr>
        <w:pStyle w:val="ListParagraph"/>
        <w:numPr>
          <w:ilvl w:val="0"/>
          <w:numId w:val="1"/>
        </w:numPr>
        <w:rPr>
          <w:b/>
        </w:rPr>
      </w:pPr>
      <w:r>
        <w:t xml:space="preserve">Germany’s invasion of Poland on September 1, 1939, was the </w:t>
      </w:r>
      <w:r w:rsidRPr="006F6448">
        <w:rPr>
          <w:i/>
        </w:rPr>
        <w:t>impetus</w:t>
      </w:r>
      <w:r>
        <w:t xml:space="preserve"> for World War II.</w:t>
      </w:r>
    </w:p>
    <w:p w14:paraId="66611618" w14:textId="77777777" w:rsidR="009F6412" w:rsidRPr="009F6412" w:rsidRDefault="009F6412" w:rsidP="009F6412">
      <w:pPr>
        <w:pStyle w:val="ListParagraph"/>
        <w:numPr>
          <w:ilvl w:val="0"/>
          <w:numId w:val="1"/>
        </w:numPr>
        <w:rPr>
          <w:b/>
        </w:rPr>
      </w:pPr>
      <w:r>
        <w:t xml:space="preserve">A desire to educate students is a teacher’s main </w:t>
      </w:r>
      <w:r w:rsidRPr="006F6448">
        <w:rPr>
          <w:i/>
        </w:rPr>
        <w:t>impetus</w:t>
      </w:r>
      <w:r>
        <w:t>.</w:t>
      </w:r>
    </w:p>
    <w:p w14:paraId="35999473" w14:textId="77777777" w:rsidR="009F6412" w:rsidRPr="009F6412" w:rsidRDefault="009F6412" w:rsidP="009F6412">
      <w:pPr>
        <w:pStyle w:val="ListParagraph"/>
        <w:numPr>
          <w:ilvl w:val="0"/>
          <w:numId w:val="1"/>
        </w:numPr>
        <w:rPr>
          <w:b/>
        </w:rPr>
      </w:pPr>
      <w:r>
        <w:t xml:space="preserve">**** is attending a formal event, which is his </w:t>
      </w:r>
      <w:r w:rsidRPr="006F6448">
        <w:rPr>
          <w:i/>
        </w:rPr>
        <w:t xml:space="preserve">impetus </w:t>
      </w:r>
      <w:r>
        <w:t>for renting a tuxedo.</w:t>
      </w:r>
    </w:p>
    <w:p w14:paraId="5FE0D1AC" w14:textId="350487C1" w:rsidR="009F6412" w:rsidRPr="009F6412" w:rsidRDefault="009F6412" w:rsidP="009F6412">
      <w:pPr>
        <w:pStyle w:val="ListParagraph"/>
        <w:numPr>
          <w:ilvl w:val="0"/>
          <w:numId w:val="1"/>
        </w:numPr>
        <w:rPr>
          <w:b/>
        </w:rPr>
      </w:pPr>
      <w:r>
        <w:t>An interest in ideas was the</w:t>
      </w:r>
      <w:bookmarkStart w:id="54" w:name="_GoBack"/>
      <w:r w:rsidRPr="006F6448">
        <w:rPr>
          <w:i/>
        </w:rPr>
        <w:t xml:space="preserve"> impetus</w:t>
      </w:r>
      <w:r>
        <w:t xml:space="preserve"> </w:t>
      </w:r>
      <w:bookmarkEnd w:id="54"/>
      <w:r>
        <w:t xml:space="preserve">for **** to read </w:t>
      </w:r>
      <w:r w:rsidR="00A44C6C">
        <w:t xml:space="preserve">Will Durant’s </w:t>
      </w:r>
      <w:r w:rsidR="00A44C6C">
        <w:rPr>
          <w:u w:val="single"/>
        </w:rPr>
        <w:t>The Story of Philosophy</w:t>
      </w:r>
      <w:r w:rsidR="00A44C6C">
        <w:t>.</w:t>
      </w:r>
    </w:p>
    <w:p w14:paraId="4ED8A1C7" w14:textId="77777777" w:rsidR="00F24EDE" w:rsidRDefault="00F24EDE" w:rsidP="00F24EDE"/>
    <w:p w14:paraId="67C33784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F6412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9F6412">
        <w:rPr>
          <w:b/>
          <w:i/>
          <w:u w:val="single"/>
        </w:rPr>
        <w:t>impetus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D7370E"/>
    <w:multiLevelType w:val="hybridMultilevel"/>
    <w:tmpl w:val="F4AC2C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12"/>
    <w:rsid w:val="001539C9"/>
    <w:rsid w:val="001F20BF"/>
    <w:rsid w:val="002C2733"/>
    <w:rsid w:val="00335A5C"/>
    <w:rsid w:val="00410E3E"/>
    <w:rsid w:val="005A5A20"/>
    <w:rsid w:val="006B45BA"/>
    <w:rsid w:val="006F6448"/>
    <w:rsid w:val="009F6412"/>
    <w:rsid w:val="00A44C6C"/>
    <w:rsid w:val="00C32881"/>
    <w:rsid w:val="00E11225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87CA3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64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DN%20TM*dnow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tm.dotx</Template>
  <TotalTime>7</TotalTime>
  <Pages>1</Pages>
  <Words>133</Words>
  <Characters>763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2016-12-07T18:23:00Z</dcterms:created>
  <dcterms:modified xsi:type="dcterms:W3CDTF">2016-12-07T18:36:00Z</dcterms:modified>
</cp:coreProperties>
</file>