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B93A1E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0F75575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A7AD6">
        <w:rPr>
          <w:b/>
          <w:i/>
        </w:rPr>
        <w:t>Epitome</w:t>
      </w:r>
      <w:r w:rsidR="00F24EDE">
        <w:rPr>
          <w:b/>
        </w:rPr>
        <w:t xml:space="preserve"> (</w:t>
      </w:r>
      <w:r w:rsidR="004A7AD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B964B0F" w14:textId="77777777" w:rsidR="004A7AD6" w:rsidRDefault="004A7AD6" w:rsidP="00F24EDE"/>
    <w:p w14:paraId="7FCA6B51" w14:textId="77777777" w:rsidR="004A7AD6" w:rsidRPr="004A7AD6" w:rsidRDefault="004A7AD6" w:rsidP="004A7AD6">
      <w:pPr>
        <w:pStyle w:val="ListParagraph"/>
        <w:numPr>
          <w:ilvl w:val="0"/>
          <w:numId w:val="1"/>
        </w:numPr>
        <w:rPr>
          <w:b/>
        </w:rPr>
      </w:pPr>
      <w:r>
        <w:t xml:space="preserve">Many music critics believe Jay Z is the </w:t>
      </w:r>
      <w:r w:rsidRPr="00585DC7">
        <w:rPr>
          <w:i/>
        </w:rPr>
        <w:t xml:space="preserve">epitome </w:t>
      </w:r>
      <w:r>
        <w:t>of artistry and style in Hip-Hop.</w:t>
      </w:r>
    </w:p>
    <w:p w14:paraId="1383FFC9" w14:textId="77777777" w:rsidR="004A7AD6" w:rsidRPr="004A7AD6" w:rsidRDefault="004A7AD6" w:rsidP="004A7AD6">
      <w:pPr>
        <w:pStyle w:val="ListParagraph"/>
        <w:numPr>
          <w:ilvl w:val="0"/>
          <w:numId w:val="1"/>
        </w:numPr>
        <w:rPr>
          <w:b/>
        </w:rPr>
      </w:pPr>
      <w:r>
        <w:t xml:space="preserve">**** is the </w:t>
      </w:r>
      <w:r w:rsidRPr="00585DC7">
        <w:rPr>
          <w:i/>
        </w:rPr>
        <w:t>epitome</w:t>
      </w:r>
      <w:r>
        <w:t xml:space="preserve"> of a dedicated student.</w:t>
      </w:r>
    </w:p>
    <w:p w14:paraId="49F87126" w14:textId="77777777" w:rsidR="004A7AD6" w:rsidRPr="004A7AD6" w:rsidRDefault="004A7AD6" w:rsidP="004A7AD6">
      <w:pPr>
        <w:pStyle w:val="ListParagraph"/>
        <w:numPr>
          <w:ilvl w:val="0"/>
          <w:numId w:val="1"/>
        </w:numPr>
        <w:rPr>
          <w:b/>
        </w:rPr>
      </w:pPr>
      <w:r>
        <w:t xml:space="preserve">President Barack Obama was the </w:t>
      </w:r>
      <w:r w:rsidRPr="00585DC7">
        <w:rPr>
          <w:i/>
        </w:rPr>
        <w:t xml:space="preserve">epitome </w:t>
      </w:r>
      <w:r>
        <w:t>of a competent, committed president.</w:t>
      </w:r>
    </w:p>
    <w:p w14:paraId="5B19A24F" w14:textId="77777777" w:rsidR="004A7AD6" w:rsidRPr="004A7AD6" w:rsidRDefault="004A7AD6" w:rsidP="004A7AD6">
      <w:pPr>
        <w:pStyle w:val="ListParagraph"/>
        <w:numPr>
          <w:ilvl w:val="0"/>
          <w:numId w:val="1"/>
        </w:numPr>
        <w:rPr>
          <w:b/>
        </w:rPr>
      </w:pPr>
      <w:r>
        <w:t xml:space="preserve">Dr. Martin Luther King, Jr. was the </w:t>
      </w:r>
      <w:r w:rsidRPr="00585DC7">
        <w:rPr>
          <w:i/>
        </w:rPr>
        <w:t xml:space="preserve">epitome </w:t>
      </w:r>
      <w:r>
        <w:t>of heroism when he led the march for voting rights to Selma, Alabama.</w:t>
      </w:r>
    </w:p>
    <w:p w14:paraId="017492EF" w14:textId="77777777" w:rsidR="004A7AD6" w:rsidRPr="004A7AD6" w:rsidRDefault="004A7AD6" w:rsidP="004A7AD6">
      <w:pPr>
        <w:pStyle w:val="ListParagraph"/>
        <w:numPr>
          <w:ilvl w:val="0"/>
          <w:numId w:val="1"/>
        </w:numPr>
        <w:rPr>
          <w:b/>
        </w:rPr>
      </w:pPr>
      <w:r>
        <w:t xml:space="preserve">The Ivy League universities are the </w:t>
      </w:r>
      <w:bookmarkStart w:id="54" w:name="_GoBack"/>
      <w:r w:rsidRPr="00585DC7">
        <w:rPr>
          <w:i/>
        </w:rPr>
        <w:t xml:space="preserve">epitome </w:t>
      </w:r>
      <w:bookmarkEnd w:id="54"/>
      <w:r>
        <w:t>of centers of disinterested, independent inquiry.</w:t>
      </w:r>
    </w:p>
    <w:p w14:paraId="70359351" w14:textId="77777777" w:rsidR="00F24EDE" w:rsidRDefault="00F24EDE" w:rsidP="00F24EDE"/>
    <w:p w14:paraId="526188FB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A7AD6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4A7AD6">
        <w:rPr>
          <w:b/>
          <w:i/>
          <w:u w:val="single"/>
        </w:rPr>
        <w:t>epitome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CB5896"/>
    <w:multiLevelType w:val="hybridMultilevel"/>
    <w:tmpl w:val="E7AC3F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AD6"/>
    <w:rsid w:val="001539C9"/>
    <w:rsid w:val="001F20BF"/>
    <w:rsid w:val="002C2733"/>
    <w:rsid w:val="00335A5C"/>
    <w:rsid w:val="00410E3E"/>
    <w:rsid w:val="004A7AD6"/>
    <w:rsid w:val="00585DC7"/>
    <w:rsid w:val="005A5A20"/>
    <w:rsid w:val="006B45BA"/>
    <w:rsid w:val="00C32881"/>
    <w:rsid w:val="00E11225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373D5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7A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tm.dotx</Template>
  <TotalTime>3</TotalTime>
  <Pages>1</Pages>
  <Words>131</Words>
  <Characters>752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2017-01-19T13:07:00Z</dcterms:created>
  <dcterms:modified xsi:type="dcterms:W3CDTF">2017-01-19T13:19:00Z</dcterms:modified>
</cp:coreProperties>
</file>