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27B8CF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5BE9AA73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37C56">
        <w:rPr>
          <w:b/>
          <w:i/>
        </w:rPr>
        <w:t>Discernment</w:t>
      </w:r>
      <w:r w:rsidR="00A37C56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F20297E" w14:textId="77777777" w:rsidR="00F92A9A" w:rsidRDefault="00F92A9A" w:rsidP="00F24EDE"/>
    <w:p w14:paraId="7FE4A2A2" w14:textId="6B3B87B1" w:rsidR="00F92A9A" w:rsidRPr="00F92A9A" w:rsidRDefault="00F92A9A" w:rsidP="00F92A9A">
      <w:pPr>
        <w:pStyle w:val="ListParagraph"/>
        <w:numPr>
          <w:ilvl w:val="0"/>
          <w:numId w:val="1"/>
        </w:numPr>
        <w:rPr>
          <w:b/>
        </w:rPr>
      </w:pPr>
      <w:r>
        <w:t xml:space="preserve">*** is a person of great </w:t>
      </w:r>
      <w:r w:rsidRPr="00F92A9A">
        <w:rPr>
          <w:i/>
        </w:rPr>
        <w:t>discernment,</w:t>
      </w:r>
      <w:r>
        <w:t xml:space="preserve"> so *** watches a lot of films that critics regard as the </w:t>
      </w:r>
      <w:proofErr w:type="gramStart"/>
      <w:r>
        <w:t>best ever</w:t>
      </w:r>
      <w:proofErr w:type="gramEnd"/>
      <w:r>
        <w:t xml:space="preserve"> made.</w:t>
      </w:r>
    </w:p>
    <w:p w14:paraId="193A437B" w14:textId="65D1927A" w:rsidR="00F92A9A" w:rsidRPr="00F92A9A" w:rsidRDefault="00F92A9A" w:rsidP="00F92A9A">
      <w:pPr>
        <w:pStyle w:val="ListParagraph"/>
        <w:numPr>
          <w:ilvl w:val="0"/>
          <w:numId w:val="1"/>
        </w:numPr>
        <w:rPr>
          <w:b/>
        </w:rPr>
      </w:pPr>
      <w:r>
        <w:t xml:space="preserve">Because *** and *** are young people of </w:t>
      </w:r>
      <w:r w:rsidRPr="00F92A9A">
        <w:rPr>
          <w:i/>
        </w:rPr>
        <w:t>discernment</w:t>
      </w:r>
      <w:r>
        <w:t>, they read reviews to help them find the best restaurants.</w:t>
      </w:r>
    </w:p>
    <w:p w14:paraId="33ED31DB" w14:textId="0795CFEE" w:rsidR="00F92A9A" w:rsidRPr="00F92A9A" w:rsidRDefault="00F92A9A" w:rsidP="00F92A9A">
      <w:pPr>
        <w:pStyle w:val="ListParagraph"/>
        <w:numPr>
          <w:ilvl w:val="0"/>
          <w:numId w:val="1"/>
        </w:numPr>
        <w:rPr>
          <w:b/>
        </w:rPr>
      </w:pPr>
      <w:r>
        <w:t xml:space="preserve">Because **** likes to use *** sense of </w:t>
      </w:r>
      <w:r w:rsidRPr="00F92A9A">
        <w:rPr>
          <w:i/>
        </w:rPr>
        <w:t>discernment</w:t>
      </w:r>
      <w:r>
        <w:t xml:space="preserve"> when watching television, **** doesn’t watch anything that features the Kardashians.</w:t>
      </w:r>
    </w:p>
    <w:p w14:paraId="195693DD" w14:textId="680EAA5E" w:rsidR="00F92A9A" w:rsidRPr="00F92A9A" w:rsidRDefault="00F92A9A" w:rsidP="00F92A9A">
      <w:pPr>
        <w:pStyle w:val="ListParagraph"/>
        <w:numPr>
          <w:ilvl w:val="0"/>
          <w:numId w:val="1"/>
        </w:numPr>
        <w:rPr>
          <w:b/>
        </w:rPr>
      </w:pPr>
      <w:r w:rsidRPr="00F92A9A">
        <w:rPr>
          <w:i/>
        </w:rPr>
        <w:t xml:space="preserve">Discernment </w:t>
      </w:r>
      <w:r>
        <w:t>helps *** make good choices about what *** reads.</w:t>
      </w:r>
    </w:p>
    <w:p w14:paraId="0F95273B" w14:textId="0B59FA5D" w:rsidR="00F92A9A" w:rsidRPr="00F92A9A" w:rsidRDefault="00F92A9A" w:rsidP="00F92A9A">
      <w:pPr>
        <w:pStyle w:val="ListParagraph"/>
        <w:numPr>
          <w:ilvl w:val="0"/>
          <w:numId w:val="1"/>
        </w:numPr>
        <w:rPr>
          <w:b/>
        </w:rPr>
      </w:pPr>
      <w:r>
        <w:t xml:space="preserve">**** thinks people of </w:t>
      </w:r>
      <w:bookmarkStart w:id="54" w:name="_GoBack"/>
      <w:r>
        <w:t>discernment</w:t>
      </w:r>
      <w:bookmarkEnd w:id="54"/>
      <w:r>
        <w:t xml:space="preserve"> don’t eat at McDonald’s.</w:t>
      </w:r>
    </w:p>
    <w:p w14:paraId="2E3CE208" w14:textId="77777777" w:rsidR="00F24EDE" w:rsidRDefault="00F24EDE" w:rsidP="00F24EDE"/>
    <w:p w14:paraId="70B82817" w14:textId="374D64C8" w:rsidR="00B577EA" w:rsidRPr="006B45BA" w:rsidRDefault="00F92A9A" w:rsidP="00F24EDE">
      <w:r>
        <w:rPr>
          <w:b/>
          <w:u w:val="single"/>
        </w:rPr>
        <w:t xml:space="preserve">The noun </w:t>
      </w:r>
      <w:r>
        <w:rPr>
          <w:b/>
          <w:i/>
          <w:u w:val="single"/>
        </w:rPr>
        <w:t>discernment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9541F7"/>
    <w:multiLevelType w:val="hybridMultilevel"/>
    <w:tmpl w:val="8C1EDA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C56"/>
    <w:rsid w:val="001539C9"/>
    <w:rsid w:val="001F20BF"/>
    <w:rsid w:val="002C2733"/>
    <w:rsid w:val="00335A5C"/>
    <w:rsid w:val="00410E3E"/>
    <w:rsid w:val="005A5A20"/>
    <w:rsid w:val="006B45BA"/>
    <w:rsid w:val="00A37C56"/>
    <w:rsid w:val="00C32881"/>
    <w:rsid w:val="00E11225"/>
    <w:rsid w:val="00F24EDE"/>
    <w:rsid w:val="00F92A9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D5D8F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2A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tm.dotx</Template>
  <TotalTime>5</TotalTime>
  <Pages>1</Pages>
  <Words>143</Words>
  <Characters>816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2017-01-12T12:40:00Z</dcterms:created>
  <dcterms:modified xsi:type="dcterms:W3CDTF">2017-01-12T12:53:00Z</dcterms:modified>
</cp:coreProperties>
</file>