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6B1F70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6A1CB57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2A648C">
        <w:rPr>
          <w:b/>
          <w:i/>
        </w:rPr>
        <w:t>Crucial</w:t>
      </w:r>
      <w:r w:rsidR="00F24EDE">
        <w:rPr>
          <w:b/>
        </w:rPr>
        <w:t xml:space="preserve"> (</w:t>
      </w:r>
      <w:r w:rsidR="002A648C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8029AEA" w14:textId="77777777" w:rsidR="002A648C" w:rsidRDefault="002A648C" w:rsidP="00F24EDE"/>
    <w:p w14:paraId="06FDDE16" w14:textId="77777777" w:rsidR="002A648C" w:rsidRPr="002A648C" w:rsidRDefault="002A648C" w:rsidP="002A648C">
      <w:pPr>
        <w:pStyle w:val="ListParagraph"/>
        <w:numPr>
          <w:ilvl w:val="0"/>
          <w:numId w:val="2"/>
        </w:numPr>
        <w:rPr>
          <w:b/>
        </w:rPr>
      </w:pPr>
      <w:r>
        <w:t xml:space="preserve">*** reminded *** that it is </w:t>
      </w:r>
      <w:r w:rsidRPr="00352696">
        <w:rPr>
          <w:i/>
        </w:rPr>
        <w:t>crucial</w:t>
      </w:r>
      <w:r>
        <w:t xml:space="preserve"> that *** pay attention in class.</w:t>
      </w:r>
    </w:p>
    <w:p w14:paraId="543DB05E" w14:textId="7BF89CE6" w:rsidR="002A648C" w:rsidRPr="00352696" w:rsidRDefault="00352696" w:rsidP="002A648C">
      <w:pPr>
        <w:pStyle w:val="ListParagraph"/>
        <w:numPr>
          <w:ilvl w:val="0"/>
          <w:numId w:val="2"/>
        </w:numPr>
        <w:rPr>
          <w:b/>
        </w:rPr>
      </w:pPr>
      <w:r>
        <w:t xml:space="preserve">*** considers the choices *** makes in high school </w:t>
      </w:r>
      <w:r w:rsidRPr="00352696">
        <w:rPr>
          <w:i/>
        </w:rPr>
        <w:t xml:space="preserve">crucial </w:t>
      </w:r>
      <w:r>
        <w:t>to *** chances of gaining admission to a good college.</w:t>
      </w:r>
    </w:p>
    <w:p w14:paraId="6FC88DE6" w14:textId="461D1863" w:rsidR="00352696" w:rsidRPr="00352696" w:rsidRDefault="00352696" w:rsidP="002A648C">
      <w:pPr>
        <w:pStyle w:val="ListParagraph"/>
        <w:numPr>
          <w:ilvl w:val="0"/>
          <w:numId w:val="2"/>
        </w:numPr>
        <w:rPr>
          <w:b/>
        </w:rPr>
      </w:pPr>
      <w:r>
        <w:t xml:space="preserve">*** understands that taking notes in class is </w:t>
      </w:r>
      <w:r w:rsidRPr="00352696">
        <w:rPr>
          <w:i/>
        </w:rPr>
        <w:t xml:space="preserve">crucial </w:t>
      </w:r>
      <w:r>
        <w:t>to the learning process.</w:t>
      </w:r>
    </w:p>
    <w:p w14:paraId="3429E403" w14:textId="0039F636" w:rsidR="00352696" w:rsidRPr="00352696" w:rsidRDefault="00352696" w:rsidP="002A648C">
      <w:pPr>
        <w:pStyle w:val="ListParagraph"/>
        <w:numPr>
          <w:ilvl w:val="0"/>
          <w:numId w:val="2"/>
        </w:numPr>
        <w:rPr>
          <w:b/>
        </w:rPr>
      </w:pPr>
      <w:r>
        <w:t xml:space="preserve">Good attendance is </w:t>
      </w:r>
      <w:r w:rsidRPr="00352696">
        <w:rPr>
          <w:i/>
        </w:rPr>
        <w:t>crucial</w:t>
      </w:r>
      <w:r>
        <w:t xml:space="preserve"> to good grades.</w:t>
      </w:r>
    </w:p>
    <w:p w14:paraId="653D6AE0" w14:textId="4AA71922" w:rsidR="00352696" w:rsidRPr="002A648C" w:rsidRDefault="00352696" w:rsidP="002A648C">
      <w:pPr>
        <w:pStyle w:val="ListParagraph"/>
        <w:numPr>
          <w:ilvl w:val="0"/>
          <w:numId w:val="2"/>
        </w:numPr>
        <w:rPr>
          <w:b/>
        </w:rPr>
      </w:pPr>
      <w:r>
        <w:t xml:space="preserve">*** considers a shower a </w:t>
      </w:r>
      <w:bookmarkStart w:id="54" w:name="_GoBack"/>
      <w:r w:rsidRPr="00352696">
        <w:rPr>
          <w:i/>
        </w:rPr>
        <w:t xml:space="preserve">crucial </w:t>
      </w:r>
      <w:bookmarkEnd w:id="54"/>
      <w:r>
        <w:t>part of *** morning routine.</w:t>
      </w:r>
    </w:p>
    <w:p w14:paraId="5DA3FB72" w14:textId="77777777" w:rsidR="00F24EDE" w:rsidRDefault="00F24EDE" w:rsidP="00F24EDE"/>
    <w:p w14:paraId="76F23F25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2A648C">
        <w:rPr>
          <w:b/>
          <w:u w:val="single"/>
        </w:rPr>
        <w:t xml:space="preserve">adjective </w:t>
      </w:r>
      <w:r w:rsidR="002A648C">
        <w:rPr>
          <w:b/>
          <w:i/>
          <w:u w:val="single"/>
        </w:rPr>
        <w:t>crucial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6A1FA7"/>
    <w:multiLevelType w:val="hybridMultilevel"/>
    <w:tmpl w:val="4F10B2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A81767"/>
    <w:multiLevelType w:val="hybridMultilevel"/>
    <w:tmpl w:val="113C79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48C"/>
    <w:rsid w:val="001539C9"/>
    <w:rsid w:val="001F20BF"/>
    <w:rsid w:val="002A648C"/>
    <w:rsid w:val="002C2733"/>
    <w:rsid w:val="00335A5C"/>
    <w:rsid w:val="00352696"/>
    <w:rsid w:val="00410E3E"/>
    <w:rsid w:val="005A5A20"/>
    <w:rsid w:val="006B45BA"/>
    <w:rsid w:val="00C32881"/>
    <w:rsid w:val="00E11225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12B9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64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PM%20DN%20TM*dnow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tm.dotx</Template>
  <TotalTime>23</TotalTime>
  <Pages>1</Pages>
  <Words>126</Words>
  <Characters>724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2016-12-08T14:32:00Z</dcterms:created>
  <dcterms:modified xsi:type="dcterms:W3CDTF">2016-12-08T16:03:00Z</dcterms:modified>
</cp:coreProperties>
</file>