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C89898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35965">
        <w:rPr>
          <w:b/>
          <w:i/>
        </w:rPr>
        <w:t>Secede</w:t>
      </w:r>
      <w:r w:rsidR="00435965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F6B7961" w14:textId="77777777" w:rsidR="00EF11DE" w:rsidRDefault="00EF11DE" w:rsidP="00F24EDE"/>
    <w:p w14:paraId="091C81BE" w14:textId="1A38B08C" w:rsidR="00EF11DE" w:rsidRPr="00EF11DE" w:rsidRDefault="00EF11DE" w:rsidP="00EF11DE">
      <w:pPr>
        <w:pStyle w:val="ListParagraph"/>
        <w:numPr>
          <w:ilvl w:val="0"/>
          <w:numId w:val="1"/>
        </w:numPr>
        <w:rPr>
          <w:b/>
        </w:rPr>
      </w:pPr>
      <w:r>
        <w:t xml:space="preserve">The American Civil War began when eleven southern states </w:t>
      </w:r>
      <w:r w:rsidRPr="00EF11DE">
        <w:rPr>
          <w:i/>
        </w:rPr>
        <w:t>seceded</w:t>
      </w:r>
      <w:r>
        <w:t xml:space="preserve"> from the United States.</w:t>
      </w:r>
    </w:p>
    <w:p w14:paraId="41A9629B" w14:textId="1286B188" w:rsidR="00EF11DE" w:rsidRPr="00EF11DE" w:rsidRDefault="00EF11DE" w:rsidP="00EF11DE">
      <w:pPr>
        <w:pStyle w:val="ListParagraph"/>
        <w:numPr>
          <w:ilvl w:val="0"/>
          <w:numId w:val="1"/>
        </w:numPr>
        <w:rPr>
          <w:b/>
        </w:rPr>
      </w:pPr>
      <w:r>
        <w:t xml:space="preserve">*** would like to </w:t>
      </w:r>
      <w:r w:rsidRPr="00EF11DE">
        <w:rPr>
          <w:i/>
        </w:rPr>
        <w:t>secede</w:t>
      </w:r>
      <w:r>
        <w:t xml:space="preserve"> from Mr. </w:t>
      </w:r>
      <w:proofErr w:type="spellStart"/>
      <w:r>
        <w:t>Feltskog’s</w:t>
      </w:r>
      <w:proofErr w:type="spellEnd"/>
      <w:r>
        <w:t xml:space="preserve"> class.</w:t>
      </w:r>
    </w:p>
    <w:p w14:paraId="54557331" w14:textId="0949CE11" w:rsidR="00EF11DE" w:rsidRPr="00EF11DE" w:rsidRDefault="00EF11DE" w:rsidP="00EF11DE">
      <w:pPr>
        <w:pStyle w:val="ListParagraph"/>
        <w:numPr>
          <w:ilvl w:val="0"/>
          <w:numId w:val="1"/>
        </w:numPr>
        <w:rPr>
          <w:b/>
        </w:rPr>
      </w:pPr>
      <w:r>
        <w:t xml:space="preserve">*** learned in global studies that many Christians </w:t>
      </w:r>
      <w:r w:rsidRPr="00EF11DE">
        <w:rPr>
          <w:i/>
        </w:rPr>
        <w:t xml:space="preserve">seceded </w:t>
      </w:r>
      <w:r>
        <w:t>from the Catholic Church during the reformation.</w:t>
      </w:r>
    </w:p>
    <w:p w14:paraId="6D30EEE6" w14:textId="58D7CFF6" w:rsidR="00EF11DE" w:rsidRPr="00EF11DE" w:rsidRDefault="00EF11DE" w:rsidP="00EF11DE">
      <w:pPr>
        <w:pStyle w:val="ListParagraph"/>
        <w:numPr>
          <w:ilvl w:val="0"/>
          <w:numId w:val="1"/>
        </w:numPr>
        <w:rPr>
          <w:b/>
        </w:rPr>
      </w:pPr>
      <w:r>
        <w:t>*** understands that when a state</w:t>
      </w:r>
      <w:r w:rsidRPr="00EF11DE">
        <w:rPr>
          <w:i/>
        </w:rPr>
        <w:t xml:space="preserve"> secedes</w:t>
      </w:r>
      <w:r>
        <w:t xml:space="preserve"> from a larger nation, war is likely.</w:t>
      </w:r>
    </w:p>
    <w:p w14:paraId="6F7313DA" w14:textId="622BEAC4" w:rsidR="00EF11DE" w:rsidRPr="00EF11DE" w:rsidRDefault="00EF11DE" w:rsidP="00EF11DE">
      <w:pPr>
        <w:pStyle w:val="ListParagraph"/>
        <w:numPr>
          <w:ilvl w:val="0"/>
          <w:numId w:val="1"/>
        </w:numPr>
        <w:rPr>
          <w:b/>
        </w:rPr>
      </w:pPr>
      <w:r>
        <w:t xml:space="preserve">Staten Island would like to </w:t>
      </w:r>
      <w:r w:rsidRPr="00EF11DE">
        <w:rPr>
          <w:i/>
        </w:rPr>
        <w:t xml:space="preserve">secede </w:t>
      </w:r>
      <w:r>
        <w:t>from New York City and become part of New Jersey.</w:t>
      </w:r>
    </w:p>
    <w:p w14:paraId="0C55291E" w14:textId="77777777" w:rsidR="00F24EDE" w:rsidRDefault="00F24EDE" w:rsidP="00F24EDE"/>
    <w:p w14:paraId="3A17296F" w14:textId="72727C1E" w:rsidR="00B577EA" w:rsidRDefault="00435965" w:rsidP="00F24EDE">
      <w:pPr>
        <w:rPr>
          <w:u w:val="single"/>
        </w:rPr>
      </w:pPr>
      <w:r>
        <w:rPr>
          <w:b/>
          <w:u w:val="single"/>
        </w:rPr>
        <w:t>The verb</w:t>
      </w:r>
      <w:r w:rsidR="00F24EDE" w:rsidRPr="00435965">
        <w:rPr>
          <w:b/>
          <w:i/>
          <w:u w:val="single"/>
        </w:rPr>
        <w:t xml:space="preserve"> </w:t>
      </w:r>
      <w:r w:rsidRPr="00435965">
        <w:rPr>
          <w:b/>
          <w:i/>
          <w:u w:val="single"/>
        </w:rPr>
        <w:t>secede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46936230" w14:textId="77777777" w:rsidR="008358A8" w:rsidRDefault="008358A8" w:rsidP="00F24EDE">
      <w:pPr>
        <w:rPr>
          <w:u w:val="single"/>
        </w:rPr>
      </w:pPr>
    </w:p>
    <w:p w14:paraId="1F2AB89C" w14:textId="77777777" w:rsidR="008358A8" w:rsidRDefault="008358A8" w:rsidP="00F24EDE">
      <w:pPr>
        <w:rPr>
          <w:u w:val="single"/>
        </w:rPr>
      </w:pPr>
    </w:p>
    <w:p w14:paraId="44F90519" w14:textId="77777777" w:rsidR="008358A8" w:rsidRDefault="008358A8" w:rsidP="00F24EDE">
      <w:pPr>
        <w:rPr>
          <w:u w:val="single"/>
        </w:rPr>
      </w:pPr>
    </w:p>
    <w:p w14:paraId="2045746A" w14:textId="77777777" w:rsidR="008358A8" w:rsidRDefault="008358A8" w:rsidP="00F24EDE">
      <w:pPr>
        <w:rPr>
          <w:u w:val="single"/>
        </w:rPr>
      </w:pPr>
    </w:p>
    <w:p w14:paraId="238FC24D" w14:textId="77777777" w:rsidR="008358A8" w:rsidRDefault="008358A8" w:rsidP="00F24EDE">
      <w:pPr>
        <w:rPr>
          <w:u w:val="single"/>
        </w:rPr>
      </w:pPr>
    </w:p>
    <w:p w14:paraId="5D1DDBDD" w14:textId="77777777" w:rsidR="008358A8" w:rsidRDefault="008358A8" w:rsidP="00F24EDE">
      <w:pPr>
        <w:rPr>
          <w:u w:val="single"/>
        </w:rPr>
      </w:pPr>
    </w:p>
    <w:p w14:paraId="5D888998" w14:textId="77777777" w:rsidR="008358A8" w:rsidRDefault="008358A8" w:rsidP="00F24EDE">
      <w:pPr>
        <w:rPr>
          <w:u w:val="single"/>
        </w:rPr>
      </w:pPr>
    </w:p>
    <w:p w14:paraId="5A138407" w14:textId="77777777" w:rsidR="008358A8" w:rsidRDefault="008358A8" w:rsidP="00F24EDE">
      <w:pPr>
        <w:rPr>
          <w:u w:val="single"/>
        </w:rPr>
      </w:pPr>
    </w:p>
    <w:p w14:paraId="39BCEB64" w14:textId="77777777" w:rsidR="008358A8" w:rsidRDefault="008358A8" w:rsidP="00F24EDE">
      <w:pPr>
        <w:rPr>
          <w:u w:val="single"/>
        </w:rPr>
      </w:pPr>
    </w:p>
    <w:p w14:paraId="1F9F35EB" w14:textId="77777777" w:rsidR="008358A8" w:rsidRDefault="008358A8" w:rsidP="00F24EDE">
      <w:pPr>
        <w:rPr>
          <w:u w:val="single"/>
        </w:rPr>
      </w:pPr>
    </w:p>
    <w:p w14:paraId="39E44300" w14:textId="77777777" w:rsidR="008358A8" w:rsidRDefault="008358A8" w:rsidP="00F24EDE">
      <w:pPr>
        <w:rPr>
          <w:u w:val="single"/>
        </w:rPr>
      </w:pPr>
    </w:p>
    <w:p w14:paraId="04EB2D8C" w14:textId="77777777" w:rsidR="008358A8" w:rsidRDefault="008358A8" w:rsidP="00F24EDE">
      <w:pPr>
        <w:rPr>
          <w:u w:val="single"/>
        </w:rPr>
      </w:pPr>
    </w:p>
    <w:p w14:paraId="4D3EFF78" w14:textId="77777777" w:rsidR="008358A8" w:rsidRDefault="008358A8" w:rsidP="00F24EDE">
      <w:pPr>
        <w:rPr>
          <w:u w:val="single"/>
        </w:rPr>
      </w:pPr>
    </w:p>
    <w:p w14:paraId="04DB6D7F" w14:textId="77777777" w:rsidR="008358A8" w:rsidRDefault="008358A8" w:rsidP="00F24EDE">
      <w:pPr>
        <w:rPr>
          <w:u w:val="single"/>
        </w:rPr>
      </w:pPr>
    </w:p>
    <w:p w14:paraId="71045EE0" w14:textId="77777777" w:rsidR="008358A8" w:rsidRDefault="008358A8" w:rsidP="00F24EDE">
      <w:pPr>
        <w:rPr>
          <w:u w:val="single"/>
        </w:rPr>
      </w:pPr>
    </w:p>
    <w:p w14:paraId="4FB8AAFD" w14:textId="77777777" w:rsidR="008358A8" w:rsidRDefault="008358A8" w:rsidP="00F24EDE">
      <w:pPr>
        <w:rPr>
          <w:u w:val="single"/>
        </w:rPr>
      </w:pPr>
    </w:p>
    <w:p w14:paraId="7A84903C" w14:textId="77777777" w:rsidR="008358A8" w:rsidRDefault="008358A8" w:rsidP="00F24EDE">
      <w:pPr>
        <w:rPr>
          <w:u w:val="single"/>
        </w:rPr>
      </w:pPr>
    </w:p>
    <w:p w14:paraId="4A9E5651" w14:textId="77777777" w:rsidR="008358A8" w:rsidRDefault="008358A8" w:rsidP="00F24EDE">
      <w:pPr>
        <w:rPr>
          <w:u w:val="single"/>
        </w:rPr>
      </w:pPr>
    </w:p>
    <w:p w14:paraId="37623978" w14:textId="77777777" w:rsidR="008358A8" w:rsidRDefault="008358A8" w:rsidP="00F24EDE">
      <w:pPr>
        <w:rPr>
          <w:u w:val="single"/>
        </w:rPr>
      </w:pPr>
    </w:p>
    <w:p w14:paraId="4E43747A" w14:textId="77777777" w:rsidR="008358A8" w:rsidRDefault="008358A8" w:rsidP="00F24EDE">
      <w:pPr>
        <w:rPr>
          <w:u w:val="single"/>
        </w:rPr>
      </w:pPr>
    </w:p>
    <w:p w14:paraId="0CD85BE4" w14:textId="77777777" w:rsidR="008358A8" w:rsidRDefault="008358A8" w:rsidP="00F24EDE">
      <w:pPr>
        <w:rPr>
          <w:u w:val="single"/>
        </w:rPr>
      </w:pPr>
    </w:p>
    <w:p w14:paraId="6349FF0F" w14:textId="77777777" w:rsidR="008358A8" w:rsidRDefault="008358A8" w:rsidP="00F24EDE">
      <w:pPr>
        <w:rPr>
          <w:u w:val="single"/>
        </w:rPr>
      </w:pPr>
    </w:p>
    <w:p w14:paraId="28CADC5C" w14:textId="77777777" w:rsidR="008358A8" w:rsidRDefault="008358A8" w:rsidP="00F24EDE">
      <w:pPr>
        <w:rPr>
          <w:u w:val="single"/>
        </w:rPr>
      </w:pPr>
    </w:p>
    <w:p w14:paraId="09747D35" w14:textId="77777777" w:rsidR="008358A8" w:rsidRDefault="008358A8" w:rsidP="00F24EDE">
      <w:pPr>
        <w:rPr>
          <w:u w:val="single"/>
        </w:rPr>
      </w:pPr>
    </w:p>
    <w:p w14:paraId="54F40E2E" w14:textId="77777777" w:rsidR="008358A8" w:rsidRDefault="008358A8" w:rsidP="00F24EDE">
      <w:pPr>
        <w:rPr>
          <w:u w:val="single"/>
        </w:rPr>
      </w:pPr>
    </w:p>
    <w:p w14:paraId="31D0CFD5" w14:textId="77777777" w:rsidR="008358A8" w:rsidRDefault="008358A8" w:rsidP="00F24EDE">
      <w:pPr>
        <w:rPr>
          <w:u w:val="single"/>
        </w:rPr>
      </w:pPr>
    </w:p>
    <w:p w14:paraId="32C1DF0B" w14:textId="77777777" w:rsidR="008358A8" w:rsidRDefault="008358A8" w:rsidP="00F24EDE">
      <w:pPr>
        <w:rPr>
          <w:u w:val="single"/>
        </w:rPr>
      </w:pPr>
    </w:p>
    <w:p w14:paraId="52967978" w14:textId="77777777" w:rsidR="008358A8" w:rsidRDefault="008358A8" w:rsidP="00F24EDE">
      <w:pPr>
        <w:rPr>
          <w:u w:val="single"/>
        </w:rPr>
      </w:pPr>
    </w:p>
    <w:p w14:paraId="71BECD94" w14:textId="77777777" w:rsidR="008358A8" w:rsidRDefault="008358A8" w:rsidP="00F24EDE">
      <w:pPr>
        <w:rPr>
          <w:u w:val="single"/>
        </w:rPr>
      </w:pPr>
    </w:p>
    <w:p w14:paraId="3FE19091" w14:textId="77777777" w:rsidR="008358A8" w:rsidRDefault="008358A8" w:rsidP="00F24EDE">
      <w:pPr>
        <w:rPr>
          <w:u w:val="single"/>
        </w:rPr>
      </w:pPr>
    </w:p>
    <w:p w14:paraId="4B73D06F" w14:textId="77777777" w:rsidR="008358A8" w:rsidRDefault="008358A8" w:rsidP="00F24EDE">
      <w:pPr>
        <w:rPr>
          <w:u w:val="single"/>
        </w:rPr>
      </w:pPr>
    </w:p>
    <w:p w14:paraId="35101049" w14:textId="77777777" w:rsidR="008358A8" w:rsidRDefault="008358A8" w:rsidP="00F24EDE">
      <w:pPr>
        <w:rPr>
          <w:u w:val="single"/>
        </w:rPr>
      </w:pPr>
    </w:p>
    <w:p w14:paraId="444D91D1" w14:textId="77777777" w:rsidR="008358A8" w:rsidRDefault="008358A8" w:rsidP="00F24EDE">
      <w:pPr>
        <w:rPr>
          <w:u w:val="single"/>
        </w:rPr>
      </w:pPr>
    </w:p>
    <w:p w14:paraId="6EDFDBD6" w14:textId="77777777" w:rsidR="008358A8" w:rsidRDefault="008358A8" w:rsidP="00F24EDE">
      <w:pPr>
        <w:rPr>
          <w:u w:val="single"/>
        </w:rPr>
      </w:pPr>
    </w:p>
    <w:p w14:paraId="1D018393" w14:textId="77777777" w:rsidR="008358A8" w:rsidRDefault="008358A8" w:rsidP="00F24EDE">
      <w:pPr>
        <w:rPr>
          <w:u w:val="single"/>
        </w:rPr>
      </w:pPr>
    </w:p>
    <w:p w14:paraId="42AD4F9D" w14:textId="77777777" w:rsidR="008358A8" w:rsidRPr="009E1B18" w:rsidRDefault="008358A8" w:rsidP="008358A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D40ABC" w14:textId="77777777" w:rsidR="008358A8" w:rsidRDefault="008358A8" w:rsidP="008358A8">
      <w:r>
        <w:rPr>
          <w:b/>
        </w:rPr>
        <w:t xml:space="preserve">Focus on One Word Worksheet: </w:t>
      </w:r>
      <w:r>
        <w:rPr>
          <w:b/>
          <w:i/>
        </w:rPr>
        <w:t>Secession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AAC99D4" w14:textId="77777777" w:rsidR="008358A8" w:rsidRDefault="008358A8" w:rsidP="008358A8"/>
    <w:p w14:paraId="6A961116" w14:textId="77777777" w:rsidR="008358A8" w:rsidRPr="006D55A2" w:rsidRDefault="008358A8" w:rsidP="008358A8">
      <w:pPr>
        <w:pStyle w:val="ListParagraph"/>
        <w:numPr>
          <w:ilvl w:val="0"/>
          <w:numId w:val="2"/>
        </w:numPr>
        <w:rPr>
          <w:b/>
        </w:rPr>
      </w:pPr>
      <w:r>
        <w:t xml:space="preserve">****, in an act of </w:t>
      </w:r>
      <w:r w:rsidRPr="006D55A2">
        <w:rPr>
          <w:i/>
        </w:rPr>
        <w:t>secession</w:t>
      </w:r>
      <w:r>
        <w:t>, went to the bathroom for all but four minutes of class.</w:t>
      </w:r>
    </w:p>
    <w:p w14:paraId="1A1A663E" w14:textId="77777777" w:rsidR="008358A8" w:rsidRPr="006D55A2" w:rsidRDefault="008358A8" w:rsidP="008358A8">
      <w:pPr>
        <w:pStyle w:val="ListParagraph"/>
        <w:numPr>
          <w:ilvl w:val="0"/>
          <w:numId w:val="2"/>
        </w:numPr>
        <w:rPr>
          <w:b/>
        </w:rPr>
      </w:pPr>
      <w:r>
        <w:t xml:space="preserve">The </w:t>
      </w:r>
      <w:r w:rsidRPr="006D55A2">
        <w:rPr>
          <w:i/>
        </w:rPr>
        <w:t>secession</w:t>
      </w:r>
      <w:r>
        <w:t xml:space="preserve"> of eleven states in the southern United States started the American Civil War.</w:t>
      </w:r>
    </w:p>
    <w:p w14:paraId="01D1058F" w14:textId="77777777" w:rsidR="008358A8" w:rsidRPr="006D55A2" w:rsidRDefault="008358A8" w:rsidP="008358A8">
      <w:pPr>
        <w:pStyle w:val="ListParagraph"/>
        <w:numPr>
          <w:ilvl w:val="0"/>
          <w:numId w:val="2"/>
        </w:numPr>
        <w:rPr>
          <w:b/>
        </w:rPr>
      </w:pPr>
      <w:r>
        <w:t xml:space="preserve">The Protestant </w:t>
      </w:r>
      <w:r w:rsidRPr="006D55A2">
        <w:rPr>
          <w:i/>
        </w:rPr>
        <w:t xml:space="preserve">secession </w:t>
      </w:r>
      <w:r>
        <w:t>from the Catholic Church began during the Reformation.</w:t>
      </w:r>
    </w:p>
    <w:p w14:paraId="4ACEF8CB" w14:textId="77777777" w:rsidR="008358A8" w:rsidRPr="006D55A2" w:rsidRDefault="008358A8" w:rsidP="008358A8">
      <w:pPr>
        <w:pStyle w:val="ListParagraph"/>
        <w:numPr>
          <w:ilvl w:val="0"/>
          <w:numId w:val="2"/>
        </w:numPr>
        <w:rPr>
          <w:b/>
        </w:rPr>
      </w:pPr>
      <w:r>
        <w:t xml:space="preserve">****’s </w:t>
      </w:r>
      <w:r w:rsidRPr="006D55A2">
        <w:rPr>
          <w:i/>
        </w:rPr>
        <w:t>secession</w:t>
      </w:r>
      <w:r>
        <w:t xml:space="preserve"> from Mr. </w:t>
      </w:r>
      <w:proofErr w:type="spellStart"/>
      <w:r>
        <w:t>Feltskog’s</w:t>
      </w:r>
      <w:proofErr w:type="spellEnd"/>
      <w:r>
        <w:t xml:space="preserve"> class lowered *** grade.</w:t>
      </w:r>
    </w:p>
    <w:p w14:paraId="012B6649" w14:textId="77777777" w:rsidR="008358A8" w:rsidRPr="006D55A2" w:rsidRDefault="008358A8" w:rsidP="008358A8">
      <w:pPr>
        <w:pStyle w:val="ListParagraph"/>
        <w:numPr>
          <w:ilvl w:val="0"/>
          <w:numId w:val="2"/>
        </w:numPr>
        <w:rPr>
          <w:b/>
        </w:rPr>
      </w:pPr>
      <w:r>
        <w:t xml:space="preserve">Staten Island’s </w:t>
      </w:r>
      <w:r w:rsidRPr="006D55A2">
        <w:rPr>
          <w:i/>
        </w:rPr>
        <w:t xml:space="preserve">secession </w:t>
      </w:r>
      <w:r>
        <w:t>from the Five Boroughs would hurt New York City’s finances.</w:t>
      </w:r>
    </w:p>
    <w:p w14:paraId="78FF9D29" w14:textId="77777777" w:rsidR="008358A8" w:rsidRDefault="008358A8" w:rsidP="008358A8"/>
    <w:p w14:paraId="5E21685B" w14:textId="013D3944" w:rsidR="008358A8" w:rsidRPr="006B45BA" w:rsidRDefault="008358A8" w:rsidP="008358A8"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secession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8358A8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52228F"/>
    <w:multiLevelType w:val="hybridMultilevel"/>
    <w:tmpl w:val="638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96302"/>
    <w:multiLevelType w:val="hybridMultilevel"/>
    <w:tmpl w:val="75B2C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410E3E"/>
    <w:rsid w:val="00435965"/>
    <w:rsid w:val="005A5A20"/>
    <w:rsid w:val="006B45BA"/>
    <w:rsid w:val="008358A8"/>
    <w:rsid w:val="00EF11D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8</TotalTime>
  <Pages>2</Pages>
  <Words>269</Words>
  <Characters>1534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2016-08-23T12:46:00Z</dcterms:modified>
</cp:coreProperties>
</file>