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02979AD5" w:rsidR="00F24EDE" w:rsidRDefault="009F3A77" w:rsidP="00F24EDE">
      <w:r>
        <w:rPr>
          <w:b/>
        </w:rPr>
        <w:t xml:space="preserve">Global Studies Special Topic, </w:t>
      </w:r>
      <w:r>
        <w:rPr>
          <w:b/>
          <w:i/>
        </w:rPr>
        <w:t xml:space="preserve">Laissez Faire, </w:t>
      </w:r>
      <w:r w:rsidR="005A5A20">
        <w:rPr>
          <w:b/>
        </w:rPr>
        <w:t>Focus on One Word Worksheet</w:t>
      </w:r>
      <w:r>
        <w:rPr>
          <w:b/>
        </w:rPr>
        <w:t xml:space="preserve"> 1</w:t>
      </w:r>
      <w:r w:rsidR="005A5A20">
        <w:rPr>
          <w:b/>
        </w:rPr>
        <w:t>:</w:t>
      </w:r>
      <w:r w:rsidR="00F24EDE">
        <w:rPr>
          <w:b/>
        </w:rPr>
        <w:t xml:space="preserve"> </w:t>
      </w:r>
      <w:r w:rsidR="00C0405C">
        <w:rPr>
          <w:b/>
          <w:i/>
        </w:rPr>
        <w:t>Merchant</w:t>
      </w:r>
      <w:r w:rsidR="00C0405C">
        <w:rPr>
          <w:b/>
        </w:rPr>
        <w:t xml:space="preserve"> 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7F432BB" w14:textId="77777777" w:rsidR="00C0405C" w:rsidRDefault="00C0405C" w:rsidP="00F24EDE"/>
    <w:p w14:paraId="1E4B1790" w14:textId="055563A6" w:rsidR="00C0405C" w:rsidRPr="004F59C2" w:rsidRDefault="00C0405C" w:rsidP="00C0405C">
      <w:pPr>
        <w:pStyle w:val="ListParagraph"/>
        <w:numPr>
          <w:ilvl w:val="0"/>
          <w:numId w:val="1"/>
        </w:numPr>
        <w:rPr>
          <w:b/>
        </w:rPr>
      </w:pPr>
      <w:r>
        <w:t xml:space="preserve">**** found that *** was good at estimating supply and demand, and therefore profit margins, on goods, so *** decided to become a </w:t>
      </w:r>
      <w:r w:rsidRPr="004F59C2">
        <w:rPr>
          <w:i/>
        </w:rPr>
        <w:t>merchant</w:t>
      </w:r>
      <w:r>
        <w:t>.</w:t>
      </w:r>
    </w:p>
    <w:p w14:paraId="5944B2DB" w14:textId="61A7F69C" w:rsidR="004F59C2" w:rsidRPr="004F59C2" w:rsidRDefault="004F59C2" w:rsidP="00C0405C">
      <w:pPr>
        <w:pStyle w:val="ListParagraph"/>
        <w:numPr>
          <w:ilvl w:val="0"/>
          <w:numId w:val="1"/>
        </w:numPr>
        <w:rPr>
          <w:b/>
        </w:rPr>
      </w:pPr>
      <w:r>
        <w:t xml:space="preserve">*** stopped at a fruit cart in *** neighborhood and paid the </w:t>
      </w:r>
      <w:r w:rsidRPr="004F59C2">
        <w:rPr>
          <w:i/>
        </w:rPr>
        <w:t xml:space="preserve">merchant </w:t>
      </w:r>
      <w:r>
        <w:t>operating it for some apples.</w:t>
      </w:r>
    </w:p>
    <w:p w14:paraId="3B8E6AE7" w14:textId="22D0EE96" w:rsidR="004F59C2" w:rsidRPr="004F59C2" w:rsidRDefault="004F59C2" w:rsidP="00C0405C">
      <w:pPr>
        <w:pStyle w:val="ListParagraph"/>
        <w:numPr>
          <w:ilvl w:val="0"/>
          <w:numId w:val="1"/>
        </w:numPr>
        <w:rPr>
          <w:b/>
        </w:rPr>
      </w:pPr>
      <w:r>
        <w:t xml:space="preserve">*** realized when ** was at the farmers’ market that some of the </w:t>
      </w:r>
      <w:r w:rsidRPr="004F59C2">
        <w:rPr>
          <w:i/>
        </w:rPr>
        <w:t>merchants</w:t>
      </w:r>
      <w:r>
        <w:t xml:space="preserve"> there had traveled hundreds of miles to sell their produce.</w:t>
      </w:r>
    </w:p>
    <w:p w14:paraId="445DAB89" w14:textId="5538298C" w:rsidR="004F59C2" w:rsidRPr="004F59C2" w:rsidRDefault="004F59C2" w:rsidP="00C0405C">
      <w:pPr>
        <w:pStyle w:val="ListParagraph"/>
        <w:numPr>
          <w:ilvl w:val="0"/>
          <w:numId w:val="1"/>
        </w:numPr>
        <w:rPr>
          <w:b/>
        </w:rPr>
      </w:pPr>
      <w:r>
        <w:t xml:space="preserve">*** owns a bodega and is a </w:t>
      </w:r>
      <w:r w:rsidRPr="004F59C2">
        <w:rPr>
          <w:i/>
        </w:rPr>
        <w:t>merchant</w:t>
      </w:r>
      <w:r>
        <w:t xml:space="preserve"> known for being fair with *** customers.</w:t>
      </w:r>
    </w:p>
    <w:p w14:paraId="588A85B4" w14:textId="7634EC6F" w:rsidR="004F59C2" w:rsidRPr="00C0405C" w:rsidRDefault="004F59C2" w:rsidP="00C0405C">
      <w:pPr>
        <w:pStyle w:val="ListParagraph"/>
        <w:numPr>
          <w:ilvl w:val="0"/>
          <w:numId w:val="1"/>
        </w:numPr>
        <w:rPr>
          <w:b/>
        </w:rPr>
      </w:pPr>
      <w:r>
        <w:t xml:space="preserve">Some very religious </w:t>
      </w:r>
      <w:r w:rsidRPr="004F59C2">
        <w:rPr>
          <w:i/>
        </w:rPr>
        <w:t>merchants</w:t>
      </w:r>
      <w:r>
        <w:t xml:space="preserve"> close their shops for holidays like Christmas, Ramadan, and Passover.</w:t>
      </w:r>
    </w:p>
    <w:p w14:paraId="0C55291E" w14:textId="77777777" w:rsidR="00F24EDE" w:rsidRDefault="00F24EDE" w:rsidP="00F24EDE"/>
    <w:p w14:paraId="3A17296F" w14:textId="37DC890F" w:rsidR="00B577EA" w:rsidRDefault="00C0405C" w:rsidP="00F24EDE">
      <w:pPr>
        <w:rPr>
          <w:u w:val="single"/>
        </w:rPr>
      </w:pPr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merchant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p w14:paraId="2127BBD2" w14:textId="77777777" w:rsidR="00AA3D24" w:rsidRDefault="00AA3D24" w:rsidP="00F24EDE">
      <w:pPr>
        <w:rPr>
          <w:u w:val="single"/>
        </w:rPr>
      </w:pPr>
    </w:p>
    <w:p w14:paraId="0C5D28C8" w14:textId="77777777" w:rsidR="00AA3D24" w:rsidRDefault="00AA3D24" w:rsidP="00F24EDE">
      <w:pPr>
        <w:rPr>
          <w:u w:val="single"/>
        </w:rPr>
      </w:pPr>
    </w:p>
    <w:p w14:paraId="6CF22AB0" w14:textId="77777777" w:rsidR="00AA3D24" w:rsidRDefault="00AA3D24" w:rsidP="00F24EDE">
      <w:pPr>
        <w:rPr>
          <w:u w:val="single"/>
        </w:rPr>
      </w:pPr>
    </w:p>
    <w:p w14:paraId="215C9E52" w14:textId="77777777" w:rsidR="00AA3D24" w:rsidRDefault="00AA3D24" w:rsidP="00F24EDE">
      <w:pPr>
        <w:rPr>
          <w:u w:val="single"/>
        </w:rPr>
      </w:pPr>
    </w:p>
    <w:p w14:paraId="79327758" w14:textId="77777777" w:rsidR="00AA3D24" w:rsidRDefault="00AA3D24" w:rsidP="00F24EDE">
      <w:pPr>
        <w:rPr>
          <w:u w:val="single"/>
        </w:rPr>
      </w:pPr>
    </w:p>
    <w:p w14:paraId="201956B8" w14:textId="77777777" w:rsidR="00AA3D24" w:rsidRDefault="00AA3D24" w:rsidP="00F24EDE">
      <w:pPr>
        <w:rPr>
          <w:u w:val="single"/>
        </w:rPr>
      </w:pPr>
    </w:p>
    <w:p w14:paraId="07208C1E" w14:textId="77777777" w:rsidR="00AA3D24" w:rsidRDefault="00AA3D24" w:rsidP="00F24EDE">
      <w:pPr>
        <w:rPr>
          <w:u w:val="single"/>
        </w:rPr>
      </w:pPr>
    </w:p>
    <w:p w14:paraId="06AC0204" w14:textId="77777777" w:rsidR="00AA3D24" w:rsidRDefault="00AA3D24" w:rsidP="00F24EDE">
      <w:pPr>
        <w:rPr>
          <w:u w:val="single"/>
        </w:rPr>
      </w:pPr>
    </w:p>
    <w:p w14:paraId="0FD5FFE4" w14:textId="77777777" w:rsidR="00AA3D24" w:rsidRDefault="00AA3D24" w:rsidP="00F24EDE">
      <w:pPr>
        <w:rPr>
          <w:u w:val="single"/>
        </w:rPr>
      </w:pPr>
    </w:p>
    <w:p w14:paraId="1FC6764B" w14:textId="77777777" w:rsidR="00AA3D24" w:rsidRDefault="00AA3D24" w:rsidP="00F24EDE">
      <w:pPr>
        <w:rPr>
          <w:u w:val="single"/>
        </w:rPr>
      </w:pPr>
    </w:p>
    <w:p w14:paraId="1BB4D205" w14:textId="77777777" w:rsidR="00AA3D24" w:rsidRDefault="00AA3D24" w:rsidP="00F24EDE">
      <w:pPr>
        <w:rPr>
          <w:u w:val="single"/>
        </w:rPr>
      </w:pPr>
    </w:p>
    <w:p w14:paraId="02E9DB31" w14:textId="77777777" w:rsidR="00AA3D24" w:rsidRDefault="00AA3D24" w:rsidP="00F24EDE">
      <w:pPr>
        <w:rPr>
          <w:u w:val="single"/>
        </w:rPr>
      </w:pPr>
    </w:p>
    <w:p w14:paraId="608AA451" w14:textId="77777777" w:rsidR="00AA3D24" w:rsidRDefault="00AA3D24" w:rsidP="00F24EDE">
      <w:pPr>
        <w:rPr>
          <w:u w:val="single"/>
        </w:rPr>
      </w:pPr>
    </w:p>
    <w:p w14:paraId="41CE9623" w14:textId="77777777" w:rsidR="00AA3D24" w:rsidRDefault="00AA3D24" w:rsidP="00F24EDE">
      <w:pPr>
        <w:rPr>
          <w:u w:val="single"/>
        </w:rPr>
      </w:pPr>
    </w:p>
    <w:p w14:paraId="2D629DF9" w14:textId="77777777" w:rsidR="00AA3D24" w:rsidRDefault="00AA3D24" w:rsidP="00F24EDE">
      <w:pPr>
        <w:rPr>
          <w:u w:val="single"/>
        </w:rPr>
      </w:pPr>
    </w:p>
    <w:p w14:paraId="3B532A75" w14:textId="77777777" w:rsidR="00AA3D24" w:rsidRDefault="00AA3D24" w:rsidP="00F24EDE">
      <w:pPr>
        <w:rPr>
          <w:u w:val="single"/>
        </w:rPr>
      </w:pPr>
    </w:p>
    <w:p w14:paraId="00908B8C" w14:textId="77777777" w:rsidR="00AA3D24" w:rsidRDefault="00AA3D24" w:rsidP="00F24EDE">
      <w:pPr>
        <w:rPr>
          <w:u w:val="single"/>
        </w:rPr>
      </w:pPr>
    </w:p>
    <w:p w14:paraId="44462073" w14:textId="77777777" w:rsidR="00AA3D24" w:rsidRDefault="00AA3D24" w:rsidP="00F24EDE">
      <w:pPr>
        <w:rPr>
          <w:u w:val="single"/>
        </w:rPr>
      </w:pPr>
    </w:p>
    <w:p w14:paraId="5157A429" w14:textId="77777777" w:rsidR="00AA3D24" w:rsidRDefault="00AA3D24" w:rsidP="00F24EDE">
      <w:pPr>
        <w:rPr>
          <w:u w:val="single"/>
        </w:rPr>
      </w:pPr>
    </w:p>
    <w:p w14:paraId="2A4189AB" w14:textId="77777777" w:rsidR="00AA3D24" w:rsidRDefault="00AA3D24" w:rsidP="00F24EDE">
      <w:pPr>
        <w:rPr>
          <w:u w:val="single"/>
        </w:rPr>
      </w:pPr>
    </w:p>
    <w:p w14:paraId="2F4B379E" w14:textId="77777777" w:rsidR="00AA3D24" w:rsidRDefault="00AA3D24" w:rsidP="00F24EDE">
      <w:pPr>
        <w:rPr>
          <w:u w:val="single"/>
        </w:rPr>
      </w:pPr>
    </w:p>
    <w:p w14:paraId="73A181B6" w14:textId="77777777" w:rsidR="00AA3D24" w:rsidRDefault="00AA3D24" w:rsidP="00F24EDE">
      <w:pPr>
        <w:rPr>
          <w:u w:val="single"/>
        </w:rPr>
      </w:pPr>
    </w:p>
    <w:p w14:paraId="15FA10BD" w14:textId="77777777" w:rsidR="00AA3D24" w:rsidRDefault="00AA3D24" w:rsidP="00F24EDE">
      <w:pPr>
        <w:rPr>
          <w:u w:val="single"/>
        </w:rPr>
      </w:pPr>
    </w:p>
    <w:p w14:paraId="3560F29C" w14:textId="77777777" w:rsidR="00AA3D24" w:rsidRDefault="00AA3D24" w:rsidP="00F24EDE">
      <w:pPr>
        <w:rPr>
          <w:u w:val="single"/>
        </w:rPr>
      </w:pPr>
    </w:p>
    <w:p w14:paraId="63481D3E" w14:textId="77777777" w:rsidR="00AA3D24" w:rsidRDefault="00AA3D24" w:rsidP="00F24EDE">
      <w:pPr>
        <w:rPr>
          <w:u w:val="single"/>
        </w:rPr>
      </w:pPr>
    </w:p>
    <w:p w14:paraId="6096B3CE" w14:textId="77777777" w:rsidR="00AA3D24" w:rsidRDefault="00AA3D24" w:rsidP="00F24EDE">
      <w:pPr>
        <w:rPr>
          <w:u w:val="single"/>
        </w:rPr>
      </w:pPr>
    </w:p>
    <w:p w14:paraId="107CCF57" w14:textId="77777777" w:rsidR="00AA3D24" w:rsidRDefault="00AA3D24" w:rsidP="00F24EDE">
      <w:pPr>
        <w:rPr>
          <w:u w:val="single"/>
        </w:rPr>
      </w:pPr>
    </w:p>
    <w:p w14:paraId="1F2AE67E" w14:textId="77777777" w:rsidR="00AA3D24" w:rsidRDefault="00AA3D24" w:rsidP="00F24EDE">
      <w:pPr>
        <w:rPr>
          <w:u w:val="single"/>
        </w:rPr>
      </w:pPr>
    </w:p>
    <w:p w14:paraId="4BD937DB" w14:textId="77777777" w:rsidR="00AA3D24" w:rsidRDefault="00AA3D24" w:rsidP="00F24EDE">
      <w:pPr>
        <w:rPr>
          <w:u w:val="single"/>
        </w:rPr>
      </w:pPr>
    </w:p>
    <w:p w14:paraId="67409C5B" w14:textId="77777777" w:rsidR="00AA3D24" w:rsidRDefault="00AA3D24" w:rsidP="00F24EDE">
      <w:pPr>
        <w:rPr>
          <w:u w:val="single"/>
        </w:rPr>
      </w:pPr>
    </w:p>
    <w:p w14:paraId="34BB3A0F" w14:textId="77777777" w:rsidR="00AA3D24" w:rsidRDefault="00AA3D24" w:rsidP="00F24EDE">
      <w:pPr>
        <w:rPr>
          <w:u w:val="single"/>
        </w:rPr>
      </w:pPr>
    </w:p>
    <w:p w14:paraId="0DAF139D" w14:textId="77777777" w:rsidR="00AA3D24" w:rsidRDefault="00AA3D24" w:rsidP="00F24EDE">
      <w:pPr>
        <w:rPr>
          <w:u w:val="single"/>
        </w:rPr>
      </w:pPr>
    </w:p>
    <w:p w14:paraId="1090306D" w14:textId="77777777" w:rsidR="00AA3D24" w:rsidRDefault="00AA3D24" w:rsidP="00F24EDE">
      <w:pPr>
        <w:rPr>
          <w:u w:val="single"/>
        </w:rPr>
      </w:pPr>
    </w:p>
    <w:p w14:paraId="0462CA15" w14:textId="77777777" w:rsidR="00AA3D24" w:rsidRDefault="00AA3D24" w:rsidP="00F24EDE">
      <w:pPr>
        <w:rPr>
          <w:u w:val="single"/>
        </w:rPr>
      </w:pPr>
    </w:p>
    <w:p w14:paraId="5F511CC6" w14:textId="77777777" w:rsidR="00AA3D24" w:rsidRPr="009E1B18" w:rsidRDefault="00AA3D24" w:rsidP="00AA3D24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5C9C5D9" w14:textId="77777777" w:rsidR="00AA3D24" w:rsidRDefault="00AA3D24" w:rsidP="00AA3D24">
      <w:r>
        <w:rPr>
          <w:b/>
        </w:rPr>
        <w:t xml:space="preserve">Global Studies Special Topic, </w:t>
      </w:r>
      <w:r>
        <w:rPr>
          <w:b/>
          <w:i/>
        </w:rPr>
        <w:t xml:space="preserve">Laissez Faire, </w:t>
      </w:r>
      <w:r>
        <w:rPr>
          <w:b/>
        </w:rPr>
        <w:t xml:space="preserve">Focus on One Word Worksheet 2: </w:t>
      </w:r>
      <w:r>
        <w:rPr>
          <w:b/>
          <w:i/>
        </w:rPr>
        <w:t xml:space="preserve">Merchandise </w:t>
      </w:r>
      <w:r>
        <w:rPr>
          <w:b/>
        </w:rPr>
        <w:t xml:space="preserve">(noun).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8B80194" w14:textId="77777777" w:rsidR="00AA3D24" w:rsidRDefault="00AA3D24" w:rsidP="00AA3D24"/>
    <w:p w14:paraId="76216C3F" w14:textId="77777777" w:rsidR="00AA3D24" w:rsidRPr="00E14266" w:rsidRDefault="00AA3D24" w:rsidP="00AA3D24">
      <w:pPr>
        <w:pStyle w:val="ListParagraph"/>
        <w:numPr>
          <w:ilvl w:val="0"/>
          <w:numId w:val="2"/>
        </w:numPr>
        <w:rPr>
          <w:b/>
        </w:rPr>
      </w:pPr>
      <w:r>
        <w:t xml:space="preserve">*** closed **** compact disk store when *** realized no one wanted **** </w:t>
      </w:r>
      <w:r w:rsidRPr="00B561EB">
        <w:rPr>
          <w:i/>
        </w:rPr>
        <w:t>merchandise</w:t>
      </w:r>
      <w:r>
        <w:t>.</w:t>
      </w:r>
    </w:p>
    <w:p w14:paraId="7B4292C9" w14:textId="77777777" w:rsidR="00AA3D24" w:rsidRPr="00182F73" w:rsidRDefault="00AA3D24" w:rsidP="00AA3D24">
      <w:pPr>
        <w:pStyle w:val="ListParagraph"/>
        <w:numPr>
          <w:ilvl w:val="0"/>
          <w:numId w:val="2"/>
        </w:numPr>
        <w:rPr>
          <w:b/>
        </w:rPr>
      </w:pPr>
      <w:r>
        <w:t xml:space="preserve">**** went into the grocery business because *** understood that food is </w:t>
      </w:r>
      <w:r w:rsidRPr="00B561EB">
        <w:rPr>
          <w:i/>
        </w:rPr>
        <w:t>merchandise</w:t>
      </w:r>
      <w:r>
        <w:t xml:space="preserve"> that everyone needs.</w:t>
      </w:r>
    </w:p>
    <w:p w14:paraId="44062A6C" w14:textId="77777777" w:rsidR="00AA3D24" w:rsidRPr="00182F73" w:rsidRDefault="00AA3D24" w:rsidP="00AA3D24">
      <w:pPr>
        <w:pStyle w:val="ListParagraph"/>
        <w:numPr>
          <w:ilvl w:val="0"/>
          <w:numId w:val="2"/>
        </w:numPr>
        <w:rPr>
          <w:b/>
        </w:rPr>
      </w:pPr>
      <w:r>
        <w:t xml:space="preserve">*** moved a lot of Yankees </w:t>
      </w:r>
      <w:r w:rsidRPr="00BD571A">
        <w:rPr>
          <w:i/>
        </w:rPr>
        <w:t>merchandise</w:t>
      </w:r>
      <w:r>
        <w:t xml:space="preserve"> at **** sporting goods store after the team won the World Series.</w:t>
      </w:r>
    </w:p>
    <w:p w14:paraId="3B963F63" w14:textId="77777777" w:rsidR="00AA3D24" w:rsidRPr="00182F73" w:rsidRDefault="00AA3D24" w:rsidP="00AA3D24">
      <w:pPr>
        <w:pStyle w:val="ListParagraph"/>
        <w:numPr>
          <w:ilvl w:val="0"/>
          <w:numId w:val="2"/>
        </w:numPr>
        <w:rPr>
          <w:b/>
        </w:rPr>
      </w:pPr>
      <w:r>
        <w:t xml:space="preserve">Many people now get much of the </w:t>
      </w:r>
      <w:r w:rsidRPr="00BD571A">
        <w:rPr>
          <w:i/>
        </w:rPr>
        <w:t>merchandise</w:t>
      </w:r>
      <w:r>
        <w:t xml:space="preserve"> they need—including groceries—from Amazon.</w:t>
      </w:r>
    </w:p>
    <w:p w14:paraId="0E0A7DC1" w14:textId="77777777" w:rsidR="00AA3D24" w:rsidRPr="00BC4B4B" w:rsidRDefault="00AA3D24" w:rsidP="00AA3D24">
      <w:pPr>
        <w:pStyle w:val="ListParagraph"/>
        <w:numPr>
          <w:ilvl w:val="0"/>
          <w:numId w:val="2"/>
        </w:numPr>
        <w:rPr>
          <w:b/>
        </w:rPr>
      </w:pPr>
      <w:r>
        <w:t xml:space="preserve">**** decided to close *** store and hold a going-out-of-business sale to get rid of *** remaining </w:t>
      </w:r>
      <w:r w:rsidRPr="00BD571A">
        <w:rPr>
          <w:i/>
        </w:rPr>
        <w:t>merchandise</w:t>
      </w:r>
      <w:r>
        <w:rPr>
          <w:i/>
        </w:rPr>
        <w:t>.</w:t>
      </w:r>
    </w:p>
    <w:p w14:paraId="4386FED9" w14:textId="77777777" w:rsidR="00AA3D24" w:rsidRDefault="00AA3D24" w:rsidP="00AA3D24"/>
    <w:p w14:paraId="5CEF31AA" w14:textId="2CEBAB57" w:rsidR="00AA3D24" w:rsidRDefault="00AA3D24" w:rsidP="00AA3D24">
      <w:pPr>
        <w:rPr>
          <w:u w:val="single"/>
        </w:rPr>
      </w:pPr>
      <w:r w:rsidRPr="00523677">
        <w:rPr>
          <w:b/>
          <w:u w:val="single"/>
        </w:rPr>
        <w:t xml:space="preserve">The </w:t>
      </w:r>
      <w:r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 xml:space="preserve">merchandise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6EF22A4" w14:textId="77777777" w:rsidR="00B97560" w:rsidRDefault="00B97560" w:rsidP="00AA3D24">
      <w:pPr>
        <w:rPr>
          <w:u w:val="single"/>
        </w:rPr>
      </w:pPr>
    </w:p>
    <w:p w14:paraId="6F10B342" w14:textId="77777777" w:rsidR="00B97560" w:rsidRDefault="00B97560" w:rsidP="00AA3D24">
      <w:pPr>
        <w:rPr>
          <w:u w:val="single"/>
        </w:rPr>
      </w:pPr>
    </w:p>
    <w:p w14:paraId="6EB9E854" w14:textId="77777777" w:rsidR="00B97560" w:rsidRDefault="00B97560" w:rsidP="00AA3D24">
      <w:pPr>
        <w:rPr>
          <w:u w:val="single"/>
        </w:rPr>
      </w:pPr>
    </w:p>
    <w:p w14:paraId="6D12DA5F" w14:textId="77777777" w:rsidR="00B97560" w:rsidRDefault="00B97560" w:rsidP="00AA3D24">
      <w:pPr>
        <w:rPr>
          <w:u w:val="single"/>
        </w:rPr>
      </w:pPr>
    </w:p>
    <w:p w14:paraId="07505218" w14:textId="77777777" w:rsidR="00B97560" w:rsidRDefault="00B97560" w:rsidP="00AA3D24">
      <w:pPr>
        <w:rPr>
          <w:u w:val="single"/>
        </w:rPr>
      </w:pPr>
    </w:p>
    <w:p w14:paraId="2F6A25A2" w14:textId="77777777" w:rsidR="00B97560" w:rsidRDefault="00B97560" w:rsidP="00AA3D24">
      <w:pPr>
        <w:rPr>
          <w:u w:val="single"/>
        </w:rPr>
      </w:pPr>
    </w:p>
    <w:p w14:paraId="16327333" w14:textId="77777777" w:rsidR="00B97560" w:rsidRDefault="00B97560" w:rsidP="00AA3D24">
      <w:pPr>
        <w:rPr>
          <w:u w:val="single"/>
        </w:rPr>
      </w:pPr>
    </w:p>
    <w:p w14:paraId="287A199C" w14:textId="77777777" w:rsidR="00B97560" w:rsidRDefault="00B97560" w:rsidP="00AA3D24">
      <w:pPr>
        <w:rPr>
          <w:u w:val="single"/>
        </w:rPr>
      </w:pPr>
    </w:p>
    <w:p w14:paraId="6F354458" w14:textId="77777777" w:rsidR="00B97560" w:rsidRDefault="00B97560" w:rsidP="00AA3D24">
      <w:pPr>
        <w:rPr>
          <w:u w:val="single"/>
        </w:rPr>
      </w:pPr>
    </w:p>
    <w:p w14:paraId="698BD987" w14:textId="77777777" w:rsidR="00B97560" w:rsidRDefault="00B97560" w:rsidP="00AA3D24">
      <w:pPr>
        <w:rPr>
          <w:u w:val="single"/>
        </w:rPr>
      </w:pPr>
    </w:p>
    <w:p w14:paraId="35251019" w14:textId="77777777" w:rsidR="00B97560" w:rsidRDefault="00B97560" w:rsidP="00AA3D24">
      <w:pPr>
        <w:rPr>
          <w:u w:val="single"/>
        </w:rPr>
      </w:pPr>
    </w:p>
    <w:p w14:paraId="69E752D1" w14:textId="77777777" w:rsidR="00B97560" w:rsidRDefault="00B97560" w:rsidP="00AA3D24">
      <w:pPr>
        <w:rPr>
          <w:u w:val="single"/>
        </w:rPr>
      </w:pPr>
    </w:p>
    <w:p w14:paraId="6A60FD8E" w14:textId="77777777" w:rsidR="00B97560" w:rsidRDefault="00B97560" w:rsidP="00AA3D24">
      <w:pPr>
        <w:rPr>
          <w:u w:val="single"/>
        </w:rPr>
      </w:pPr>
    </w:p>
    <w:p w14:paraId="25EC246D" w14:textId="77777777" w:rsidR="00B97560" w:rsidRDefault="00B97560" w:rsidP="00AA3D24">
      <w:pPr>
        <w:rPr>
          <w:u w:val="single"/>
        </w:rPr>
      </w:pPr>
    </w:p>
    <w:p w14:paraId="6F3E3C64" w14:textId="77777777" w:rsidR="00B97560" w:rsidRDefault="00B97560" w:rsidP="00AA3D24">
      <w:pPr>
        <w:rPr>
          <w:u w:val="single"/>
        </w:rPr>
      </w:pPr>
    </w:p>
    <w:p w14:paraId="419FBD84" w14:textId="77777777" w:rsidR="00B97560" w:rsidRDefault="00B97560" w:rsidP="00AA3D24">
      <w:pPr>
        <w:rPr>
          <w:u w:val="single"/>
        </w:rPr>
      </w:pPr>
    </w:p>
    <w:p w14:paraId="28364E17" w14:textId="77777777" w:rsidR="00B97560" w:rsidRDefault="00B97560" w:rsidP="00AA3D24">
      <w:pPr>
        <w:rPr>
          <w:u w:val="single"/>
        </w:rPr>
      </w:pPr>
    </w:p>
    <w:p w14:paraId="465E99BA" w14:textId="77777777" w:rsidR="00B97560" w:rsidRDefault="00B97560" w:rsidP="00AA3D24">
      <w:pPr>
        <w:rPr>
          <w:u w:val="single"/>
        </w:rPr>
      </w:pPr>
    </w:p>
    <w:p w14:paraId="363C5873" w14:textId="77777777" w:rsidR="00B97560" w:rsidRDefault="00B97560" w:rsidP="00AA3D24">
      <w:pPr>
        <w:rPr>
          <w:u w:val="single"/>
        </w:rPr>
      </w:pPr>
    </w:p>
    <w:p w14:paraId="441A127D" w14:textId="77777777" w:rsidR="00B97560" w:rsidRDefault="00B97560" w:rsidP="00AA3D24">
      <w:pPr>
        <w:rPr>
          <w:u w:val="single"/>
        </w:rPr>
      </w:pPr>
    </w:p>
    <w:p w14:paraId="37440FAA" w14:textId="77777777" w:rsidR="00B97560" w:rsidRDefault="00B97560" w:rsidP="00AA3D24">
      <w:pPr>
        <w:rPr>
          <w:u w:val="single"/>
        </w:rPr>
      </w:pPr>
    </w:p>
    <w:p w14:paraId="4919C6D2" w14:textId="77777777" w:rsidR="00B97560" w:rsidRDefault="00B97560" w:rsidP="00AA3D24">
      <w:pPr>
        <w:rPr>
          <w:u w:val="single"/>
        </w:rPr>
      </w:pPr>
    </w:p>
    <w:p w14:paraId="7CED4CDD" w14:textId="77777777" w:rsidR="00B97560" w:rsidRDefault="00B97560" w:rsidP="00AA3D24">
      <w:pPr>
        <w:rPr>
          <w:u w:val="single"/>
        </w:rPr>
      </w:pPr>
    </w:p>
    <w:p w14:paraId="36AAADAD" w14:textId="77777777" w:rsidR="00B97560" w:rsidRDefault="00B97560" w:rsidP="00AA3D24">
      <w:pPr>
        <w:rPr>
          <w:u w:val="single"/>
        </w:rPr>
      </w:pPr>
    </w:p>
    <w:p w14:paraId="4CD59532" w14:textId="77777777" w:rsidR="00B97560" w:rsidRDefault="00B97560" w:rsidP="00AA3D24">
      <w:pPr>
        <w:rPr>
          <w:u w:val="single"/>
        </w:rPr>
      </w:pPr>
    </w:p>
    <w:p w14:paraId="38C986B7" w14:textId="77777777" w:rsidR="00B97560" w:rsidRDefault="00B97560" w:rsidP="00AA3D24">
      <w:pPr>
        <w:rPr>
          <w:u w:val="single"/>
        </w:rPr>
      </w:pPr>
    </w:p>
    <w:p w14:paraId="2641F55F" w14:textId="77777777" w:rsidR="00B97560" w:rsidRDefault="00B97560" w:rsidP="00AA3D24">
      <w:pPr>
        <w:rPr>
          <w:u w:val="single"/>
        </w:rPr>
      </w:pPr>
    </w:p>
    <w:p w14:paraId="4B6EFDA6" w14:textId="77777777" w:rsidR="00B97560" w:rsidRDefault="00B97560" w:rsidP="00AA3D24">
      <w:pPr>
        <w:rPr>
          <w:u w:val="single"/>
        </w:rPr>
      </w:pPr>
    </w:p>
    <w:p w14:paraId="7C05B5B9" w14:textId="77777777" w:rsidR="00B97560" w:rsidRDefault="00B97560" w:rsidP="00AA3D24">
      <w:pPr>
        <w:rPr>
          <w:u w:val="single"/>
        </w:rPr>
      </w:pPr>
    </w:p>
    <w:p w14:paraId="0219740B" w14:textId="77777777" w:rsidR="00B97560" w:rsidRDefault="00B97560" w:rsidP="00AA3D24">
      <w:pPr>
        <w:rPr>
          <w:u w:val="single"/>
        </w:rPr>
      </w:pPr>
    </w:p>
    <w:p w14:paraId="25858AF6" w14:textId="77777777" w:rsidR="00B97560" w:rsidRDefault="00B97560" w:rsidP="00AA3D24">
      <w:pPr>
        <w:rPr>
          <w:u w:val="single"/>
        </w:rPr>
      </w:pPr>
    </w:p>
    <w:p w14:paraId="0F30C55B" w14:textId="77777777" w:rsidR="00B97560" w:rsidRDefault="00B97560" w:rsidP="00AA3D24">
      <w:pPr>
        <w:rPr>
          <w:u w:val="single"/>
        </w:rPr>
      </w:pPr>
    </w:p>
    <w:p w14:paraId="5D0FF133" w14:textId="77777777" w:rsidR="00B97560" w:rsidRDefault="00B97560" w:rsidP="00AA3D24">
      <w:pPr>
        <w:rPr>
          <w:u w:val="single"/>
        </w:rPr>
      </w:pPr>
    </w:p>
    <w:p w14:paraId="7FBF336E" w14:textId="77777777" w:rsidR="00B97560" w:rsidRPr="009E1B18" w:rsidRDefault="00B97560" w:rsidP="00B9756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524FB25" w14:textId="77777777" w:rsidR="00B97560" w:rsidRDefault="00B97560" w:rsidP="00B97560">
      <w:r>
        <w:rPr>
          <w:b/>
        </w:rPr>
        <w:t xml:space="preserve">Global Studies Special Topic, </w:t>
      </w:r>
      <w:r>
        <w:rPr>
          <w:b/>
          <w:i/>
        </w:rPr>
        <w:t xml:space="preserve">Laissez Faire, </w:t>
      </w:r>
      <w:r>
        <w:rPr>
          <w:b/>
        </w:rPr>
        <w:t xml:space="preserve">Focus on One Word Worksheet 3: </w:t>
      </w:r>
      <w:r>
        <w:rPr>
          <w:b/>
          <w:i/>
        </w:rPr>
        <w:t>Mercantile</w:t>
      </w:r>
      <w:r>
        <w:rPr>
          <w:b/>
        </w:rPr>
        <w:t xml:space="preserve"> (adjective).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6C3A1C4" w14:textId="77777777" w:rsidR="00B97560" w:rsidRDefault="00B97560" w:rsidP="00B97560"/>
    <w:p w14:paraId="2A21C88D" w14:textId="77777777" w:rsidR="00B97560" w:rsidRPr="002F2568" w:rsidRDefault="00B97560" w:rsidP="00B97560">
      <w:pPr>
        <w:pStyle w:val="ListParagraph"/>
        <w:numPr>
          <w:ilvl w:val="0"/>
          <w:numId w:val="3"/>
        </w:numPr>
        <w:rPr>
          <w:b/>
        </w:rPr>
      </w:pPr>
      <w:r>
        <w:t xml:space="preserve">Many students choose the High School of Economics because they are interested in </w:t>
      </w:r>
      <w:r w:rsidRPr="002F2568">
        <w:rPr>
          <w:i/>
        </w:rPr>
        <w:t>mercantile</w:t>
      </w:r>
      <w:r>
        <w:t xml:space="preserve"> careers.</w:t>
      </w:r>
    </w:p>
    <w:p w14:paraId="6D1795B9" w14:textId="77777777" w:rsidR="00B97560" w:rsidRPr="002F2568" w:rsidRDefault="00B97560" w:rsidP="00B97560">
      <w:pPr>
        <w:pStyle w:val="ListParagraph"/>
        <w:numPr>
          <w:ilvl w:val="0"/>
          <w:numId w:val="3"/>
        </w:numPr>
        <w:rPr>
          <w:b/>
        </w:rPr>
      </w:pPr>
      <w:r>
        <w:t xml:space="preserve">Opening a store of any kind is by definition a </w:t>
      </w:r>
      <w:r w:rsidRPr="002F2568">
        <w:rPr>
          <w:i/>
        </w:rPr>
        <w:t xml:space="preserve">mercantile </w:t>
      </w:r>
      <w:r>
        <w:t>endeavor.</w:t>
      </w:r>
    </w:p>
    <w:p w14:paraId="3CD7C581" w14:textId="77777777" w:rsidR="00B97560" w:rsidRPr="002F2568" w:rsidRDefault="00B97560" w:rsidP="00B97560">
      <w:pPr>
        <w:pStyle w:val="ListParagraph"/>
        <w:numPr>
          <w:ilvl w:val="0"/>
          <w:numId w:val="3"/>
        </w:numPr>
        <w:rPr>
          <w:b/>
        </w:rPr>
      </w:pPr>
      <w:r>
        <w:t xml:space="preserve">Seaports like those in New York City, Seattle and Los Angeles are centers of </w:t>
      </w:r>
      <w:r w:rsidRPr="002F2568">
        <w:rPr>
          <w:i/>
        </w:rPr>
        <w:t xml:space="preserve">mercantile </w:t>
      </w:r>
      <w:r>
        <w:t>activity.</w:t>
      </w:r>
    </w:p>
    <w:p w14:paraId="3CC0C3E6" w14:textId="77777777" w:rsidR="00B97560" w:rsidRPr="002F2568" w:rsidRDefault="00B97560" w:rsidP="00B97560">
      <w:pPr>
        <w:pStyle w:val="ListParagraph"/>
        <w:numPr>
          <w:ilvl w:val="0"/>
          <w:numId w:val="3"/>
        </w:numPr>
        <w:rPr>
          <w:b/>
        </w:rPr>
      </w:pPr>
      <w:r>
        <w:t xml:space="preserve">Mercantilism is an effort by governments to control </w:t>
      </w:r>
      <w:r w:rsidRPr="002F2568">
        <w:rPr>
          <w:i/>
        </w:rPr>
        <w:t>mercantile</w:t>
      </w:r>
      <w:r>
        <w:t xml:space="preserve"> activity in their colonies.</w:t>
      </w:r>
    </w:p>
    <w:p w14:paraId="4A2826D2" w14:textId="77777777" w:rsidR="00B97560" w:rsidRPr="002F2568" w:rsidRDefault="00B97560" w:rsidP="00B97560">
      <w:pPr>
        <w:pStyle w:val="ListParagraph"/>
        <w:numPr>
          <w:ilvl w:val="0"/>
          <w:numId w:val="3"/>
        </w:numPr>
        <w:rPr>
          <w:b/>
        </w:rPr>
      </w:pPr>
      <w:r>
        <w:t xml:space="preserve">New York City, because of Wall Street and the World Trade Center, is a center of international </w:t>
      </w:r>
      <w:r w:rsidRPr="002F2568">
        <w:rPr>
          <w:i/>
        </w:rPr>
        <w:t>mercantile</w:t>
      </w:r>
      <w:r>
        <w:t xml:space="preserve"> activity.</w:t>
      </w:r>
    </w:p>
    <w:p w14:paraId="01661F15" w14:textId="77777777" w:rsidR="00B97560" w:rsidRDefault="00B97560" w:rsidP="00B97560"/>
    <w:p w14:paraId="22F3D856" w14:textId="45C32578" w:rsidR="00B97560" w:rsidRPr="006B45BA" w:rsidRDefault="00B97560" w:rsidP="00B97560">
      <w:r w:rsidRPr="00523677">
        <w:rPr>
          <w:b/>
          <w:u w:val="single"/>
        </w:rPr>
        <w:t xml:space="preserve">The </w:t>
      </w:r>
      <w:r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Pr="002F2568">
        <w:rPr>
          <w:b/>
          <w:i/>
          <w:u w:val="single"/>
        </w:rPr>
        <w:t>mercantile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bookmarkStart w:id="54" w:name="_GoBack"/>
      <w:bookmarkEnd w:id="54"/>
    </w:p>
    <w:sectPr w:rsidR="00B97560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527BDF"/>
    <w:multiLevelType w:val="hybridMultilevel"/>
    <w:tmpl w:val="14CC15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DA2578"/>
    <w:multiLevelType w:val="hybridMultilevel"/>
    <w:tmpl w:val="07A212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323662"/>
    <w:multiLevelType w:val="hybridMultilevel"/>
    <w:tmpl w:val="0EFC2E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A20"/>
    <w:rsid w:val="00410E3E"/>
    <w:rsid w:val="004F59C2"/>
    <w:rsid w:val="005A5A20"/>
    <w:rsid w:val="006B45BA"/>
    <w:rsid w:val="009F3A77"/>
    <w:rsid w:val="00AA3D24"/>
    <w:rsid w:val="00B97560"/>
    <w:rsid w:val="00C0405C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40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9</TotalTime>
  <Pages>3</Pages>
  <Words>472</Words>
  <Characters>2697</Characters>
  <Application>Microsoft Macintosh Word</Application>
  <DocSecurity>0</DocSecurity>
  <Lines>22</Lines>
  <Paragraphs>6</Paragraphs>
  <ScaleCrop>false</ScaleCrop>
  <Company>Mark's Text Terminal</Company>
  <LinksUpToDate>false</LinksUpToDate>
  <CharactersWithSpaces>3163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6</cp:revision>
  <dcterms:created xsi:type="dcterms:W3CDTF">2016-05-09T12:35:00Z</dcterms:created>
  <dcterms:modified xsi:type="dcterms:W3CDTF">2016-08-31T11:41:00Z</dcterms:modified>
</cp:coreProperties>
</file>