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D95CC2" w14:textId="77777777" w:rsidR="00022302" w:rsidRDefault="00022302" w:rsidP="00022302">
      <w:pPr>
        <w:jc w:val="center"/>
        <w:rPr>
          <w:rFonts w:ascii="American Typewriter" w:hAnsi="American Typewriter" w:cs="Times New Roman"/>
          <w:b/>
          <w:u w:val="single"/>
        </w:rPr>
      </w:pPr>
      <w:r>
        <w:rPr>
          <w:rFonts w:ascii="American Typewriter" w:hAnsi="American Typewriter" w:cs="Times New Roman"/>
          <w:b/>
          <w:sz w:val="28"/>
          <w:szCs w:val="28"/>
          <w:u w:val="single"/>
        </w:rPr>
        <w:t>Daily Salutations</w:t>
      </w:r>
    </w:p>
    <w:p w14:paraId="71C83E8A" w14:textId="77777777" w:rsidR="00022302" w:rsidRDefault="00022302" w:rsidP="00022302">
      <w:pPr>
        <w:jc w:val="center"/>
        <w:rPr>
          <w:rFonts w:ascii="American Typewriter" w:hAnsi="American Typewriter" w:cs="Times New Roman"/>
          <w:b/>
          <w:u w:val="single"/>
        </w:rPr>
      </w:pPr>
    </w:p>
    <w:p w14:paraId="2A141996" w14:textId="77777777" w:rsidR="00022302" w:rsidRDefault="00022302" w:rsidP="00022302">
      <w:pPr>
        <w:pStyle w:val="ListParagraph"/>
        <w:numPr>
          <w:ilvl w:val="0"/>
          <w:numId w:val="1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  <w:b/>
        </w:rPr>
        <w:t>Medical and Allied Professions</w:t>
      </w:r>
    </w:p>
    <w:p w14:paraId="6026673B" w14:textId="77777777" w:rsidR="00022302" w:rsidRPr="00022302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Oncologists</w:t>
      </w:r>
    </w:p>
    <w:p w14:paraId="3C53372C" w14:textId="77777777" w:rsidR="00022302" w:rsidRPr="004A1881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Pediatricians</w:t>
      </w:r>
    </w:p>
    <w:p w14:paraId="5F786CAC" w14:textId="77777777" w:rsidR="00022302" w:rsidRPr="004A1881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Psychologists</w:t>
      </w:r>
    </w:p>
    <w:p w14:paraId="29EDEC96" w14:textId="77777777" w:rsidR="00022302" w:rsidRPr="004A1881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Doctors</w:t>
      </w:r>
    </w:p>
    <w:p w14:paraId="2799F1C3" w14:textId="77777777" w:rsidR="00022302" w:rsidRPr="004A1881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Endocrinologists</w:t>
      </w:r>
    </w:p>
    <w:p w14:paraId="57DC9351" w14:textId="77777777" w:rsidR="00022302" w:rsidRPr="004A1881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C</w:t>
      </w:r>
      <w:r w:rsidRPr="006F2948">
        <w:rPr>
          <w:rFonts w:ascii="American Typewriter" w:hAnsi="American Typewriter"/>
        </w:rPr>
        <w:t>ardiologists</w:t>
      </w:r>
    </w:p>
    <w:p w14:paraId="440C5D39" w14:textId="77777777" w:rsidR="00022302" w:rsidRPr="004A1881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Surgeons</w:t>
      </w:r>
    </w:p>
    <w:p w14:paraId="29612289" w14:textId="77777777" w:rsidR="00022302" w:rsidRPr="009E1ACA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Epidemiologists</w:t>
      </w:r>
    </w:p>
    <w:p w14:paraId="6AF15460" w14:textId="2023ECC3" w:rsidR="009E1ACA" w:rsidRPr="009E1ACA" w:rsidRDefault="009E1ACA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Pediatricians</w:t>
      </w:r>
    </w:p>
    <w:p w14:paraId="473EE641" w14:textId="1D3EC0F8" w:rsidR="009E1ACA" w:rsidRPr="00A53527" w:rsidRDefault="009E1ACA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Hematologists</w:t>
      </w:r>
    </w:p>
    <w:p w14:paraId="0E76988C" w14:textId="77777777" w:rsidR="00022302" w:rsidRPr="00961215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Histologists</w:t>
      </w:r>
    </w:p>
    <w:p w14:paraId="76C6DDDD" w14:textId="77777777" w:rsidR="00022302" w:rsidRPr="00134162" w:rsidRDefault="0002230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Nurse-Practitioners</w:t>
      </w:r>
    </w:p>
    <w:p w14:paraId="0A0166F9" w14:textId="68EC7032" w:rsidR="00134162" w:rsidRPr="00134162" w:rsidRDefault="0013416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Histologists</w:t>
      </w:r>
    </w:p>
    <w:p w14:paraId="51992E11" w14:textId="2CAD52B4" w:rsidR="00134162" w:rsidRPr="00134162" w:rsidRDefault="0013416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Investigators</w:t>
      </w:r>
    </w:p>
    <w:p w14:paraId="6620E941" w14:textId="17A156D4" w:rsidR="00134162" w:rsidRPr="00134162" w:rsidRDefault="0013416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Psychiatrists</w:t>
      </w:r>
    </w:p>
    <w:p w14:paraId="1204F607" w14:textId="635F1A32" w:rsidR="00134162" w:rsidRPr="00134162" w:rsidRDefault="0013416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Dentists</w:t>
      </w:r>
    </w:p>
    <w:p w14:paraId="527CDE15" w14:textId="6F24EBF5" w:rsidR="00134162" w:rsidRPr="00CF1995" w:rsidRDefault="00134162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Orthodontists</w:t>
      </w:r>
    </w:p>
    <w:p w14:paraId="0634D040" w14:textId="7AC32432" w:rsidR="00CF1995" w:rsidRPr="00CF1995" w:rsidRDefault="00CF1995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Social Workers</w:t>
      </w:r>
    </w:p>
    <w:p w14:paraId="367F0B0A" w14:textId="42D75613" w:rsidR="00CF1995" w:rsidRPr="00AF1408" w:rsidRDefault="00CF1995" w:rsidP="00022302">
      <w:pPr>
        <w:pStyle w:val="ListParagraph"/>
        <w:numPr>
          <w:ilvl w:val="0"/>
          <w:numId w:val="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Nurses</w:t>
      </w:r>
    </w:p>
    <w:p w14:paraId="68308E6B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188EFA68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40292107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04E4DAB2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5AA68746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41A07381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437BE4FE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030CC8E8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1C841D96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136FCAE7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42C7CE5E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0644CCCF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1871E0D1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63CA6D91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67DA43FE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3B6F4BD4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37BCD4B7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62393C02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48BFF629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07537025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2701E87A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0F404A2B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306A0FCA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6FEC8CC0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60E08FD1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21FA3EB0" w14:textId="77777777" w:rsidR="00AF1408" w:rsidRPr="00AF1408" w:rsidRDefault="00AF1408" w:rsidP="00AF1408">
      <w:pPr>
        <w:rPr>
          <w:rFonts w:ascii="American Typewriter" w:hAnsi="American Typewriter" w:cs="Times New Roman"/>
          <w:b/>
        </w:rPr>
      </w:pPr>
    </w:p>
    <w:p w14:paraId="463A7187" w14:textId="77777777" w:rsidR="00022302" w:rsidRDefault="00022302" w:rsidP="00022302">
      <w:pPr>
        <w:rPr>
          <w:rFonts w:ascii="American Typewriter" w:hAnsi="American Typewriter" w:cs="Times New Roman"/>
          <w:b/>
        </w:rPr>
      </w:pPr>
    </w:p>
    <w:p w14:paraId="4B2226D4" w14:textId="77777777" w:rsidR="00022302" w:rsidRPr="00022302" w:rsidRDefault="00022302" w:rsidP="00022302">
      <w:pPr>
        <w:pStyle w:val="ListParagraph"/>
        <w:numPr>
          <w:ilvl w:val="0"/>
          <w:numId w:val="1"/>
        </w:numPr>
        <w:rPr>
          <w:rFonts w:ascii="American Typewriter" w:hAnsi="American Typewriter" w:cs="Times New Roman"/>
          <w:b/>
        </w:rPr>
      </w:pPr>
      <w:r w:rsidRPr="00022302">
        <w:rPr>
          <w:rFonts w:ascii="American Typewriter" w:hAnsi="American Typewriter" w:cs="Times New Roman"/>
          <w:b/>
        </w:rPr>
        <w:lastRenderedPageBreak/>
        <w:t>Writers and Writerly Professions</w:t>
      </w:r>
    </w:p>
    <w:p w14:paraId="7838643C" w14:textId="77777777" w:rsidR="00022302" w:rsidRDefault="00022302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961215">
        <w:rPr>
          <w:rFonts w:ascii="American Typewriter" w:hAnsi="American Typewriter"/>
        </w:rPr>
        <w:t>Journalists</w:t>
      </w:r>
    </w:p>
    <w:p w14:paraId="1FBBDFE5" w14:textId="77777777" w:rsidR="009E1ACA" w:rsidRPr="00AA72D6" w:rsidRDefault="009E1ACA" w:rsidP="009E1ACA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Belles-Lettrists</w:t>
      </w:r>
    </w:p>
    <w:p w14:paraId="77762014" w14:textId="77777777" w:rsidR="009E1ACA" w:rsidRPr="003046CB" w:rsidRDefault="009E1ACA" w:rsidP="009E1ACA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Poets</w:t>
      </w:r>
    </w:p>
    <w:p w14:paraId="31F68708" w14:textId="77777777" w:rsidR="009E1ACA" w:rsidRPr="003046CB" w:rsidRDefault="009E1ACA" w:rsidP="009E1ACA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Raconteurs</w:t>
      </w:r>
    </w:p>
    <w:p w14:paraId="7708116E" w14:textId="77777777" w:rsidR="009E1ACA" w:rsidRPr="003046CB" w:rsidRDefault="009E1ACA" w:rsidP="009E1ACA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Editors</w:t>
      </w:r>
    </w:p>
    <w:p w14:paraId="5B53AE3A" w14:textId="77777777" w:rsidR="00DC4842" w:rsidRPr="003046CB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3046CB">
        <w:rPr>
          <w:rFonts w:ascii="American Typewriter" w:hAnsi="American Typewriter"/>
        </w:rPr>
        <w:t>Essayists</w:t>
      </w:r>
    </w:p>
    <w:p w14:paraId="74F0020F" w14:textId="77777777" w:rsidR="00DC4842" w:rsidRPr="003C39CB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Proofreader</w:t>
      </w:r>
      <w:r>
        <w:rPr>
          <w:rFonts w:ascii="American Typewriter" w:hAnsi="American Typewriter"/>
        </w:rPr>
        <w:t>s</w:t>
      </w:r>
    </w:p>
    <w:p w14:paraId="3400A150" w14:textId="77777777" w:rsidR="00DC4842" w:rsidRPr="003C39CB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Nobel Laureates</w:t>
      </w:r>
    </w:p>
    <w:p w14:paraId="0D51B6B9" w14:textId="77777777" w:rsidR="00DC4842" w:rsidRPr="003C39CB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Pulitzer Prizewinners</w:t>
      </w:r>
    </w:p>
    <w:p w14:paraId="0BF106EA" w14:textId="77777777" w:rsidR="00DC4842" w:rsidRPr="003C39CB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Scribes</w:t>
      </w:r>
    </w:p>
    <w:p w14:paraId="5CA802F4" w14:textId="77777777" w:rsidR="00DC4842" w:rsidRPr="004A1881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Biographers</w:t>
      </w:r>
    </w:p>
    <w:p w14:paraId="19F8AB6F" w14:textId="77777777" w:rsidR="00DC4842" w:rsidRPr="004A1881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Copyeditors</w:t>
      </w:r>
    </w:p>
    <w:p w14:paraId="623EA7FE" w14:textId="77777777" w:rsidR="00DC4842" w:rsidRPr="004A1881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Grammarians</w:t>
      </w:r>
    </w:p>
    <w:p w14:paraId="0A82F74B" w14:textId="77777777" w:rsidR="00DC4842" w:rsidRPr="00A53527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Translators</w:t>
      </w:r>
    </w:p>
    <w:p w14:paraId="3D390C65" w14:textId="77777777" w:rsidR="00DC4842" w:rsidRPr="00A53527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Exegetes</w:t>
      </w:r>
    </w:p>
    <w:p w14:paraId="3C748C72" w14:textId="77777777" w:rsidR="00DC4842" w:rsidRPr="003046CB" w:rsidRDefault="00DC4842" w:rsidP="00DC4842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Critics</w:t>
      </w:r>
    </w:p>
    <w:p w14:paraId="0B7DB28E" w14:textId="5E3CBFDD" w:rsidR="009E1ACA" w:rsidRDefault="00DC4842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Fact Checkers</w:t>
      </w:r>
    </w:p>
    <w:p w14:paraId="5D0FDD23" w14:textId="365D78D2" w:rsidR="00C44D2C" w:rsidRDefault="00C44D2C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Annotators</w:t>
      </w:r>
    </w:p>
    <w:p w14:paraId="430234B2" w14:textId="46AC6808" w:rsidR="00C44D2C" w:rsidRDefault="00C44D2C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Columnists</w:t>
      </w:r>
    </w:p>
    <w:p w14:paraId="7FD565D5" w14:textId="38B0AA85" w:rsidR="00C44D2C" w:rsidRDefault="00C44D2C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Editorialists</w:t>
      </w:r>
    </w:p>
    <w:p w14:paraId="6F0DCAE9" w14:textId="7F2E426E" w:rsidR="00C44D2C" w:rsidRDefault="00C44D2C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Rhetoricians</w:t>
      </w:r>
    </w:p>
    <w:p w14:paraId="59255979" w14:textId="08E65CCA" w:rsidR="00C44D2C" w:rsidRDefault="00C44D2C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Ink-Stained Wretches</w:t>
      </w:r>
    </w:p>
    <w:p w14:paraId="150F6860" w14:textId="1D7AF8BF" w:rsidR="00D97FBF" w:rsidRDefault="00D97FBF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Modernists</w:t>
      </w:r>
    </w:p>
    <w:p w14:paraId="11A58B3C" w14:textId="47EAE788" w:rsidR="00D97FBF" w:rsidRDefault="00D97FBF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Postmodernists</w:t>
      </w:r>
    </w:p>
    <w:p w14:paraId="23DC68C5" w14:textId="59AC2621" w:rsidR="00D97FBF" w:rsidRDefault="00D97FBF" w:rsidP="00022302">
      <w:pPr>
        <w:pStyle w:val="ListParagraph"/>
        <w:numPr>
          <w:ilvl w:val="0"/>
          <w:numId w:val="7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Humorists</w:t>
      </w:r>
    </w:p>
    <w:p w14:paraId="30953EC0" w14:textId="77777777" w:rsidR="00D97FBF" w:rsidRPr="00AF1408" w:rsidRDefault="00D97FBF" w:rsidP="00D97FBF">
      <w:pPr>
        <w:pStyle w:val="ListParagraph"/>
        <w:numPr>
          <w:ilvl w:val="0"/>
          <w:numId w:val="7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Linguists</w:t>
      </w:r>
    </w:p>
    <w:p w14:paraId="18439FC9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75E7FB05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5F95E281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141F5A17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11CFD510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6D2D7CD5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051AF629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76624341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32BB15F1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4E4585CF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5C2B2612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7E607280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5515A344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3A2550D4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449AA8C9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7C4A03B4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3E7D04AE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5D295D74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16F3079B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04777E55" w14:textId="77777777" w:rsidR="00AF1408" w:rsidRDefault="00AF1408" w:rsidP="00AF1408">
      <w:pPr>
        <w:rPr>
          <w:rFonts w:ascii="American Typewriter" w:hAnsi="American Typewriter" w:cs="Times New Roman"/>
          <w:b/>
        </w:rPr>
      </w:pPr>
    </w:p>
    <w:p w14:paraId="77363F1E" w14:textId="77777777" w:rsidR="00AF1408" w:rsidRPr="00AF1408" w:rsidRDefault="00AF1408" w:rsidP="00AF1408">
      <w:pPr>
        <w:rPr>
          <w:rFonts w:ascii="American Typewriter" w:hAnsi="American Typewriter" w:cs="Times New Roman"/>
          <w:b/>
        </w:rPr>
      </w:pPr>
    </w:p>
    <w:p w14:paraId="0A0D0569" w14:textId="77777777" w:rsidR="00D97FBF" w:rsidRDefault="00D97FBF" w:rsidP="00D97FBF">
      <w:pPr>
        <w:pStyle w:val="ListParagraph"/>
        <w:ind w:left="1800"/>
        <w:rPr>
          <w:rFonts w:ascii="American Typewriter" w:hAnsi="American Typewriter"/>
        </w:rPr>
      </w:pPr>
    </w:p>
    <w:p w14:paraId="3CC6732F" w14:textId="77777777" w:rsidR="003813CC" w:rsidRPr="003813CC" w:rsidRDefault="003813CC" w:rsidP="003813CC">
      <w:pPr>
        <w:pStyle w:val="ListParagraph"/>
        <w:numPr>
          <w:ilvl w:val="0"/>
          <w:numId w:val="1"/>
        </w:numPr>
        <w:rPr>
          <w:rFonts w:ascii="American Typewriter" w:hAnsi="American Typewriter" w:cs="Times New Roman"/>
          <w:b/>
        </w:rPr>
      </w:pPr>
      <w:r w:rsidRPr="003813CC">
        <w:rPr>
          <w:rFonts w:ascii="American Typewriter" w:hAnsi="American Typewriter" w:cs="Times New Roman"/>
          <w:b/>
        </w:rPr>
        <w:t>Academic Disciplines and Specialties</w:t>
      </w:r>
    </w:p>
    <w:p w14:paraId="61FCAB83" w14:textId="59066606" w:rsidR="003813CC" w:rsidRDefault="003813CC" w:rsidP="003813CC">
      <w:pPr>
        <w:pStyle w:val="ListParagraph"/>
        <w:numPr>
          <w:ilvl w:val="0"/>
          <w:numId w:val="9"/>
        </w:numPr>
        <w:rPr>
          <w:rFonts w:ascii="American Typewriter" w:hAnsi="American Typewriter"/>
        </w:rPr>
      </w:pPr>
      <w:r w:rsidRPr="00DE2BA6">
        <w:rPr>
          <w:rFonts w:ascii="American Typewriter" w:hAnsi="American Typewriter"/>
        </w:rPr>
        <w:t>Sociologists</w:t>
      </w:r>
    </w:p>
    <w:p w14:paraId="42062C34" w14:textId="77777777" w:rsidR="004E5E43" w:rsidRPr="003046CB" w:rsidRDefault="004E5E43" w:rsidP="004E5E43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Researchers</w:t>
      </w:r>
    </w:p>
    <w:p w14:paraId="38B455DE" w14:textId="77777777" w:rsidR="004E5E43" w:rsidRPr="003046CB" w:rsidRDefault="004E5E43" w:rsidP="004E5E43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Scholars</w:t>
      </w:r>
    </w:p>
    <w:p w14:paraId="22D3984D" w14:textId="77777777" w:rsidR="00DF63BD" w:rsidRPr="003046CB" w:rsidRDefault="00DF63BD" w:rsidP="00DF63B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Department Chairs</w:t>
      </w:r>
    </w:p>
    <w:p w14:paraId="063D0CF5" w14:textId="77777777" w:rsidR="00DF63BD" w:rsidRPr="003C39CB" w:rsidRDefault="00DF63BD" w:rsidP="00DF63B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Experts</w:t>
      </w:r>
    </w:p>
    <w:p w14:paraId="3E8D835D" w14:textId="77777777" w:rsidR="00DF63BD" w:rsidRPr="003C39CB" w:rsidRDefault="00DF63BD" w:rsidP="00DF63B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Professors</w:t>
      </w:r>
    </w:p>
    <w:p w14:paraId="6DDE9020" w14:textId="77777777" w:rsidR="00DF63BD" w:rsidRPr="003C39CB" w:rsidRDefault="00DF63BD" w:rsidP="00DF63B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Scientists</w:t>
      </w:r>
    </w:p>
    <w:p w14:paraId="147917F2" w14:textId="77777777" w:rsidR="00DF63BD" w:rsidRPr="004A1881" w:rsidRDefault="00DF63BD" w:rsidP="00DF63B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Mathematicians</w:t>
      </w:r>
    </w:p>
    <w:p w14:paraId="61C041F5" w14:textId="77777777" w:rsidR="00DF63BD" w:rsidRPr="004A1881" w:rsidRDefault="00DF63BD" w:rsidP="00DF63B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Geographers</w:t>
      </w:r>
    </w:p>
    <w:p w14:paraId="5E24C887" w14:textId="77777777" w:rsidR="00175A59" w:rsidRPr="004A1881" w:rsidRDefault="00175A59" w:rsidP="00175A59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Cartographers</w:t>
      </w:r>
    </w:p>
    <w:p w14:paraId="0B6D74BE" w14:textId="387A5573" w:rsidR="00857B4D" w:rsidRPr="004A1881" w:rsidRDefault="00D97FBF" w:rsidP="00857B4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Americanist</w:t>
      </w:r>
    </w:p>
    <w:p w14:paraId="5D6F1C51" w14:textId="77777777" w:rsidR="00DE58FE" w:rsidRPr="004A1881" w:rsidRDefault="00DE58FE" w:rsidP="00DE58FE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Medievalists</w:t>
      </w:r>
    </w:p>
    <w:p w14:paraId="74A41934" w14:textId="77777777" w:rsidR="00DE58FE" w:rsidRPr="004A1881" w:rsidRDefault="00DE58FE" w:rsidP="00DE58FE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Africanists</w:t>
      </w:r>
    </w:p>
    <w:p w14:paraId="67F90277" w14:textId="77777777" w:rsidR="00DE58FE" w:rsidRPr="004A1881" w:rsidRDefault="00DE58FE" w:rsidP="00DE58FE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Ethicists</w:t>
      </w:r>
    </w:p>
    <w:p w14:paraId="7B763A56" w14:textId="77777777" w:rsidR="00DE58FE" w:rsidRPr="004A1881" w:rsidRDefault="00DE58FE" w:rsidP="00DE58FE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Logicians</w:t>
      </w:r>
    </w:p>
    <w:p w14:paraId="44265232" w14:textId="77777777" w:rsidR="00DE58FE" w:rsidRPr="004A1881" w:rsidRDefault="00DE58FE" w:rsidP="00DE58FE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Intellectuals</w:t>
      </w:r>
    </w:p>
    <w:p w14:paraId="70C5562C" w14:textId="77777777" w:rsidR="00DE58FE" w:rsidRPr="00DE2BA6" w:rsidRDefault="00DE58FE" w:rsidP="00DE58FE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Mythologists</w:t>
      </w:r>
    </w:p>
    <w:p w14:paraId="47C36045" w14:textId="3A0B1801" w:rsidR="00DE58FE" w:rsidRPr="006E4D47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Aristotelians</w:t>
      </w:r>
    </w:p>
    <w:p w14:paraId="2AF5FD81" w14:textId="056FB4C5" w:rsidR="006E4D47" w:rsidRPr="006E4D47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Platonists</w:t>
      </w:r>
    </w:p>
    <w:p w14:paraId="56A4A58B" w14:textId="07019972" w:rsidR="006E4D47" w:rsidRPr="006E4D47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Aestheticians</w:t>
      </w:r>
    </w:p>
    <w:p w14:paraId="30FA2246" w14:textId="7C450541" w:rsidR="006E4D47" w:rsidRPr="006E4D47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Polyglots</w:t>
      </w:r>
    </w:p>
    <w:p w14:paraId="63685EDD" w14:textId="1655C31E" w:rsidR="006E4D47" w:rsidRPr="006E4D47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Autodidacts</w:t>
      </w:r>
    </w:p>
    <w:p w14:paraId="7EE79BED" w14:textId="5843D4D1" w:rsidR="006E4D47" w:rsidRPr="006E4D47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Egyptologists</w:t>
      </w:r>
    </w:p>
    <w:p w14:paraId="732B1EA7" w14:textId="182623CE" w:rsidR="006E4D47" w:rsidRPr="006E4D47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Archaelologists</w:t>
      </w:r>
    </w:p>
    <w:p w14:paraId="3D484259" w14:textId="0A3856A7" w:rsidR="006E4D47" w:rsidRPr="006E4D47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Paleontologists</w:t>
      </w:r>
    </w:p>
    <w:p w14:paraId="0B9D18B2" w14:textId="24C9197E" w:rsidR="006E4D47" w:rsidRPr="00DE58FE" w:rsidRDefault="006E4D47" w:rsidP="00E4096D">
      <w:pPr>
        <w:pStyle w:val="ListParagraph"/>
        <w:numPr>
          <w:ilvl w:val="0"/>
          <w:numId w:val="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Philosophers</w:t>
      </w:r>
    </w:p>
    <w:p w14:paraId="375C38D1" w14:textId="749BF68C" w:rsidR="00DE58FE" w:rsidRDefault="00DE58FE" w:rsidP="00DE58FE">
      <w:pPr>
        <w:rPr>
          <w:rFonts w:ascii="American Typewriter" w:hAnsi="American Typewriter"/>
        </w:rPr>
      </w:pPr>
    </w:p>
    <w:p w14:paraId="5BEC1710" w14:textId="261B2DA3" w:rsidR="00DE58FE" w:rsidRDefault="00DE58FE" w:rsidP="00DE58FE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Legal Profession</w:t>
      </w:r>
    </w:p>
    <w:p w14:paraId="5017431D" w14:textId="0C3B7A20" w:rsidR="00DE58FE" w:rsidRDefault="00DE58FE" w:rsidP="00DE58FE">
      <w:pPr>
        <w:pStyle w:val="ListParagraph"/>
        <w:numPr>
          <w:ilvl w:val="0"/>
          <w:numId w:val="13"/>
        </w:numPr>
        <w:rPr>
          <w:rFonts w:ascii="American Typewriter" w:hAnsi="American Typewriter"/>
        </w:rPr>
      </w:pPr>
      <w:r w:rsidRPr="00DE2BA6">
        <w:rPr>
          <w:rFonts w:ascii="American Typewriter" w:hAnsi="American Typewriter"/>
        </w:rPr>
        <w:t>Attorneys-at-Law</w:t>
      </w:r>
    </w:p>
    <w:p w14:paraId="776AFF71" w14:textId="68AFD99E" w:rsidR="00DE58FE" w:rsidRDefault="00DE58FE" w:rsidP="00DE58FE">
      <w:pPr>
        <w:pStyle w:val="ListParagraph"/>
        <w:numPr>
          <w:ilvl w:val="0"/>
          <w:numId w:val="13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Attorneys-General</w:t>
      </w:r>
    </w:p>
    <w:p w14:paraId="5ED6921A" w14:textId="51E1A85B" w:rsidR="00DE58FE" w:rsidRDefault="00DE58FE" w:rsidP="00DE58FE">
      <w:pPr>
        <w:pStyle w:val="ListParagraph"/>
        <w:numPr>
          <w:ilvl w:val="0"/>
          <w:numId w:val="13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Judges</w:t>
      </w:r>
    </w:p>
    <w:p w14:paraId="3D3C6B00" w14:textId="1C6B68BD" w:rsidR="00DE58FE" w:rsidRDefault="00DE58FE" w:rsidP="00DE58FE">
      <w:pPr>
        <w:pStyle w:val="ListParagraph"/>
        <w:numPr>
          <w:ilvl w:val="0"/>
          <w:numId w:val="13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Paralegals</w:t>
      </w:r>
    </w:p>
    <w:p w14:paraId="59047E3A" w14:textId="4721A20C" w:rsidR="00DE58FE" w:rsidRDefault="00DE58FE" w:rsidP="00DE58FE">
      <w:pPr>
        <w:pStyle w:val="ListParagraph"/>
        <w:numPr>
          <w:ilvl w:val="0"/>
          <w:numId w:val="13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Jurors</w:t>
      </w:r>
    </w:p>
    <w:p w14:paraId="5F9DE330" w14:textId="26EAA343" w:rsidR="00DE58FE" w:rsidRDefault="00DE58FE" w:rsidP="00DE58FE">
      <w:pPr>
        <w:pStyle w:val="ListParagraph"/>
        <w:numPr>
          <w:ilvl w:val="0"/>
          <w:numId w:val="13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Prosecutors</w:t>
      </w:r>
    </w:p>
    <w:p w14:paraId="7BD438A0" w14:textId="78B69328" w:rsidR="00DE58FE" w:rsidRPr="00D97FBF" w:rsidRDefault="00DE58FE" w:rsidP="008B249D">
      <w:pPr>
        <w:pStyle w:val="ListParagraph"/>
        <w:numPr>
          <w:ilvl w:val="0"/>
          <w:numId w:val="13"/>
        </w:numPr>
        <w:rPr>
          <w:rFonts w:ascii="American Typewriter" w:hAnsi="American Typewriter"/>
          <w:b/>
        </w:rPr>
      </w:pPr>
      <w:r w:rsidRPr="00DE58FE">
        <w:rPr>
          <w:rFonts w:ascii="American Typewriter" w:hAnsi="American Typewriter"/>
        </w:rPr>
        <w:t>District Attorneys</w:t>
      </w:r>
    </w:p>
    <w:p w14:paraId="6FAD2FB7" w14:textId="620C8321" w:rsidR="00D97FBF" w:rsidRPr="00D97FBF" w:rsidRDefault="00D97FBF" w:rsidP="008B249D">
      <w:pPr>
        <w:pStyle w:val="ListParagraph"/>
        <w:numPr>
          <w:ilvl w:val="0"/>
          <w:numId w:val="13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Jurists</w:t>
      </w:r>
    </w:p>
    <w:p w14:paraId="482CE1A3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2D47A2A2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3036DF45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4420194E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1E77AADE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6FE2BED8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68C04726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33765F30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5F2E7ADE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152C8CF7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69288BF0" w14:textId="77777777" w:rsidR="00D97FBF" w:rsidRPr="00D97FBF" w:rsidRDefault="00D97FBF" w:rsidP="00D97FBF">
      <w:pPr>
        <w:rPr>
          <w:rFonts w:ascii="American Typewriter" w:hAnsi="American Typewriter"/>
          <w:b/>
        </w:rPr>
      </w:pPr>
    </w:p>
    <w:p w14:paraId="178D47C4" w14:textId="77777777" w:rsidR="00DE58FE" w:rsidRPr="00DE58FE" w:rsidRDefault="00DE58FE" w:rsidP="00DE58FE">
      <w:pPr>
        <w:rPr>
          <w:rFonts w:ascii="American Typewriter" w:hAnsi="American Typewriter"/>
          <w:b/>
        </w:rPr>
      </w:pPr>
    </w:p>
    <w:p w14:paraId="246732F9" w14:textId="0D1170B3" w:rsidR="00DE58FE" w:rsidRDefault="00DE58FE" w:rsidP="00DE58FE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 w:rsidRPr="00DE58FE">
        <w:rPr>
          <w:rFonts w:ascii="American Typewriter" w:hAnsi="American Typewriter"/>
          <w:b/>
        </w:rPr>
        <w:t>Science and Technology Professions</w:t>
      </w:r>
    </w:p>
    <w:p w14:paraId="1C4849CC" w14:textId="1C6949E2" w:rsidR="00DE58FE" w:rsidRPr="0068177E" w:rsidRDefault="0068177E" w:rsidP="0068177E">
      <w:pPr>
        <w:pStyle w:val="ListParagraph"/>
        <w:numPr>
          <w:ilvl w:val="0"/>
          <w:numId w:val="14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Botanists</w:t>
      </w:r>
    </w:p>
    <w:p w14:paraId="1E2C1689" w14:textId="65C6D610" w:rsidR="0068177E" w:rsidRPr="0068177E" w:rsidRDefault="0068177E" w:rsidP="0068177E">
      <w:pPr>
        <w:pStyle w:val="ListParagraph"/>
        <w:numPr>
          <w:ilvl w:val="0"/>
          <w:numId w:val="14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Horticulturalists</w:t>
      </w:r>
    </w:p>
    <w:p w14:paraId="171F280D" w14:textId="77777777" w:rsidR="0068177E" w:rsidRPr="00DE2BA6" w:rsidRDefault="0068177E" w:rsidP="0068177E">
      <w:pPr>
        <w:pStyle w:val="ListParagraph"/>
        <w:numPr>
          <w:ilvl w:val="0"/>
          <w:numId w:val="14"/>
        </w:numPr>
        <w:rPr>
          <w:rFonts w:ascii="American Typewriter" w:hAnsi="American Typewriter"/>
        </w:rPr>
      </w:pPr>
      <w:r w:rsidRPr="00DE2BA6">
        <w:rPr>
          <w:rFonts w:ascii="American Typewriter" w:hAnsi="American Typewriter"/>
        </w:rPr>
        <w:t>Software Engineers</w:t>
      </w:r>
    </w:p>
    <w:p w14:paraId="0A8D2BF3" w14:textId="77777777" w:rsidR="0093371F" w:rsidRPr="004A1881" w:rsidRDefault="0093371F" w:rsidP="0093371F">
      <w:pPr>
        <w:pStyle w:val="ListParagraph"/>
        <w:numPr>
          <w:ilvl w:val="0"/>
          <w:numId w:val="1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Astronauts</w:t>
      </w:r>
    </w:p>
    <w:p w14:paraId="5A8F24AF" w14:textId="77777777" w:rsidR="0093371F" w:rsidRPr="004A1881" w:rsidRDefault="0093371F" w:rsidP="0093371F">
      <w:pPr>
        <w:pStyle w:val="ListParagraph"/>
        <w:numPr>
          <w:ilvl w:val="0"/>
          <w:numId w:val="1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Cosmonauts</w:t>
      </w:r>
    </w:p>
    <w:p w14:paraId="6B008931" w14:textId="77777777" w:rsidR="0093371F" w:rsidRPr="004A1881" w:rsidRDefault="0093371F" w:rsidP="0093371F">
      <w:pPr>
        <w:pStyle w:val="ListParagraph"/>
        <w:numPr>
          <w:ilvl w:val="0"/>
          <w:numId w:val="1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Programmers</w:t>
      </w:r>
    </w:p>
    <w:p w14:paraId="147F1338" w14:textId="77777777" w:rsidR="0093371F" w:rsidRPr="00D97FBF" w:rsidRDefault="0093371F" w:rsidP="0093371F">
      <w:pPr>
        <w:pStyle w:val="ListParagraph"/>
        <w:numPr>
          <w:ilvl w:val="0"/>
          <w:numId w:val="14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Coders</w:t>
      </w:r>
    </w:p>
    <w:p w14:paraId="703B2317" w14:textId="27BE1FF8" w:rsidR="00D97FBF" w:rsidRPr="00D97FBF" w:rsidRDefault="00D97FBF" w:rsidP="0093371F">
      <w:pPr>
        <w:pStyle w:val="ListParagraph"/>
        <w:numPr>
          <w:ilvl w:val="0"/>
          <w:numId w:val="1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Geneticists</w:t>
      </w:r>
    </w:p>
    <w:p w14:paraId="309ED5BD" w14:textId="587A7658" w:rsidR="00D97FBF" w:rsidRPr="00D97FBF" w:rsidRDefault="00D97FBF" w:rsidP="0093371F">
      <w:pPr>
        <w:pStyle w:val="ListParagraph"/>
        <w:numPr>
          <w:ilvl w:val="0"/>
          <w:numId w:val="1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Lepidopterists</w:t>
      </w:r>
    </w:p>
    <w:p w14:paraId="1B2C5F2E" w14:textId="104C3291" w:rsidR="00D97FBF" w:rsidRPr="00D97FBF" w:rsidRDefault="00D97FBF" w:rsidP="0093371F">
      <w:pPr>
        <w:pStyle w:val="ListParagraph"/>
        <w:numPr>
          <w:ilvl w:val="0"/>
          <w:numId w:val="1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Agronomists</w:t>
      </w:r>
    </w:p>
    <w:p w14:paraId="1F6D4C04" w14:textId="3F09EB41" w:rsidR="00D97FBF" w:rsidRPr="00DE2BA6" w:rsidRDefault="00D97FBF" w:rsidP="0093371F">
      <w:pPr>
        <w:pStyle w:val="ListParagraph"/>
        <w:numPr>
          <w:ilvl w:val="0"/>
          <w:numId w:val="14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Biologists</w:t>
      </w:r>
    </w:p>
    <w:p w14:paraId="7196250A" w14:textId="77777777" w:rsidR="0093371F" w:rsidRPr="0093371F" w:rsidRDefault="0093371F" w:rsidP="0093371F">
      <w:pPr>
        <w:rPr>
          <w:rFonts w:ascii="American Typewriter" w:hAnsi="American Typewriter"/>
          <w:b/>
        </w:rPr>
      </w:pPr>
    </w:p>
    <w:p w14:paraId="2206E493" w14:textId="6B5652BA" w:rsidR="00DE58FE" w:rsidRDefault="00DE58FE" w:rsidP="00DE58FE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Artists, Musicians, and Craftspeople</w:t>
      </w:r>
    </w:p>
    <w:p w14:paraId="57F43509" w14:textId="0E68EDF7" w:rsidR="0093371F" w:rsidRPr="0093371F" w:rsidRDefault="0093371F" w:rsidP="0093371F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Auteurs</w:t>
      </w:r>
    </w:p>
    <w:p w14:paraId="7686FFFC" w14:textId="77777777" w:rsidR="0093371F" w:rsidRPr="004A1881" w:rsidRDefault="0093371F" w:rsidP="0093371F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Sculptors</w:t>
      </w:r>
    </w:p>
    <w:p w14:paraId="3A0C8C23" w14:textId="7FDF1027" w:rsidR="0093371F" w:rsidRPr="0093371F" w:rsidRDefault="0093371F" w:rsidP="0093371F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Painters</w:t>
      </w:r>
    </w:p>
    <w:p w14:paraId="416A3CAC" w14:textId="77777777" w:rsidR="0093371F" w:rsidRPr="004A1881" w:rsidRDefault="0093371F" w:rsidP="0093371F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Impresarios</w:t>
      </w:r>
    </w:p>
    <w:p w14:paraId="4060374D" w14:textId="77777777" w:rsidR="0093371F" w:rsidRPr="00D97FBF" w:rsidRDefault="0093371F" w:rsidP="0093371F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Musicians</w:t>
      </w:r>
    </w:p>
    <w:p w14:paraId="515C6EB5" w14:textId="6BD8EC79" w:rsidR="00D97FBF" w:rsidRPr="004A1881" w:rsidRDefault="00D97FBF" w:rsidP="0093371F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Conductors</w:t>
      </w:r>
    </w:p>
    <w:p w14:paraId="2FBD7947" w14:textId="77777777" w:rsidR="0093371F" w:rsidRPr="004A1881" w:rsidRDefault="0093371F" w:rsidP="0093371F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Rappers</w:t>
      </w:r>
    </w:p>
    <w:p w14:paraId="12B3B547" w14:textId="77777777" w:rsidR="0093371F" w:rsidRPr="004A1881" w:rsidRDefault="0093371F" w:rsidP="0093371F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Lounge Singers</w:t>
      </w:r>
    </w:p>
    <w:p w14:paraId="53D63821" w14:textId="77777777" w:rsidR="003801DB" w:rsidRPr="004A1881" w:rsidRDefault="003801DB" w:rsidP="003801DB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Comedia</w:t>
      </w:r>
      <w:r w:rsidRPr="006F2948">
        <w:rPr>
          <w:rFonts w:ascii="American Typewriter" w:hAnsi="American Typewriter"/>
        </w:rPr>
        <w:t>ns</w:t>
      </w:r>
    </w:p>
    <w:p w14:paraId="5AE2D475" w14:textId="77777777" w:rsidR="003801DB" w:rsidRPr="004A1881" w:rsidRDefault="003801DB" w:rsidP="003801DB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Recording Artists</w:t>
      </w:r>
    </w:p>
    <w:p w14:paraId="7A3A2260" w14:textId="77777777" w:rsidR="003801DB" w:rsidRPr="004A1881" w:rsidRDefault="003801DB" w:rsidP="003801DB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Producers</w:t>
      </w:r>
    </w:p>
    <w:p w14:paraId="41F2A25D" w14:textId="77777777" w:rsidR="003801DB" w:rsidRPr="004A1881" w:rsidRDefault="003801DB" w:rsidP="003801DB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Animators</w:t>
      </w:r>
    </w:p>
    <w:p w14:paraId="3302379F" w14:textId="77777777" w:rsidR="003801DB" w:rsidRPr="004A1881" w:rsidRDefault="003801DB" w:rsidP="003801DB">
      <w:pPr>
        <w:pStyle w:val="ListParagraph"/>
        <w:numPr>
          <w:ilvl w:val="0"/>
          <w:numId w:val="16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Cartoonists</w:t>
      </w:r>
    </w:p>
    <w:p w14:paraId="707C8BDF" w14:textId="6966111E" w:rsidR="0093371F" w:rsidRPr="006E4D47" w:rsidRDefault="00C201FE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C201FE">
        <w:rPr>
          <w:rFonts w:ascii="American Typewriter" w:hAnsi="American Typewriter"/>
        </w:rPr>
        <w:t>Caricaturists</w:t>
      </w:r>
    </w:p>
    <w:p w14:paraId="06316138" w14:textId="2F6B6228" w:rsidR="006E4D47" w:rsidRPr="00D97FBF" w:rsidRDefault="006E4D47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Directors</w:t>
      </w:r>
    </w:p>
    <w:p w14:paraId="366DBD35" w14:textId="0D048D83" w:rsidR="00D97FBF" w:rsidRPr="00D97FBF" w:rsidRDefault="00D97FBF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Rock and Rollers</w:t>
      </w:r>
    </w:p>
    <w:p w14:paraId="02B58B5F" w14:textId="5A29F494" w:rsidR="00D97FBF" w:rsidRPr="00D97FBF" w:rsidRDefault="00D97FBF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Lyricists</w:t>
      </w:r>
    </w:p>
    <w:p w14:paraId="1698A95C" w14:textId="57601A11" w:rsidR="00D97FBF" w:rsidRPr="00D97FBF" w:rsidRDefault="00D97FBF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Composers</w:t>
      </w:r>
    </w:p>
    <w:p w14:paraId="41A13097" w14:textId="5FD1FB8D" w:rsidR="00D97FBF" w:rsidRPr="00D97FBF" w:rsidRDefault="00D97FBF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MCs</w:t>
      </w:r>
    </w:p>
    <w:p w14:paraId="02BFD20C" w14:textId="13E9C1BF" w:rsidR="00D97FBF" w:rsidRPr="00D97FBF" w:rsidRDefault="00D97FBF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Club Owners</w:t>
      </w:r>
    </w:p>
    <w:p w14:paraId="489943BC" w14:textId="3AC8515F" w:rsidR="00D97FBF" w:rsidRPr="00AF1408" w:rsidRDefault="00D97FBF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Dancers</w:t>
      </w:r>
    </w:p>
    <w:p w14:paraId="632D67ED" w14:textId="30AD28E0" w:rsidR="00AF1408" w:rsidRPr="00AF1408" w:rsidRDefault="00AF1408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Designers</w:t>
      </w:r>
    </w:p>
    <w:p w14:paraId="7E05E918" w14:textId="43CC481D" w:rsidR="00AF1408" w:rsidRPr="00AF1408" w:rsidRDefault="00AF1408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Thespians</w:t>
      </w:r>
    </w:p>
    <w:p w14:paraId="01DFD6AE" w14:textId="1E46FB23" w:rsidR="00AF1408" w:rsidRPr="00AF1408" w:rsidRDefault="00AF1408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Fans</w:t>
      </w:r>
    </w:p>
    <w:p w14:paraId="74BEA31C" w14:textId="50846CBF" w:rsidR="00AF1408" w:rsidRPr="00AF1408" w:rsidRDefault="00AF1408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Agents</w:t>
      </w:r>
    </w:p>
    <w:p w14:paraId="034CB3BB" w14:textId="77206399" w:rsidR="00AF1408" w:rsidRPr="00D97FBF" w:rsidRDefault="00AF1408" w:rsidP="008066D4">
      <w:pPr>
        <w:pStyle w:val="ListParagraph"/>
        <w:numPr>
          <w:ilvl w:val="0"/>
          <w:numId w:val="16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Screenwriters</w:t>
      </w:r>
    </w:p>
    <w:p w14:paraId="6ECC224D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41B718F1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28449B3C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6B0423C9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18DDD1CE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10C68203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2A766D15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1C4376C1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632F7F76" w14:textId="77777777" w:rsidR="00D97FBF" w:rsidRDefault="00D97FBF" w:rsidP="00D97FBF">
      <w:pPr>
        <w:rPr>
          <w:rFonts w:ascii="American Typewriter" w:hAnsi="American Typewriter"/>
          <w:b/>
        </w:rPr>
      </w:pPr>
    </w:p>
    <w:p w14:paraId="0B021E70" w14:textId="44E0A720" w:rsidR="00DE58FE" w:rsidRDefault="00DE58FE" w:rsidP="00DE58FE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F</w:t>
      </w:r>
      <w:r w:rsidR="00C201FE">
        <w:rPr>
          <w:rFonts w:ascii="American Typewriter" w:hAnsi="American Typewriter"/>
          <w:b/>
        </w:rPr>
        <w:t xml:space="preserve">inance, </w:t>
      </w:r>
      <w:r>
        <w:rPr>
          <w:rFonts w:ascii="American Typewriter" w:hAnsi="American Typewriter"/>
          <w:b/>
        </w:rPr>
        <w:t>Banking</w:t>
      </w:r>
      <w:r w:rsidR="00C201FE">
        <w:rPr>
          <w:rFonts w:ascii="American Typewriter" w:hAnsi="American Typewriter"/>
          <w:b/>
        </w:rPr>
        <w:t xml:space="preserve"> and Business</w:t>
      </w:r>
    </w:p>
    <w:p w14:paraId="374C56F6" w14:textId="1569514A" w:rsidR="00C201FE" w:rsidRPr="00C201FE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Stockbrokers</w:t>
      </w:r>
    </w:p>
    <w:p w14:paraId="79AE9C4C" w14:textId="77777777" w:rsidR="00C201FE" w:rsidRPr="004A1881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Bond Traders</w:t>
      </w:r>
    </w:p>
    <w:p w14:paraId="69D326BD" w14:textId="77777777" w:rsidR="00C201FE" w:rsidRPr="004A1881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Financiers</w:t>
      </w:r>
    </w:p>
    <w:p w14:paraId="6AB8A38E" w14:textId="77777777" w:rsidR="00C201FE" w:rsidRPr="004A1881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Actuaries</w:t>
      </w:r>
    </w:p>
    <w:p w14:paraId="449A8703" w14:textId="77777777" w:rsidR="00C201FE" w:rsidRPr="00DE2BA6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Loan Officers</w:t>
      </w:r>
    </w:p>
    <w:p w14:paraId="15CA65EF" w14:textId="77777777" w:rsidR="00C201FE" w:rsidRPr="00DE2BA6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Chief Information Officers</w:t>
      </w:r>
    </w:p>
    <w:p w14:paraId="16D56E17" w14:textId="77777777" w:rsidR="00C201FE" w:rsidRPr="00DE2BA6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Chief Executive Officers</w:t>
      </w:r>
    </w:p>
    <w:p w14:paraId="69233719" w14:textId="77777777" w:rsidR="00C201FE" w:rsidRPr="00C201FE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 w:cs="Times New Roman"/>
        </w:rPr>
        <w:t>Chief Financial Officers</w:t>
      </w:r>
    </w:p>
    <w:p w14:paraId="726548F0" w14:textId="77777777" w:rsidR="00C201FE" w:rsidRPr="004A1881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>
        <w:rPr>
          <w:rFonts w:ascii="American Typewriter" w:hAnsi="American Typewriter"/>
        </w:rPr>
        <w:t>Chief Operating Officers</w:t>
      </w:r>
    </w:p>
    <w:p w14:paraId="0CC7B8E9" w14:textId="77777777" w:rsidR="00C201FE" w:rsidRPr="004A1881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Managers</w:t>
      </w:r>
    </w:p>
    <w:p w14:paraId="7F66EF9B" w14:textId="77777777" w:rsidR="00C201FE" w:rsidRPr="00C201FE" w:rsidRDefault="00C201FE" w:rsidP="00C201FE">
      <w:pPr>
        <w:pStyle w:val="ListParagraph"/>
        <w:numPr>
          <w:ilvl w:val="0"/>
          <w:numId w:val="18"/>
        </w:numPr>
        <w:rPr>
          <w:rFonts w:ascii="American Typewriter" w:hAnsi="American Typewriter" w:cs="Times New Roman"/>
          <w:b/>
        </w:rPr>
      </w:pPr>
      <w:r w:rsidRPr="00C201FE">
        <w:rPr>
          <w:rFonts w:ascii="American Typewriter" w:hAnsi="American Typewriter"/>
        </w:rPr>
        <w:t>Supervisors</w:t>
      </w:r>
    </w:p>
    <w:p w14:paraId="7978412D" w14:textId="289D586B" w:rsidR="00C201FE" w:rsidRPr="00D97FBF" w:rsidRDefault="00D97FBF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Administrators</w:t>
      </w:r>
    </w:p>
    <w:p w14:paraId="3755B9F8" w14:textId="415CE754" w:rsidR="00D97FBF" w:rsidRPr="00CF1995" w:rsidRDefault="00CF1995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Executives</w:t>
      </w:r>
    </w:p>
    <w:p w14:paraId="24235789" w14:textId="29CE58EA" w:rsidR="00CF1995" w:rsidRPr="00CF1995" w:rsidRDefault="00CF1995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Treasurers</w:t>
      </w:r>
    </w:p>
    <w:p w14:paraId="7B49BEC6" w14:textId="5728BC2C" w:rsidR="00CF1995" w:rsidRPr="00CF1995" w:rsidRDefault="00CF1995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As</w:t>
      </w:r>
      <w:r>
        <w:rPr>
          <w:rFonts w:ascii="American Typewriter" w:hAnsi="American Typewriter"/>
        </w:rPr>
        <w:t>sociates</w:t>
      </w:r>
    </w:p>
    <w:p w14:paraId="121DB351" w14:textId="1874E52C" w:rsidR="00CF1995" w:rsidRPr="00CF1995" w:rsidRDefault="00CF1995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Advisors</w:t>
      </w:r>
    </w:p>
    <w:p w14:paraId="78570414" w14:textId="3D4461C9" w:rsidR="00CF1995" w:rsidRPr="00CF1995" w:rsidRDefault="00CF1995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Economists</w:t>
      </w:r>
    </w:p>
    <w:p w14:paraId="01B1A0CA" w14:textId="1672248D" w:rsidR="00CF1995" w:rsidRPr="00CF1995" w:rsidRDefault="00CF1995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Retailers</w:t>
      </w:r>
    </w:p>
    <w:p w14:paraId="33F0ED6C" w14:textId="3CD11B8E" w:rsidR="00CF1995" w:rsidRPr="00CF1995" w:rsidRDefault="00CF1995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Wholesalers</w:t>
      </w:r>
    </w:p>
    <w:p w14:paraId="3EFD941B" w14:textId="2127B7BD" w:rsidR="00CF1995" w:rsidRPr="00C201FE" w:rsidRDefault="00CF1995" w:rsidP="00C201FE">
      <w:pPr>
        <w:pStyle w:val="ListParagraph"/>
        <w:numPr>
          <w:ilvl w:val="0"/>
          <w:numId w:val="1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Salespeople</w:t>
      </w:r>
    </w:p>
    <w:p w14:paraId="6116807E" w14:textId="77777777" w:rsidR="00C201FE" w:rsidRPr="00C201FE" w:rsidRDefault="00C201FE" w:rsidP="00C201FE">
      <w:pPr>
        <w:rPr>
          <w:rFonts w:ascii="American Typewriter" w:hAnsi="American Typewriter"/>
          <w:b/>
        </w:rPr>
      </w:pPr>
    </w:p>
    <w:p w14:paraId="44241E87" w14:textId="4F041A58" w:rsidR="00DE58FE" w:rsidRDefault="00DE58FE" w:rsidP="00DE58FE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Government</w:t>
      </w:r>
      <w:r w:rsidR="001A0016">
        <w:rPr>
          <w:rFonts w:ascii="American Typewriter" w:hAnsi="American Typewriter"/>
          <w:b/>
        </w:rPr>
        <w:t xml:space="preserve"> and Citizenry</w:t>
      </w:r>
    </w:p>
    <w:p w14:paraId="219DD19B" w14:textId="70DE1698" w:rsidR="00C201FE" w:rsidRDefault="001A0016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 w:rsidRPr="001A0016">
        <w:rPr>
          <w:rFonts w:ascii="American Typewriter" w:hAnsi="American Typewriter"/>
        </w:rPr>
        <w:t>Ambassadors</w:t>
      </w:r>
    </w:p>
    <w:p w14:paraId="5DC3952C" w14:textId="77777777" w:rsidR="001A0016" w:rsidRPr="004A1881" w:rsidRDefault="001A0016" w:rsidP="001A0016">
      <w:pPr>
        <w:pStyle w:val="ListParagraph"/>
        <w:numPr>
          <w:ilvl w:val="0"/>
          <w:numId w:val="21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Citizens</w:t>
      </w:r>
    </w:p>
    <w:p w14:paraId="5E61831E" w14:textId="0423085A" w:rsidR="001A0016" w:rsidRDefault="001A0016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Voters</w:t>
      </w:r>
    </w:p>
    <w:p w14:paraId="48B20240" w14:textId="77777777" w:rsidR="001A0016" w:rsidRPr="004A1881" w:rsidRDefault="001A0016" w:rsidP="001A0016">
      <w:pPr>
        <w:pStyle w:val="ListParagraph"/>
        <w:numPr>
          <w:ilvl w:val="0"/>
          <w:numId w:val="21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Legislators</w:t>
      </w:r>
    </w:p>
    <w:p w14:paraId="4423E410" w14:textId="77777777" w:rsidR="001A0016" w:rsidRPr="004A1881" w:rsidRDefault="001A0016" w:rsidP="001A0016">
      <w:pPr>
        <w:pStyle w:val="ListParagraph"/>
        <w:numPr>
          <w:ilvl w:val="0"/>
          <w:numId w:val="21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Elected Officials</w:t>
      </w:r>
    </w:p>
    <w:p w14:paraId="4DB1492B" w14:textId="77777777" w:rsidR="001A0016" w:rsidRPr="00AA72D6" w:rsidRDefault="001A0016" w:rsidP="001A0016">
      <w:pPr>
        <w:pStyle w:val="ListParagraph"/>
        <w:numPr>
          <w:ilvl w:val="0"/>
          <w:numId w:val="21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Revolutionaries</w:t>
      </w:r>
    </w:p>
    <w:p w14:paraId="333E9D3D" w14:textId="293A4674" w:rsidR="001A0016" w:rsidRDefault="001A0016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Senators</w:t>
      </w:r>
    </w:p>
    <w:p w14:paraId="2550D64E" w14:textId="3BAD9AFF" w:rsidR="001A0016" w:rsidRDefault="001A0016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Cabinet Secretaries</w:t>
      </w:r>
    </w:p>
    <w:p w14:paraId="37E411A2" w14:textId="438543CD" w:rsidR="00D97FBF" w:rsidRDefault="00D97FBF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Congresspersons</w:t>
      </w:r>
    </w:p>
    <w:p w14:paraId="1E1BE67F" w14:textId="2F665E4B" w:rsidR="00D97FBF" w:rsidRDefault="00D97FBF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Governors</w:t>
      </w:r>
    </w:p>
    <w:p w14:paraId="190B78EE" w14:textId="682AF99B" w:rsidR="00D97FBF" w:rsidRDefault="00D97FBF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Chairpersons</w:t>
      </w:r>
    </w:p>
    <w:p w14:paraId="2C87AC62" w14:textId="6BECF7F3" w:rsidR="00D97FBF" w:rsidRDefault="00D97FBF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Kings and Queens</w:t>
      </w:r>
    </w:p>
    <w:p w14:paraId="488EF9C1" w14:textId="3010436C" w:rsidR="00D97FBF" w:rsidRDefault="00D97FBF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Princes and Pri</w:t>
      </w:r>
      <w:r>
        <w:rPr>
          <w:rFonts w:ascii="American Typewriter" w:hAnsi="American Typewriter"/>
        </w:rPr>
        <w:t>ncesses</w:t>
      </w:r>
    </w:p>
    <w:p w14:paraId="0D81814E" w14:textId="3C4A4A54" w:rsidR="00CF1995" w:rsidRPr="001A0016" w:rsidRDefault="00CF1995" w:rsidP="001A0016">
      <w:pPr>
        <w:pStyle w:val="ListParagraph"/>
        <w:numPr>
          <w:ilvl w:val="0"/>
          <w:numId w:val="21"/>
        </w:numPr>
        <w:rPr>
          <w:rFonts w:ascii="American Typewriter" w:hAnsi="American Typewriter"/>
        </w:rPr>
      </w:pPr>
      <w:r w:rsidRPr="006F2948">
        <w:rPr>
          <w:rFonts w:ascii="American Typewriter" w:hAnsi="American Typewriter"/>
        </w:rPr>
        <w:t>Case Officers</w:t>
      </w:r>
    </w:p>
    <w:p w14:paraId="71E56260" w14:textId="77777777" w:rsidR="001A0016" w:rsidRPr="001A0016" w:rsidRDefault="001A0016" w:rsidP="00C201FE">
      <w:pPr>
        <w:ind w:left="1440"/>
        <w:rPr>
          <w:rFonts w:ascii="American Typewriter" w:hAnsi="American Typewriter"/>
        </w:rPr>
      </w:pPr>
    </w:p>
    <w:p w14:paraId="38B40AB1" w14:textId="5A4063E2" w:rsidR="00DE58FE" w:rsidRPr="00CF1995" w:rsidRDefault="00CF1995" w:rsidP="00CF1995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Agricultural</w:t>
      </w:r>
      <w:r w:rsidR="00DE58FE" w:rsidRPr="00CF1995">
        <w:rPr>
          <w:rFonts w:ascii="American Typewriter" w:hAnsi="American Typewriter"/>
          <w:b/>
        </w:rPr>
        <w:t xml:space="preserve"> and Culinary Professions</w:t>
      </w:r>
    </w:p>
    <w:p w14:paraId="0E1FEDB9" w14:textId="5DA89B92" w:rsidR="001A0016" w:rsidRPr="001A0016" w:rsidRDefault="001A0016" w:rsidP="001A0016">
      <w:pPr>
        <w:pStyle w:val="ListParagraph"/>
        <w:numPr>
          <w:ilvl w:val="0"/>
          <w:numId w:val="23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Chefs</w:t>
      </w:r>
    </w:p>
    <w:p w14:paraId="4A15CD6F" w14:textId="77777777" w:rsidR="001A0016" w:rsidRPr="003046CB" w:rsidRDefault="001A0016" w:rsidP="001A0016">
      <w:pPr>
        <w:pStyle w:val="ListParagraph"/>
        <w:numPr>
          <w:ilvl w:val="0"/>
          <w:numId w:val="23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Gourmands</w:t>
      </w:r>
    </w:p>
    <w:p w14:paraId="095518B4" w14:textId="77777777" w:rsidR="001A0016" w:rsidRPr="003046CB" w:rsidRDefault="001A0016" w:rsidP="001A0016">
      <w:pPr>
        <w:pStyle w:val="ListParagraph"/>
        <w:numPr>
          <w:ilvl w:val="0"/>
          <w:numId w:val="23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Connoisseurs</w:t>
      </w:r>
    </w:p>
    <w:p w14:paraId="6BF1FB72" w14:textId="77777777" w:rsidR="001A0016" w:rsidRPr="004A1881" w:rsidRDefault="001A0016" w:rsidP="001A0016">
      <w:pPr>
        <w:pStyle w:val="ListParagraph"/>
        <w:numPr>
          <w:ilvl w:val="0"/>
          <w:numId w:val="23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Orchardists</w:t>
      </w:r>
    </w:p>
    <w:p w14:paraId="1663AB42" w14:textId="77777777" w:rsidR="001A0016" w:rsidRPr="00AA72D6" w:rsidRDefault="001A0016" w:rsidP="001A0016">
      <w:pPr>
        <w:pStyle w:val="ListParagraph"/>
        <w:numPr>
          <w:ilvl w:val="0"/>
          <w:numId w:val="23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Farmers</w:t>
      </w:r>
    </w:p>
    <w:p w14:paraId="1B4C6AC4" w14:textId="07BD71DC" w:rsidR="001A0016" w:rsidRPr="001A0016" w:rsidRDefault="007568E0" w:rsidP="001A0016">
      <w:pPr>
        <w:pStyle w:val="ListParagraph"/>
        <w:numPr>
          <w:ilvl w:val="0"/>
          <w:numId w:val="23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Sommel</w:t>
      </w:r>
      <w:r w:rsidR="001A0016">
        <w:rPr>
          <w:rFonts w:ascii="American Typewriter" w:hAnsi="American Typewriter"/>
        </w:rPr>
        <w:t>iers</w:t>
      </w:r>
    </w:p>
    <w:p w14:paraId="08ADB961" w14:textId="0422B17E" w:rsidR="001A0016" w:rsidRPr="00CF1995" w:rsidRDefault="007568E0" w:rsidP="001A0016">
      <w:pPr>
        <w:pStyle w:val="ListParagraph"/>
        <w:numPr>
          <w:ilvl w:val="0"/>
          <w:numId w:val="23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Waiters and Waitresses</w:t>
      </w:r>
    </w:p>
    <w:p w14:paraId="548EC96A" w14:textId="5F17B02C" w:rsidR="00CF1995" w:rsidRPr="00CF1995" w:rsidRDefault="00CF1995" w:rsidP="001A0016">
      <w:pPr>
        <w:pStyle w:val="ListParagraph"/>
        <w:numPr>
          <w:ilvl w:val="0"/>
          <w:numId w:val="23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Baristas</w:t>
      </w:r>
    </w:p>
    <w:p w14:paraId="7344ABCA" w14:textId="2C7F6AA8" w:rsidR="00CF1995" w:rsidRPr="007568E0" w:rsidRDefault="00CF1995" w:rsidP="001A0016">
      <w:pPr>
        <w:pStyle w:val="ListParagraph"/>
        <w:numPr>
          <w:ilvl w:val="0"/>
          <w:numId w:val="23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Executive Chefs</w:t>
      </w:r>
    </w:p>
    <w:p w14:paraId="09C5CBA8" w14:textId="77777777" w:rsidR="007568E0" w:rsidRPr="007568E0" w:rsidRDefault="007568E0" w:rsidP="007568E0">
      <w:pPr>
        <w:rPr>
          <w:rFonts w:ascii="American Typewriter" w:hAnsi="American Typewriter"/>
          <w:b/>
        </w:rPr>
      </w:pPr>
    </w:p>
    <w:p w14:paraId="3804A940" w14:textId="1C1E557E" w:rsidR="00DE58FE" w:rsidRDefault="00DE58FE" w:rsidP="00DE58FE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Athletes and Sports</w:t>
      </w:r>
    </w:p>
    <w:p w14:paraId="1155A87C" w14:textId="4A3224F7" w:rsidR="007568E0" w:rsidRDefault="007568E0" w:rsidP="007568E0">
      <w:pPr>
        <w:pStyle w:val="ListParagraph"/>
        <w:numPr>
          <w:ilvl w:val="0"/>
          <w:numId w:val="27"/>
        </w:numPr>
        <w:rPr>
          <w:rFonts w:ascii="American Typewriter" w:hAnsi="American Typewriter"/>
        </w:rPr>
      </w:pPr>
      <w:r w:rsidRPr="001E08C5">
        <w:rPr>
          <w:rFonts w:ascii="American Typewriter" w:hAnsi="American Typewriter"/>
        </w:rPr>
        <w:t>Sports Fans</w:t>
      </w:r>
    </w:p>
    <w:p w14:paraId="1A0EEEAE" w14:textId="49E75124" w:rsidR="007568E0" w:rsidRDefault="007568E0" w:rsidP="007568E0">
      <w:pPr>
        <w:pStyle w:val="ListParagraph"/>
        <w:numPr>
          <w:ilvl w:val="0"/>
          <w:numId w:val="27"/>
        </w:numPr>
        <w:rPr>
          <w:rFonts w:ascii="American Typewriter" w:hAnsi="American Typewriter"/>
        </w:rPr>
      </w:pPr>
      <w:r>
        <w:rPr>
          <w:rFonts w:ascii="American Typewriter" w:hAnsi="American Typewriter"/>
        </w:rPr>
        <w:t>Acrobats</w:t>
      </w:r>
    </w:p>
    <w:p w14:paraId="0ECC6104" w14:textId="57F90112" w:rsidR="007568E0" w:rsidRPr="00CF1995" w:rsidRDefault="007568E0" w:rsidP="00AD4D47">
      <w:pPr>
        <w:pStyle w:val="ListParagraph"/>
        <w:numPr>
          <w:ilvl w:val="0"/>
          <w:numId w:val="27"/>
        </w:numPr>
        <w:rPr>
          <w:rFonts w:ascii="American Typewriter" w:hAnsi="American Typewriter"/>
          <w:b/>
        </w:rPr>
      </w:pPr>
      <w:r w:rsidRPr="007568E0">
        <w:rPr>
          <w:rFonts w:ascii="American Typewriter" w:hAnsi="American Typewriter"/>
        </w:rPr>
        <w:t>Goalies</w:t>
      </w:r>
    </w:p>
    <w:p w14:paraId="314EC5CB" w14:textId="7979674A" w:rsidR="00CF1995" w:rsidRPr="00CF1995" w:rsidRDefault="00CF1995" w:rsidP="00AD4D47">
      <w:pPr>
        <w:pStyle w:val="ListParagraph"/>
        <w:numPr>
          <w:ilvl w:val="0"/>
          <w:numId w:val="27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Olympians</w:t>
      </w:r>
    </w:p>
    <w:p w14:paraId="6A160835" w14:textId="6A45B843" w:rsidR="00CF1995" w:rsidRPr="007568E0" w:rsidRDefault="00CF1995" w:rsidP="00AD4D47">
      <w:pPr>
        <w:pStyle w:val="ListParagraph"/>
        <w:numPr>
          <w:ilvl w:val="0"/>
          <w:numId w:val="27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Coaches</w:t>
      </w:r>
    </w:p>
    <w:p w14:paraId="49069210" w14:textId="77777777" w:rsidR="00DE58FE" w:rsidRDefault="00DE58FE" w:rsidP="00DE58FE">
      <w:pPr>
        <w:pStyle w:val="ListParagraph"/>
        <w:ind w:left="1440"/>
        <w:rPr>
          <w:rFonts w:ascii="American Typewriter" w:hAnsi="American Typewriter"/>
          <w:b/>
        </w:rPr>
      </w:pPr>
    </w:p>
    <w:p w14:paraId="24C36CA7" w14:textId="49F6D635" w:rsidR="00DE58FE" w:rsidRDefault="00DE58FE" w:rsidP="007568E0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 w:rsidRPr="007568E0">
        <w:rPr>
          <w:rFonts w:ascii="American Typewriter" w:hAnsi="American Typewriter"/>
          <w:b/>
        </w:rPr>
        <w:t>Trades</w:t>
      </w:r>
    </w:p>
    <w:p w14:paraId="75C18690" w14:textId="7CAE243A" w:rsidR="007568E0" w:rsidRPr="006F423A" w:rsidRDefault="006F423A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Electricians</w:t>
      </w:r>
    </w:p>
    <w:p w14:paraId="5B76EEA5" w14:textId="7B02E661" w:rsidR="006F423A" w:rsidRPr="006F423A" w:rsidRDefault="006F423A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Shipbuilders</w:t>
      </w:r>
    </w:p>
    <w:p w14:paraId="3FB0C1AD" w14:textId="5F692646" w:rsidR="006F423A" w:rsidRPr="006F423A" w:rsidRDefault="006F423A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Carpenters</w:t>
      </w:r>
    </w:p>
    <w:p w14:paraId="394D23F4" w14:textId="50771E73" w:rsidR="006F423A" w:rsidRPr="006F423A" w:rsidRDefault="006F423A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Plumbers</w:t>
      </w:r>
    </w:p>
    <w:p w14:paraId="5FEE3514" w14:textId="04D807FC" w:rsidR="006F423A" w:rsidRPr="00CF1995" w:rsidRDefault="006F423A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Engineers</w:t>
      </w:r>
    </w:p>
    <w:p w14:paraId="63B41C60" w14:textId="0FB1777A" w:rsidR="00CF1995" w:rsidRPr="00CF1995" w:rsidRDefault="00CF1995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Masons</w:t>
      </w:r>
    </w:p>
    <w:p w14:paraId="2A805E8D" w14:textId="4401EAF1" w:rsidR="00CF1995" w:rsidRPr="00AF1408" w:rsidRDefault="00CF1995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Wildcatters</w:t>
      </w:r>
    </w:p>
    <w:p w14:paraId="6F9E4377" w14:textId="4784041C" w:rsidR="00AF1408" w:rsidRPr="00AF1408" w:rsidRDefault="00AF1408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Tailors</w:t>
      </w:r>
    </w:p>
    <w:p w14:paraId="2E9E7453" w14:textId="3518C896" w:rsidR="00AF1408" w:rsidRPr="00AF1408" w:rsidRDefault="00AF1408" w:rsidP="007568E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Haberdashers</w:t>
      </w:r>
    </w:p>
    <w:p w14:paraId="45486AC5" w14:textId="17B8BBC5" w:rsidR="00CF1995" w:rsidRPr="00AF1408" w:rsidRDefault="00AF1408" w:rsidP="00201FA0">
      <w:pPr>
        <w:pStyle w:val="ListParagraph"/>
        <w:numPr>
          <w:ilvl w:val="0"/>
          <w:numId w:val="28"/>
        </w:numPr>
        <w:rPr>
          <w:rFonts w:ascii="American Typewriter" w:hAnsi="American Typewriter"/>
          <w:b/>
        </w:rPr>
      </w:pPr>
      <w:r w:rsidRPr="00AF1408">
        <w:rPr>
          <w:rFonts w:ascii="American Typewriter" w:hAnsi="American Typewriter"/>
        </w:rPr>
        <w:t>Drivers</w:t>
      </w:r>
    </w:p>
    <w:p w14:paraId="0C0B06B9" w14:textId="77777777" w:rsidR="00DE58FE" w:rsidRPr="00DE58FE" w:rsidRDefault="00DE58FE" w:rsidP="00DE58FE">
      <w:pPr>
        <w:rPr>
          <w:rFonts w:ascii="American Typewriter" w:hAnsi="American Typewriter"/>
          <w:b/>
        </w:rPr>
      </w:pPr>
    </w:p>
    <w:p w14:paraId="52C288E8" w14:textId="26414CAD" w:rsidR="00DE58FE" w:rsidRDefault="00DE58FE" w:rsidP="007568E0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Miscellany</w:t>
      </w:r>
    </w:p>
    <w:p w14:paraId="6EB6F8BB" w14:textId="2849C6AC" w:rsidR="006F423A" w:rsidRPr="006F423A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Children</w:t>
      </w:r>
    </w:p>
    <w:p w14:paraId="03F3BABF" w14:textId="77777777" w:rsidR="006F423A" w:rsidRPr="00DD62D0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Pupils</w:t>
      </w:r>
    </w:p>
    <w:p w14:paraId="6C004479" w14:textId="77777777" w:rsidR="006F423A" w:rsidRPr="003C39CB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Geniuses</w:t>
      </w:r>
    </w:p>
    <w:p w14:paraId="4B7F1B2E" w14:textId="77777777" w:rsidR="006F423A" w:rsidRPr="003C39CB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Conquerors</w:t>
      </w:r>
    </w:p>
    <w:p w14:paraId="23487FDF" w14:textId="77777777" w:rsidR="006F423A" w:rsidRPr="003C39CB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Lycanthropes</w:t>
      </w:r>
    </w:p>
    <w:p w14:paraId="00D86D9D" w14:textId="77777777" w:rsidR="006F423A" w:rsidRPr="003C39CB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Vampires</w:t>
      </w:r>
    </w:p>
    <w:p w14:paraId="5C97028D" w14:textId="1F09A638" w:rsidR="006F423A" w:rsidRPr="006F423A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Zombies</w:t>
      </w:r>
    </w:p>
    <w:p w14:paraId="6F0B80BC" w14:textId="77777777" w:rsidR="006F423A" w:rsidRPr="003C39CB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New Yorkers</w:t>
      </w:r>
    </w:p>
    <w:p w14:paraId="3FC902D7" w14:textId="77777777" w:rsidR="006F423A" w:rsidRPr="003C39CB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Samurai</w:t>
      </w:r>
    </w:p>
    <w:p w14:paraId="2500ED7A" w14:textId="77777777" w:rsidR="006F423A" w:rsidRPr="004A1881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Ninjas</w:t>
      </w:r>
    </w:p>
    <w:p w14:paraId="1ED7827B" w14:textId="77777777" w:rsidR="006F423A" w:rsidRPr="004A1881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Sophisticates</w:t>
      </w:r>
    </w:p>
    <w:p w14:paraId="67F8DBE5" w14:textId="77777777" w:rsidR="006F423A" w:rsidRPr="004A1881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Salutatorians</w:t>
      </w:r>
    </w:p>
    <w:p w14:paraId="2D3E87FD" w14:textId="77777777" w:rsidR="006F423A" w:rsidRPr="004A1881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Valedictorians</w:t>
      </w:r>
    </w:p>
    <w:p w14:paraId="6FF78841" w14:textId="77777777" w:rsidR="006F423A" w:rsidRPr="004A1881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Knights</w:t>
      </w:r>
    </w:p>
    <w:p w14:paraId="7116AD80" w14:textId="77777777" w:rsidR="006F423A" w:rsidRPr="004A1881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Lords &amp; Ladies</w:t>
      </w:r>
    </w:p>
    <w:p w14:paraId="570583CA" w14:textId="77777777" w:rsidR="006F423A" w:rsidRPr="004A1881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Geniuses</w:t>
      </w:r>
    </w:p>
    <w:p w14:paraId="0604F09C" w14:textId="77777777" w:rsidR="006F423A" w:rsidRPr="00A53527" w:rsidRDefault="006F423A" w:rsidP="006F423A">
      <w:pPr>
        <w:pStyle w:val="ListParagraph"/>
        <w:numPr>
          <w:ilvl w:val="0"/>
          <w:numId w:val="29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Argonauts</w:t>
      </w:r>
    </w:p>
    <w:p w14:paraId="09F1DF21" w14:textId="18D12CF3" w:rsidR="006F423A" w:rsidRPr="00D97FBF" w:rsidRDefault="00D97FBF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Mariners</w:t>
      </w:r>
    </w:p>
    <w:p w14:paraId="4A1D21D8" w14:textId="5AA83695" w:rsidR="00D97FBF" w:rsidRPr="00CF1995" w:rsidRDefault="00D97FBF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Hoteliers</w:t>
      </w:r>
    </w:p>
    <w:p w14:paraId="32275C05" w14:textId="0793C6FF" w:rsidR="00CF1995" w:rsidRPr="00CF1995" w:rsidRDefault="00CF1995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Detectives</w:t>
      </w:r>
    </w:p>
    <w:p w14:paraId="4D13DDB0" w14:textId="0E2C77B1" w:rsidR="00CF1995" w:rsidRPr="00CF1995" w:rsidRDefault="00CF1995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Worrywarts</w:t>
      </w:r>
    </w:p>
    <w:p w14:paraId="332F1A7C" w14:textId="3117DA98" w:rsidR="00CF1995" w:rsidRPr="00AF1408" w:rsidRDefault="00CF1995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Colleagues</w:t>
      </w:r>
    </w:p>
    <w:p w14:paraId="30C3C6FE" w14:textId="61B5D6C3" w:rsidR="00AF1408" w:rsidRPr="00AF1408" w:rsidRDefault="00AF1408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Counselors</w:t>
      </w:r>
    </w:p>
    <w:p w14:paraId="20F0E0D5" w14:textId="53EE14BC" w:rsidR="00AF1408" w:rsidRPr="00AF1408" w:rsidRDefault="00AF1408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Careerists</w:t>
      </w:r>
    </w:p>
    <w:p w14:paraId="34F4DAC1" w14:textId="2FE4E9E9" w:rsidR="00AF1408" w:rsidRPr="00AF1408" w:rsidRDefault="00AF1408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Friends and Neighbors</w:t>
      </w:r>
    </w:p>
    <w:p w14:paraId="1F7549BC" w14:textId="719A779D" w:rsidR="00AF1408" w:rsidRPr="00AF1408" w:rsidRDefault="00AF1408" w:rsidP="006F423A">
      <w:pPr>
        <w:pStyle w:val="ListParagraph"/>
        <w:numPr>
          <w:ilvl w:val="0"/>
          <w:numId w:val="29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Socialites</w:t>
      </w:r>
    </w:p>
    <w:p w14:paraId="250838D4" w14:textId="77777777" w:rsidR="00AF1408" w:rsidRDefault="00AF1408" w:rsidP="00AF1408">
      <w:pPr>
        <w:rPr>
          <w:rFonts w:ascii="American Typewriter" w:hAnsi="American Typewriter"/>
          <w:b/>
        </w:rPr>
      </w:pPr>
    </w:p>
    <w:p w14:paraId="2E070412" w14:textId="77777777" w:rsidR="00AF1408" w:rsidRDefault="00AF1408" w:rsidP="00AF1408">
      <w:pPr>
        <w:rPr>
          <w:rFonts w:ascii="American Typewriter" w:hAnsi="American Typewriter"/>
          <w:b/>
        </w:rPr>
      </w:pPr>
    </w:p>
    <w:p w14:paraId="5E33E9E6" w14:textId="77777777" w:rsidR="00AF1408" w:rsidRPr="00AF1408" w:rsidRDefault="00AF1408" w:rsidP="00AF1408">
      <w:pPr>
        <w:rPr>
          <w:rFonts w:ascii="American Typewriter" w:hAnsi="American Typewriter"/>
          <w:b/>
        </w:rPr>
      </w:pPr>
      <w:bookmarkStart w:id="0" w:name="_GoBack"/>
      <w:bookmarkEnd w:id="0"/>
    </w:p>
    <w:p w14:paraId="08A0D283" w14:textId="28184BDA" w:rsidR="00DE58FE" w:rsidRDefault="00CF1995" w:rsidP="007568E0">
      <w:pPr>
        <w:pStyle w:val="ListParagraph"/>
        <w:numPr>
          <w:ilvl w:val="0"/>
          <w:numId w:val="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 xml:space="preserve">Slang, </w:t>
      </w:r>
      <w:r w:rsidR="00DE58FE">
        <w:rPr>
          <w:rFonts w:ascii="American Typewriter" w:hAnsi="American Typewriter"/>
          <w:b/>
        </w:rPr>
        <w:t>Vernacular</w:t>
      </w:r>
      <w:r>
        <w:rPr>
          <w:rFonts w:ascii="American Typewriter" w:hAnsi="American Typewriter"/>
          <w:b/>
        </w:rPr>
        <w:t>, and Other Miscellany</w:t>
      </w:r>
    </w:p>
    <w:p w14:paraId="2F5E416A" w14:textId="291F5B74" w:rsidR="006F423A" w:rsidRPr="006F423A" w:rsidRDefault="006F423A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Haters</w:t>
      </w:r>
    </w:p>
    <w:p w14:paraId="3CB93B29" w14:textId="43AC9429" w:rsidR="006F423A" w:rsidRPr="006F423A" w:rsidRDefault="006F423A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Goths</w:t>
      </w:r>
    </w:p>
    <w:p w14:paraId="33043686" w14:textId="3C564326" w:rsidR="006F423A" w:rsidRPr="00CF1995" w:rsidRDefault="006F423A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Emos</w:t>
      </w:r>
    </w:p>
    <w:p w14:paraId="796A71E5" w14:textId="03A050E9" w:rsidR="00CF1995" w:rsidRPr="00AF1408" w:rsidRDefault="00CF1995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Nerds</w:t>
      </w:r>
    </w:p>
    <w:p w14:paraId="3419E5C8" w14:textId="6090FD59" w:rsidR="00AF1408" w:rsidRPr="006F423A" w:rsidRDefault="00AF1408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Hippies</w:t>
      </w:r>
    </w:p>
    <w:p w14:paraId="279DB7C3" w14:textId="77777777" w:rsidR="006F423A" w:rsidRPr="004A1881" w:rsidRDefault="006F423A" w:rsidP="006F423A">
      <w:pPr>
        <w:pStyle w:val="ListParagraph"/>
        <w:numPr>
          <w:ilvl w:val="0"/>
          <w:numId w:val="31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Movie Monsters</w:t>
      </w:r>
    </w:p>
    <w:p w14:paraId="49D7B73B" w14:textId="77777777" w:rsidR="006F423A" w:rsidRPr="004A1881" w:rsidRDefault="006F423A" w:rsidP="006F423A">
      <w:pPr>
        <w:pStyle w:val="ListParagraph"/>
        <w:numPr>
          <w:ilvl w:val="0"/>
          <w:numId w:val="31"/>
        </w:numPr>
        <w:rPr>
          <w:rFonts w:ascii="American Typewriter" w:hAnsi="American Typewriter" w:cs="Times New Roman"/>
          <w:b/>
        </w:rPr>
      </w:pPr>
      <w:r w:rsidRPr="006F2948">
        <w:rPr>
          <w:rFonts w:ascii="American Typewriter" w:hAnsi="American Typewriter"/>
        </w:rPr>
        <w:t>Black Belts</w:t>
      </w:r>
    </w:p>
    <w:p w14:paraId="6D105BC6" w14:textId="191DE37B" w:rsidR="006F423A" w:rsidRPr="00CF1995" w:rsidRDefault="00CF1995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Masters of the Universe</w:t>
      </w:r>
    </w:p>
    <w:p w14:paraId="0872757D" w14:textId="77777777" w:rsidR="00CF1995" w:rsidRPr="00CF1995" w:rsidRDefault="00CF1995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Thrill Seeker</w:t>
      </w:r>
      <w:r w:rsidRPr="00CF1995">
        <w:rPr>
          <w:rFonts w:ascii="American Typewriter" w:hAnsi="American Typewriter"/>
        </w:rPr>
        <w:t xml:space="preserve"> </w:t>
      </w:r>
    </w:p>
    <w:p w14:paraId="1D62581D" w14:textId="2A11FDC0" w:rsidR="00CF1995" w:rsidRPr="00CF1995" w:rsidRDefault="00CF1995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Vindicators</w:t>
      </w:r>
    </w:p>
    <w:p w14:paraId="364402E1" w14:textId="77777777" w:rsidR="00CF1995" w:rsidRPr="006F423A" w:rsidRDefault="00CF1995" w:rsidP="00CF1995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Worrywarts</w:t>
      </w:r>
    </w:p>
    <w:p w14:paraId="0F407137" w14:textId="7D5217D8" w:rsidR="00CF1995" w:rsidRPr="00AF1408" w:rsidRDefault="00CF1995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Enthusiasts</w:t>
      </w:r>
    </w:p>
    <w:p w14:paraId="0AE12ED6" w14:textId="7BCE7392" w:rsidR="00AF1408" w:rsidRPr="00AF1408" w:rsidRDefault="00AF1408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Interstate Managers</w:t>
      </w:r>
    </w:p>
    <w:p w14:paraId="4DEBC113" w14:textId="43D30898" w:rsidR="00AF1408" w:rsidRPr="00AF1408" w:rsidRDefault="00AF1408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Detectives</w:t>
      </w:r>
    </w:p>
    <w:p w14:paraId="11FD8B63" w14:textId="29EC4068" w:rsidR="00AF1408" w:rsidRPr="00AF1408" w:rsidRDefault="00AF1408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Spelunkers</w:t>
      </w:r>
    </w:p>
    <w:p w14:paraId="70F7CBD3" w14:textId="6D5342CE" w:rsidR="00AF1408" w:rsidRPr="00AF1408" w:rsidRDefault="00AF1408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Birdwatchers</w:t>
      </w:r>
    </w:p>
    <w:p w14:paraId="2E36BB11" w14:textId="2AAA528B" w:rsidR="00AF1408" w:rsidRPr="00AF1408" w:rsidRDefault="00AF1408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Homeowners</w:t>
      </w:r>
    </w:p>
    <w:p w14:paraId="3097C654" w14:textId="62003DF7" w:rsidR="00AF1408" w:rsidRPr="00AF1408" w:rsidRDefault="00AF1408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 w:rsidRPr="006F2948">
        <w:rPr>
          <w:rFonts w:ascii="American Typewriter" w:hAnsi="American Typewriter"/>
        </w:rPr>
        <w:t>Expeditors</w:t>
      </w:r>
    </w:p>
    <w:p w14:paraId="47D0B4FC" w14:textId="2CBBF639" w:rsidR="00AF1408" w:rsidRPr="006F423A" w:rsidRDefault="00AF1408" w:rsidP="006F423A">
      <w:pPr>
        <w:pStyle w:val="ListParagraph"/>
        <w:numPr>
          <w:ilvl w:val="0"/>
          <w:numId w:val="31"/>
        </w:num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>Existentialists</w:t>
      </w:r>
    </w:p>
    <w:p w14:paraId="4EBCCECC" w14:textId="77777777" w:rsidR="006F423A" w:rsidRPr="006F423A" w:rsidRDefault="006F423A" w:rsidP="006F423A">
      <w:pPr>
        <w:ind w:left="1440"/>
        <w:rPr>
          <w:rFonts w:ascii="American Typewriter" w:hAnsi="American Typewriter"/>
          <w:b/>
        </w:rPr>
      </w:pPr>
    </w:p>
    <w:p w14:paraId="266A4E1B" w14:textId="77777777" w:rsidR="00022302" w:rsidRPr="00022302" w:rsidRDefault="00022302" w:rsidP="00022302">
      <w:pPr>
        <w:pStyle w:val="ListParagraph"/>
        <w:ind w:left="1800"/>
        <w:rPr>
          <w:rFonts w:ascii="American Typewriter" w:hAnsi="American Typewriter" w:cs="Times New Roman"/>
          <w:b/>
        </w:rPr>
      </w:pPr>
    </w:p>
    <w:p w14:paraId="57432278" w14:textId="77777777" w:rsidR="00022302" w:rsidRPr="00022302" w:rsidRDefault="00022302" w:rsidP="00022302">
      <w:pPr>
        <w:pStyle w:val="ListParagraph"/>
        <w:ind w:left="1800"/>
        <w:rPr>
          <w:rFonts w:ascii="American Typewriter" w:hAnsi="American Typewriter" w:cs="Times New Roman"/>
          <w:b/>
        </w:rPr>
      </w:pPr>
    </w:p>
    <w:p w14:paraId="458E4C6E" w14:textId="77777777" w:rsidR="00022302" w:rsidRPr="00022302" w:rsidRDefault="00022302" w:rsidP="00022302">
      <w:pPr>
        <w:rPr>
          <w:rFonts w:ascii="American Typewriter" w:hAnsi="American Typewriter" w:cs="Times New Roman"/>
          <w:b/>
          <w:u w:val="single"/>
        </w:rPr>
      </w:pPr>
    </w:p>
    <w:p w14:paraId="7F16F4F2" w14:textId="77777777" w:rsidR="00B577EA" w:rsidRPr="006B45BA" w:rsidRDefault="00AF1408">
      <w:pPr>
        <w:rPr>
          <w:rFonts w:ascii="Times New Roman" w:hAnsi="Times New Roman" w:cs="Times New Roman"/>
        </w:rPr>
      </w:pP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14C9D"/>
    <w:multiLevelType w:val="hybridMultilevel"/>
    <w:tmpl w:val="5DDAEF4A"/>
    <w:lvl w:ilvl="0" w:tplc="3E0829D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0C005BB"/>
    <w:multiLevelType w:val="hybridMultilevel"/>
    <w:tmpl w:val="FDB0074C"/>
    <w:lvl w:ilvl="0" w:tplc="75B4FDD8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76B4117"/>
    <w:multiLevelType w:val="hybridMultilevel"/>
    <w:tmpl w:val="429E3CAC"/>
    <w:lvl w:ilvl="0" w:tplc="EAA679F4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7B029D7"/>
    <w:multiLevelType w:val="hybridMultilevel"/>
    <w:tmpl w:val="AF4C7B38"/>
    <w:lvl w:ilvl="0" w:tplc="2B6AEAB4">
      <w:start w:val="1"/>
      <w:numFmt w:val="upperLetter"/>
      <w:lvlText w:val="%1."/>
      <w:lvlJc w:val="left"/>
      <w:pPr>
        <w:ind w:left="153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">
    <w:nsid w:val="0B5141E8"/>
    <w:multiLevelType w:val="hybridMultilevel"/>
    <w:tmpl w:val="F9B40FBA"/>
    <w:lvl w:ilvl="0" w:tplc="EA2E66C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1981581"/>
    <w:multiLevelType w:val="hybridMultilevel"/>
    <w:tmpl w:val="39CEE1CC"/>
    <w:lvl w:ilvl="0" w:tplc="FB8004E6">
      <w:start w:val="1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6">
    <w:nsid w:val="12450426"/>
    <w:multiLevelType w:val="hybridMultilevel"/>
    <w:tmpl w:val="9C005C10"/>
    <w:lvl w:ilvl="0" w:tplc="BA1A229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2A62B2F"/>
    <w:multiLevelType w:val="hybridMultilevel"/>
    <w:tmpl w:val="EA36CDDA"/>
    <w:lvl w:ilvl="0" w:tplc="979E308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315422F"/>
    <w:multiLevelType w:val="hybridMultilevel"/>
    <w:tmpl w:val="CD4C91E4"/>
    <w:lvl w:ilvl="0" w:tplc="CC5A5426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54C2DAF"/>
    <w:multiLevelType w:val="hybridMultilevel"/>
    <w:tmpl w:val="0FF2FC10"/>
    <w:lvl w:ilvl="0" w:tplc="5BFA09D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DB01145"/>
    <w:multiLevelType w:val="hybridMultilevel"/>
    <w:tmpl w:val="1096BD8E"/>
    <w:lvl w:ilvl="0" w:tplc="EDA2E03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EC93187"/>
    <w:multiLevelType w:val="hybridMultilevel"/>
    <w:tmpl w:val="A2F41B1E"/>
    <w:lvl w:ilvl="0" w:tplc="00E83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70E0BAE"/>
    <w:multiLevelType w:val="hybridMultilevel"/>
    <w:tmpl w:val="8FE2611A"/>
    <w:lvl w:ilvl="0" w:tplc="B7BACD6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75A6EBF"/>
    <w:multiLevelType w:val="hybridMultilevel"/>
    <w:tmpl w:val="2398C6B6"/>
    <w:lvl w:ilvl="0" w:tplc="6DF0322C">
      <w:start w:val="1"/>
      <w:numFmt w:val="upperLetter"/>
      <w:lvlText w:val="%1."/>
      <w:lvlJc w:val="left"/>
      <w:pPr>
        <w:ind w:left="180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289A588C"/>
    <w:multiLevelType w:val="hybridMultilevel"/>
    <w:tmpl w:val="D3F4E93C"/>
    <w:lvl w:ilvl="0" w:tplc="9F8A12AC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2C073E32"/>
    <w:multiLevelType w:val="hybridMultilevel"/>
    <w:tmpl w:val="F7AAECC2"/>
    <w:lvl w:ilvl="0" w:tplc="0FCEAE3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44E70605"/>
    <w:multiLevelType w:val="hybridMultilevel"/>
    <w:tmpl w:val="6994C034"/>
    <w:lvl w:ilvl="0" w:tplc="C3B6B7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0BB5E1B"/>
    <w:multiLevelType w:val="hybridMultilevel"/>
    <w:tmpl w:val="D32A85C0"/>
    <w:lvl w:ilvl="0" w:tplc="C980D04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14B6F3D"/>
    <w:multiLevelType w:val="hybridMultilevel"/>
    <w:tmpl w:val="962C9802"/>
    <w:lvl w:ilvl="0" w:tplc="C7FCBC6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17C4DAB"/>
    <w:multiLevelType w:val="hybridMultilevel"/>
    <w:tmpl w:val="73920E94"/>
    <w:lvl w:ilvl="0" w:tplc="AEBCE54E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3957DA"/>
    <w:multiLevelType w:val="hybridMultilevel"/>
    <w:tmpl w:val="5F1AE7EA"/>
    <w:lvl w:ilvl="0" w:tplc="5DD63CD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587D0A2F"/>
    <w:multiLevelType w:val="hybridMultilevel"/>
    <w:tmpl w:val="DA464EA4"/>
    <w:lvl w:ilvl="0" w:tplc="D838595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60C81260"/>
    <w:multiLevelType w:val="hybridMultilevel"/>
    <w:tmpl w:val="8C1A5AA6"/>
    <w:lvl w:ilvl="0" w:tplc="132CF5DC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616828F1"/>
    <w:multiLevelType w:val="hybridMultilevel"/>
    <w:tmpl w:val="5A583AC2"/>
    <w:lvl w:ilvl="0" w:tplc="2828F2F6">
      <w:start w:val="1"/>
      <w:numFmt w:val="upperLetter"/>
      <w:lvlText w:val="%1."/>
      <w:lvlJc w:val="left"/>
      <w:pPr>
        <w:ind w:left="171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4">
    <w:nsid w:val="65843701"/>
    <w:multiLevelType w:val="hybridMultilevel"/>
    <w:tmpl w:val="DF36BEE0"/>
    <w:lvl w:ilvl="0" w:tplc="65F28000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6703378E"/>
    <w:multiLevelType w:val="hybridMultilevel"/>
    <w:tmpl w:val="AFA03752"/>
    <w:lvl w:ilvl="0" w:tplc="47C47BF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6834549A"/>
    <w:multiLevelType w:val="hybridMultilevel"/>
    <w:tmpl w:val="37B47820"/>
    <w:lvl w:ilvl="0" w:tplc="3D32274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A2F694D"/>
    <w:multiLevelType w:val="hybridMultilevel"/>
    <w:tmpl w:val="D70A1A26"/>
    <w:lvl w:ilvl="0" w:tplc="70A4C66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015126C"/>
    <w:multiLevelType w:val="hybridMultilevel"/>
    <w:tmpl w:val="9C18D508"/>
    <w:lvl w:ilvl="0" w:tplc="7D8CDC1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71D5575E"/>
    <w:multiLevelType w:val="hybridMultilevel"/>
    <w:tmpl w:val="D2C439DA"/>
    <w:lvl w:ilvl="0" w:tplc="CFAEDF9A">
      <w:start w:val="1"/>
      <w:numFmt w:val="upperLetter"/>
      <w:lvlText w:val="%1."/>
      <w:lvlJc w:val="left"/>
      <w:pPr>
        <w:ind w:left="1480" w:hanging="40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2AA2372"/>
    <w:multiLevelType w:val="hybridMultilevel"/>
    <w:tmpl w:val="E504809C"/>
    <w:lvl w:ilvl="0" w:tplc="30D6D0A6">
      <w:start w:val="1"/>
      <w:numFmt w:val="upperLetter"/>
      <w:lvlText w:val="%1."/>
      <w:lvlJc w:val="left"/>
      <w:pPr>
        <w:ind w:left="16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19"/>
  </w:num>
  <w:num w:numId="2">
    <w:abstractNumId w:val="18"/>
  </w:num>
  <w:num w:numId="3">
    <w:abstractNumId w:val="27"/>
  </w:num>
  <w:num w:numId="4">
    <w:abstractNumId w:val="13"/>
  </w:num>
  <w:num w:numId="5">
    <w:abstractNumId w:val="28"/>
  </w:num>
  <w:num w:numId="6">
    <w:abstractNumId w:val="29"/>
  </w:num>
  <w:num w:numId="7">
    <w:abstractNumId w:val="14"/>
  </w:num>
  <w:num w:numId="8">
    <w:abstractNumId w:val="6"/>
  </w:num>
  <w:num w:numId="9">
    <w:abstractNumId w:val="24"/>
  </w:num>
  <w:num w:numId="10">
    <w:abstractNumId w:val="12"/>
  </w:num>
  <w:num w:numId="11">
    <w:abstractNumId w:val="20"/>
  </w:num>
  <w:num w:numId="12">
    <w:abstractNumId w:val="26"/>
  </w:num>
  <w:num w:numId="13">
    <w:abstractNumId w:val="22"/>
  </w:num>
  <w:num w:numId="14">
    <w:abstractNumId w:val="2"/>
  </w:num>
  <w:num w:numId="15">
    <w:abstractNumId w:val="17"/>
  </w:num>
  <w:num w:numId="16">
    <w:abstractNumId w:val="15"/>
  </w:num>
  <w:num w:numId="17">
    <w:abstractNumId w:val="10"/>
  </w:num>
  <w:num w:numId="18">
    <w:abstractNumId w:val="0"/>
  </w:num>
  <w:num w:numId="19">
    <w:abstractNumId w:val="30"/>
  </w:num>
  <w:num w:numId="20">
    <w:abstractNumId w:val="5"/>
  </w:num>
  <w:num w:numId="21">
    <w:abstractNumId w:val="8"/>
  </w:num>
  <w:num w:numId="22">
    <w:abstractNumId w:val="16"/>
  </w:num>
  <w:num w:numId="23">
    <w:abstractNumId w:val="11"/>
  </w:num>
  <w:num w:numId="24">
    <w:abstractNumId w:val="7"/>
  </w:num>
  <w:num w:numId="25">
    <w:abstractNumId w:val="25"/>
  </w:num>
  <w:num w:numId="26">
    <w:abstractNumId w:val="3"/>
  </w:num>
  <w:num w:numId="27">
    <w:abstractNumId w:val="1"/>
  </w:num>
  <w:num w:numId="28">
    <w:abstractNumId w:val="4"/>
  </w:num>
  <w:num w:numId="29">
    <w:abstractNumId w:val="21"/>
  </w:num>
  <w:num w:numId="30">
    <w:abstractNumId w:val="23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302"/>
    <w:rsid w:val="00022302"/>
    <w:rsid w:val="00134162"/>
    <w:rsid w:val="00175A59"/>
    <w:rsid w:val="001A0016"/>
    <w:rsid w:val="003801DB"/>
    <w:rsid w:val="003813CC"/>
    <w:rsid w:val="00410E3E"/>
    <w:rsid w:val="004E5E43"/>
    <w:rsid w:val="0068177E"/>
    <w:rsid w:val="006B45BA"/>
    <w:rsid w:val="006E4D47"/>
    <w:rsid w:val="006F423A"/>
    <w:rsid w:val="007568E0"/>
    <w:rsid w:val="00857B4D"/>
    <w:rsid w:val="0093371F"/>
    <w:rsid w:val="009E1ACA"/>
    <w:rsid w:val="00AF1408"/>
    <w:rsid w:val="00C201FE"/>
    <w:rsid w:val="00C44D2C"/>
    <w:rsid w:val="00CF1995"/>
    <w:rsid w:val="00D97FBF"/>
    <w:rsid w:val="00DC4842"/>
    <w:rsid w:val="00DE58FE"/>
    <w:rsid w:val="00DF63B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2E23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2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3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15</TotalTime>
  <Pages>7</Pages>
  <Words>466</Words>
  <Characters>2658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3118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2016-04-05T15:01:00Z</dcterms:created>
  <dcterms:modified xsi:type="dcterms:W3CDTF">2016-04-06T12:21:00Z</dcterms:modified>
</cp:coreProperties>
</file>